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vsdx" ContentType="application/vnd.ms-visio.drawing"/>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66D" w:rsidRDefault="00CD066D"/>
    <w:p w:rsidR="00A0646D" w:rsidRDefault="00A0646D"/>
    <w:p w:rsidR="00A0646D" w:rsidRDefault="00A0646D"/>
    <w:p w:rsidR="00A0646D" w:rsidRDefault="004124AF">
      <w:r w:rsidRPr="00A0646D">
        <w:rPr>
          <w:noProof/>
          <w:lang w:val="en-US"/>
        </w:rPr>
        <w:drawing>
          <wp:anchor distT="0" distB="0" distL="114300" distR="114300" simplePos="0" relativeHeight="251642880" behindDoc="0" locked="0" layoutInCell="1" allowOverlap="1" wp14:anchorId="4DAF546F" wp14:editId="5A470A6D">
            <wp:simplePos x="0" y="0"/>
            <wp:positionH relativeFrom="margin">
              <wp:align>right</wp:align>
            </wp:positionH>
            <wp:positionV relativeFrom="paragraph">
              <wp:posOffset>304800</wp:posOffset>
            </wp:positionV>
            <wp:extent cx="5731510" cy="2529840"/>
            <wp:effectExtent l="0" t="0" r="2540" b="3810"/>
            <wp:wrapNone/>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8"/>
                    <a:stretch>
                      <a:fillRect/>
                    </a:stretch>
                  </pic:blipFill>
                  <pic:spPr>
                    <a:xfrm>
                      <a:off x="0" y="0"/>
                      <a:ext cx="5731510" cy="2529840"/>
                    </a:xfrm>
                    <a:prstGeom prst="rect">
                      <a:avLst/>
                    </a:prstGeom>
                  </pic:spPr>
                </pic:pic>
              </a:graphicData>
            </a:graphic>
            <wp14:sizeRelH relativeFrom="margin">
              <wp14:pctWidth>0</wp14:pctWidth>
            </wp14:sizeRelH>
            <wp14:sizeRelV relativeFrom="margin">
              <wp14:pctHeight>0</wp14:pctHeight>
            </wp14:sizeRelV>
          </wp:anchor>
        </w:drawing>
      </w:r>
    </w:p>
    <w:p w:rsidR="00A0646D" w:rsidRDefault="004124AF">
      <w:r w:rsidRPr="00A0646D">
        <w:rPr>
          <w:noProof/>
          <w:lang w:val="en-US"/>
        </w:rPr>
        <w:drawing>
          <wp:anchor distT="0" distB="0" distL="114300" distR="114300" simplePos="0" relativeHeight="251643904" behindDoc="0" locked="0" layoutInCell="1" allowOverlap="1" wp14:anchorId="7267EB36" wp14:editId="17B75AE0">
            <wp:simplePos x="0" y="0"/>
            <wp:positionH relativeFrom="column">
              <wp:posOffset>320040</wp:posOffset>
            </wp:positionH>
            <wp:positionV relativeFrom="paragraph">
              <wp:posOffset>5080</wp:posOffset>
            </wp:positionV>
            <wp:extent cx="3198424" cy="663013"/>
            <wp:effectExtent l="0" t="0" r="2540" b="0"/>
            <wp:wrapNone/>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9"/>
                    <a:stretch>
                      <a:fillRect/>
                    </a:stretch>
                  </pic:blipFill>
                  <pic:spPr>
                    <a:xfrm>
                      <a:off x="0" y="0"/>
                      <a:ext cx="3198424" cy="663013"/>
                    </a:xfrm>
                    <a:prstGeom prst="rect">
                      <a:avLst/>
                    </a:prstGeom>
                  </pic:spPr>
                </pic:pic>
              </a:graphicData>
            </a:graphic>
            <wp14:sizeRelH relativeFrom="margin">
              <wp14:pctWidth>0</wp14:pctWidth>
            </wp14:sizeRelH>
            <wp14:sizeRelV relativeFrom="margin">
              <wp14:pctHeight>0</wp14:pctHeight>
            </wp14:sizeRelV>
          </wp:anchor>
        </w:drawing>
      </w:r>
    </w:p>
    <w:p w:rsidR="00A0646D" w:rsidRDefault="00A0646D"/>
    <w:p w:rsidR="00A0646D" w:rsidRDefault="00A0646D"/>
    <w:p w:rsidR="00A0646D" w:rsidRDefault="00A0646D"/>
    <w:p w:rsidR="00A0646D" w:rsidRDefault="00A0646D"/>
    <w:p w:rsidR="00A0646D" w:rsidRDefault="00A0646D"/>
    <w:p w:rsidR="00A0646D" w:rsidRDefault="00A0646D"/>
    <w:p w:rsidR="00A0646D" w:rsidRDefault="00A0646D" w:rsidP="00A0646D">
      <w:pPr>
        <w:pStyle w:val="Title"/>
        <w:ind w:left="567"/>
      </w:pPr>
    </w:p>
    <w:p w:rsidR="00A0646D" w:rsidRDefault="00A0646D" w:rsidP="00A0646D">
      <w:pPr>
        <w:pStyle w:val="Title"/>
        <w:ind w:left="567"/>
      </w:pPr>
    </w:p>
    <w:p w:rsidR="00A0646D" w:rsidRPr="00FA568D" w:rsidRDefault="00BB1E60" w:rsidP="00A0646D">
      <w:pPr>
        <w:pStyle w:val="Title"/>
        <w:ind w:left="567"/>
        <w:rPr>
          <w:szCs w:val="96"/>
        </w:rPr>
      </w:pPr>
      <w:r>
        <w:rPr>
          <w:szCs w:val="96"/>
        </w:rPr>
        <w:t>Galaxkey</w:t>
      </w:r>
    </w:p>
    <w:p w:rsidR="00A0646D" w:rsidRDefault="00A0646D" w:rsidP="00A0646D"/>
    <w:p w:rsidR="00A0646D" w:rsidRDefault="00A0646D" w:rsidP="00A0646D">
      <w:pPr>
        <w:pStyle w:val="Subtitle"/>
      </w:pPr>
    </w:p>
    <w:p w:rsidR="00A0646D" w:rsidRDefault="00BB1E60" w:rsidP="00A0646D">
      <w:pPr>
        <w:pStyle w:val="Subtitle"/>
        <w:ind w:left="567"/>
      </w:pPr>
      <w:r>
        <w:t>User Guide</w:t>
      </w:r>
      <w:r w:rsidR="005547C9">
        <w:t xml:space="preserve"> V 4.2.2</w:t>
      </w:r>
    </w:p>
    <w:p w:rsidR="00A0646D" w:rsidRDefault="00A0646D" w:rsidP="00A0646D"/>
    <w:p w:rsidR="00A0646D" w:rsidRDefault="00A0646D" w:rsidP="00A0646D"/>
    <w:p w:rsidR="00A0646D" w:rsidRDefault="00A0646D" w:rsidP="00A0646D"/>
    <w:p w:rsidR="00A0646D" w:rsidRPr="00A0646D" w:rsidRDefault="00351610" w:rsidP="00A0646D">
      <w:pPr>
        <w:pStyle w:val="Subtitle"/>
        <w:ind w:left="567"/>
        <w:rPr>
          <w:sz w:val="28"/>
          <w:szCs w:val="28"/>
        </w:rPr>
      </w:pPr>
      <w:r>
        <w:rPr>
          <w:sz w:val="28"/>
          <w:szCs w:val="28"/>
        </w:rPr>
        <w:t xml:space="preserve">Author: </w:t>
      </w:r>
      <w:r w:rsidR="00BC69A6">
        <w:rPr>
          <w:sz w:val="28"/>
          <w:szCs w:val="28"/>
        </w:rPr>
        <w:t>Galaxkey Team</w:t>
      </w:r>
    </w:p>
    <w:p w:rsidR="00A0646D" w:rsidRDefault="00A0646D"/>
    <w:p w:rsidR="00A0646D" w:rsidRDefault="00A0646D"/>
    <w:p w:rsidR="00A0646D" w:rsidRDefault="00A0646D"/>
    <w:p w:rsidR="00A0646D" w:rsidRDefault="00A0646D"/>
    <w:sdt>
      <w:sdtPr>
        <w:rPr>
          <w:color w:val="CF3939"/>
          <w:sz w:val="52"/>
        </w:rPr>
        <w:id w:val="-777949461"/>
        <w:docPartObj>
          <w:docPartGallery w:val="Table of Contents"/>
          <w:docPartUnique/>
        </w:docPartObj>
      </w:sdtPr>
      <w:sdtEndPr>
        <w:rPr>
          <w:b/>
          <w:bCs/>
          <w:noProof/>
          <w:color w:val="auto"/>
          <w:sz w:val="24"/>
        </w:rPr>
      </w:sdtEndPr>
      <w:sdtContent>
        <w:p w:rsidR="00A0646D" w:rsidRPr="00EB586B" w:rsidRDefault="00A0646D" w:rsidP="00EB586B">
          <w:pPr>
            <w:rPr>
              <w:color w:val="CF3939"/>
              <w:sz w:val="52"/>
            </w:rPr>
          </w:pPr>
          <w:r w:rsidRPr="00EB586B">
            <w:rPr>
              <w:color w:val="CF3939"/>
              <w:sz w:val="52"/>
            </w:rPr>
            <w:t>Table of Contents</w:t>
          </w:r>
        </w:p>
        <w:p w:rsidR="004C50E0" w:rsidRDefault="00A0646D">
          <w:pPr>
            <w:pStyle w:val="TOC1"/>
            <w:tabs>
              <w:tab w:val="left" w:pos="1320"/>
              <w:tab w:val="right" w:leader="dot" w:pos="9016"/>
            </w:tabs>
            <w:rPr>
              <w:rFonts w:eastAsiaTheme="minorEastAsia"/>
              <w:noProof/>
              <w:sz w:val="22"/>
              <w:lang w:val="en-US"/>
            </w:rPr>
          </w:pPr>
          <w:r>
            <w:fldChar w:fldCharType="begin"/>
          </w:r>
          <w:r>
            <w:instrText xml:space="preserve"> TOC \o "1-3" \h \z \u </w:instrText>
          </w:r>
          <w:r>
            <w:fldChar w:fldCharType="separate"/>
          </w:r>
          <w:hyperlink w:anchor="_Toc465887811" w:history="1">
            <w:r w:rsidR="004C50E0" w:rsidRPr="005D2BE4">
              <w:rPr>
                <w:rStyle w:val="Hyperlink"/>
                <w:noProof/>
              </w:rPr>
              <w:t>Section 1.</w:t>
            </w:r>
            <w:r w:rsidR="004C50E0">
              <w:rPr>
                <w:rFonts w:eastAsiaTheme="minorEastAsia"/>
                <w:noProof/>
                <w:sz w:val="22"/>
                <w:lang w:val="en-US"/>
              </w:rPr>
              <w:tab/>
            </w:r>
            <w:r w:rsidR="004C50E0" w:rsidRPr="005D2BE4">
              <w:rPr>
                <w:rStyle w:val="Hyperlink"/>
                <w:noProof/>
              </w:rPr>
              <w:t>Copyright</w:t>
            </w:r>
            <w:r w:rsidR="004C50E0">
              <w:rPr>
                <w:noProof/>
                <w:webHidden/>
              </w:rPr>
              <w:tab/>
            </w:r>
            <w:r w:rsidR="004C50E0">
              <w:rPr>
                <w:noProof/>
                <w:webHidden/>
              </w:rPr>
              <w:fldChar w:fldCharType="begin"/>
            </w:r>
            <w:r w:rsidR="004C50E0">
              <w:rPr>
                <w:noProof/>
                <w:webHidden/>
              </w:rPr>
              <w:instrText xml:space="preserve"> PAGEREF _Toc465887811 \h </w:instrText>
            </w:r>
            <w:r w:rsidR="004C50E0">
              <w:rPr>
                <w:noProof/>
                <w:webHidden/>
              </w:rPr>
            </w:r>
            <w:r w:rsidR="004C50E0">
              <w:rPr>
                <w:noProof/>
                <w:webHidden/>
              </w:rPr>
              <w:fldChar w:fldCharType="separate"/>
            </w:r>
            <w:r w:rsidR="00481BC1">
              <w:rPr>
                <w:noProof/>
                <w:webHidden/>
              </w:rPr>
              <w:t>6</w:t>
            </w:r>
            <w:r w:rsidR="004C50E0">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12" w:history="1">
            <w:r w:rsidRPr="005D2BE4">
              <w:rPr>
                <w:rStyle w:val="Hyperlink"/>
                <w:noProof/>
              </w:rPr>
              <w:t>Section 2.</w:t>
            </w:r>
            <w:r>
              <w:rPr>
                <w:rFonts w:eastAsiaTheme="minorEastAsia"/>
                <w:noProof/>
                <w:sz w:val="22"/>
                <w:lang w:val="en-US"/>
              </w:rPr>
              <w:tab/>
            </w:r>
            <w:r w:rsidRPr="005D2BE4">
              <w:rPr>
                <w:rStyle w:val="Hyperlink"/>
                <w:noProof/>
              </w:rPr>
              <w:t>Executive Summary</w:t>
            </w:r>
            <w:r>
              <w:rPr>
                <w:noProof/>
                <w:webHidden/>
              </w:rPr>
              <w:tab/>
            </w:r>
            <w:r>
              <w:rPr>
                <w:noProof/>
                <w:webHidden/>
              </w:rPr>
              <w:fldChar w:fldCharType="begin"/>
            </w:r>
            <w:r>
              <w:rPr>
                <w:noProof/>
                <w:webHidden/>
              </w:rPr>
              <w:instrText xml:space="preserve"> PAGEREF _Toc465887812 \h </w:instrText>
            </w:r>
            <w:r>
              <w:rPr>
                <w:noProof/>
                <w:webHidden/>
              </w:rPr>
            </w:r>
            <w:r>
              <w:rPr>
                <w:noProof/>
                <w:webHidden/>
              </w:rPr>
              <w:fldChar w:fldCharType="separate"/>
            </w:r>
            <w:r w:rsidR="00481BC1">
              <w:rPr>
                <w:noProof/>
                <w:webHidden/>
              </w:rPr>
              <w:t>7</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13" w:history="1">
            <w:r w:rsidRPr="005D2BE4">
              <w:rPr>
                <w:rStyle w:val="Hyperlink"/>
                <w:noProof/>
              </w:rPr>
              <w:t>2.1.</w:t>
            </w:r>
            <w:r>
              <w:rPr>
                <w:rFonts w:eastAsiaTheme="minorEastAsia"/>
                <w:noProof/>
                <w:sz w:val="22"/>
                <w:lang w:val="en-US"/>
              </w:rPr>
              <w:tab/>
            </w:r>
            <w:r w:rsidRPr="005D2BE4">
              <w:rPr>
                <w:rStyle w:val="Hyperlink"/>
                <w:noProof/>
              </w:rPr>
              <w:t>About Galaxkey</w:t>
            </w:r>
            <w:r>
              <w:rPr>
                <w:noProof/>
                <w:webHidden/>
              </w:rPr>
              <w:tab/>
            </w:r>
            <w:r>
              <w:rPr>
                <w:noProof/>
                <w:webHidden/>
              </w:rPr>
              <w:fldChar w:fldCharType="begin"/>
            </w:r>
            <w:r>
              <w:rPr>
                <w:noProof/>
                <w:webHidden/>
              </w:rPr>
              <w:instrText xml:space="preserve"> PAGEREF _Toc465887813 \h </w:instrText>
            </w:r>
            <w:r>
              <w:rPr>
                <w:noProof/>
                <w:webHidden/>
              </w:rPr>
            </w:r>
            <w:r>
              <w:rPr>
                <w:noProof/>
                <w:webHidden/>
              </w:rPr>
              <w:fldChar w:fldCharType="separate"/>
            </w:r>
            <w:r w:rsidR="00481BC1">
              <w:rPr>
                <w:noProof/>
                <w:webHidden/>
              </w:rPr>
              <w:t>7</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14" w:history="1">
            <w:r w:rsidRPr="005D2BE4">
              <w:rPr>
                <w:rStyle w:val="Hyperlink"/>
                <w:smallCaps/>
                <w:noProof/>
                <w:spacing w:val="5"/>
              </w:rPr>
              <w:t>Section 3.</w:t>
            </w:r>
            <w:r>
              <w:rPr>
                <w:rFonts w:eastAsiaTheme="minorEastAsia"/>
                <w:noProof/>
                <w:sz w:val="22"/>
                <w:lang w:val="en-US"/>
              </w:rPr>
              <w:tab/>
            </w:r>
            <w:r w:rsidRPr="005D2BE4">
              <w:rPr>
                <w:rStyle w:val="Hyperlink"/>
                <w:smallCaps/>
                <w:noProof/>
                <w:spacing w:val="5"/>
              </w:rPr>
              <w:t>Individual Users</w:t>
            </w:r>
            <w:r>
              <w:rPr>
                <w:noProof/>
                <w:webHidden/>
              </w:rPr>
              <w:tab/>
            </w:r>
            <w:r>
              <w:rPr>
                <w:noProof/>
                <w:webHidden/>
              </w:rPr>
              <w:fldChar w:fldCharType="begin"/>
            </w:r>
            <w:r>
              <w:rPr>
                <w:noProof/>
                <w:webHidden/>
              </w:rPr>
              <w:instrText xml:space="preserve"> PAGEREF _Toc465887814 \h </w:instrText>
            </w:r>
            <w:r>
              <w:rPr>
                <w:noProof/>
                <w:webHidden/>
              </w:rPr>
            </w:r>
            <w:r>
              <w:rPr>
                <w:noProof/>
                <w:webHidden/>
              </w:rPr>
              <w:fldChar w:fldCharType="separate"/>
            </w:r>
            <w:r w:rsidR="00481BC1">
              <w:rPr>
                <w:noProof/>
                <w:webHidden/>
              </w:rPr>
              <w:t>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15" w:history="1">
            <w:r w:rsidRPr="005D2BE4">
              <w:rPr>
                <w:rStyle w:val="Hyperlink"/>
                <w:noProof/>
                <w:lang w:eastAsia="en-GB"/>
              </w:rPr>
              <w:t>3.1.</w:t>
            </w:r>
            <w:r>
              <w:rPr>
                <w:rFonts w:eastAsiaTheme="minorEastAsia"/>
                <w:noProof/>
                <w:sz w:val="22"/>
                <w:lang w:val="en-US"/>
              </w:rPr>
              <w:tab/>
            </w:r>
            <w:r w:rsidRPr="005D2BE4">
              <w:rPr>
                <w:rStyle w:val="Hyperlink"/>
                <w:noProof/>
                <w:lang w:eastAsia="en-GB"/>
              </w:rPr>
              <w:t>Overview</w:t>
            </w:r>
            <w:r>
              <w:rPr>
                <w:noProof/>
                <w:webHidden/>
              </w:rPr>
              <w:tab/>
            </w:r>
            <w:r>
              <w:rPr>
                <w:noProof/>
                <w:webHidden/>
              </w:rPr>
              <w:fldChar w:fldCharType="begin"/>
            </w:r>
            <w:r>
              <w:rPr>
                <w:noProof/>
                <w:webHidden/>
              </w:rPr>
              <w:instrText xml:space="preserve"> PAGEREF _Toc465887815 \h </w:instrText>
            </w:r>
            <w:r>
              <w:rPr>
                <w:noProof/>
                <w:webHidden/>
              </w:rPr>
            </w:r>
            <w:r>
              <w:rPr>
                <w:noProof/>
                <w:webHidden/>
              </w:rPr>
              <w:fldChar w:fldCharType="separate"/>
            </w:r>
            <w:r w:rsidR="00481BC1">
              <w:rPr>
                <w:noProof/>
                <w:webHidden/>
              </w:rPr>
              <w:t>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16" w:history="1">
            <w:r w:rsidRPr="005D2BE4">
              <w:rPr>
                <w:rStyle w:val="Hyperlink"/>
                <w:noProof/>
                <w:lang w:eastAsia="en-GB"/>
              </w:rPr>
              <w:t>3.2.</w:t>
            </w:r>
            <w:r>
              <w:rPr>
                <w:rFonts w:eastAsiaTheme="minorEastAsia"/>
                <w:noProof/>
                <w:sz w:val="22"/>
                <w:lang w:val="en-US"/>
              </w:rPr>
              <w:tab/>
            </w:r>
            <w:r w:rsidRPr="005D2BE4">
              <w:rPr>
                <w:rStyle w:val="Hyperlink"/>
                <w:noProof/>
                <w:lang w:eastAsia="en-GB"/>
              </w:rPr>
              <w:t>URL for Self-Service</w:t>
            </w:r>
            <w:r>
              <w:rPr>
                <w:noProof/>
                <w:webHidden/>
              </w:rPr>
              <w:tab/>
            </w:r>
            <w:r>
              <w:rPr>
                <w:noProof/>
                <w:webHidden/>
              </w:rPr>
              <w:fldChar w:fldCharType="begin"/>
            </w:r>
            <w:r>
              <w:rPr>
                <w:noProof/>
                <w:webHidden/>
              </w:rPr>
              <w:instrText xml:space="preserve"> PAGEREF _Toc465887816 \h </w:instrText>
            </w:r>
            <w:r>
              <w:rPr>
                <w:noProof/>
                <w:webHidden/>
              </w:rPr>
            </w:r>
            <w:r>
              <w:rPr>
                <w:noProof/>
                <w:webHidden/>
              </w:rPr>
              <w:fldChar w:fldCharType="separate"/>
            </w:r>
            <w:r w:rsidR="00481BC1">
              <w:rPr>
                <w:noProof/>
                <w:webHidden/>
              </w:rPr>
              <w:t>8</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17" w:history="1">
            <w:r w:rsidRPr="005D2BE4">
              <w:rPr>
                <w:rStyle w:val="Hyperlink"/>
                <w:smallCaps/>
                <w:noProof/>
                <w:spacing w:val="5"/>
              </w:rPr>
              <w:t>Section 4.</w:t>
            </w:r>
            <w:r>
              <w:rPr>
                <w:rFonts w:eastAsiaTheme="minorEastAsia"/>
                <w:noProof/>
                <w:sz w:val="22"/>
                <w:lang w:val="en-US"/>
              </w:rPr>
              <w:tab/>
            </w:r>
            <w:r w:rsidRPr="005D2BE4">
              <w:rPr>
                <w:rStyle w:val="Hyperlink"/>
                <w:smallCaps/>
                <w:noProof/>
                <w:spacing w:val="5"/>
              </w:rPr>
              <w:t>Galaxkey Account</w:t>
            </w:r>
            <w:r>
              <w:rPr>
                <w:noProof/>
                <w:webHidden/>
              </w:rPr>
              <w:tab/>
            </w:r>
            <w:r>
              <w:rPr>
                <w:noProof/>
                <w:webHidden/>
              </w:rPr>
              <w:fldChar w:fldCharType="begin"/>
            </w:r>
            <w:r>
              <w:rPr>
                <w:noProof/>
                <w:webHidden/>
              </w:rPr>
              <w:instrText xml:space="preserve"> PAGEREF _Toc465887817 \h </w:instrText>
            </w:r>
            <w:r>
              <w:rPr>
                <w:noProof/>
                <w:webHidden/>
              </w:rPr>
            </w:r>
            <w:r>
              <w:rPr>
                <w:noProof/>
                <w:webHidden/>
              </w:rPr>
              <w:fldChar w:fldCharType="separate"/>
            </w:r>
            <w:r w:rsidR="00481BC1">
              <w:rPr>
                <w:noProof/>
                <w:webHidden/>
              </w:rPr>
              <w:t>9</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18" w:history="1">
            <w:r w:rsidRPr="005D2BE4">
              <w:rPr>
                <w:rStyle w:val="Hyperlink"/>
                <w:noProof/>
                <w:lang w:eastAsia="en-GB"/>
              </w:rPr>
              <w:t>4.1.</w:t>
            </w:r>
            <w:r>
              <w:rPr>
                <w:rFonts w:eastAsiaTheme="minorEastAsia"/>
                <w:noProof/>
                <w:sz w:val="22"/>
                <w:lang w:val="en-US"/>
              </w:rPr>
              <w:tab/>
            </w:r>
            <w:r w:rsidRPr="005D2BE4">
              <w:rPr>
                <w:rStyle w:val="Hyperlink"/>
                <w:noProof/>
                <w:lang w:eastAsia="en-GB"/>
              </w:rPr>
              <w:t>User Registration: Individual Account</w:t>
            </w:r>
            <w:r>
              <w:rPr>
                <w:noProof/>
                <w:webHidden/>
              </w:rPr>
              <w:tab/>
            </w:r>
            <w:r>
              <w:rPr>
                <w:noProof/>
                <w:webHidden/>
              </w:rPr>
              <w:fldChar w:fldCharType="begin"/>
            </w:r>
            <w:r>
              <w:rPr>
                <w:noProof/>
                <w:webHidden/>
              </w:rPr>
              <w:instrText xml:space="preserve"> PAGEREF _Toc465887818 \h </w:instrText>
            </w:r>
            <w:r>
              <w:rPr>
                <w:noProof/>
                <w:webHidden/>
              </w:rPr>
            </w:r>
            <w:r>
              <w:rPr>
                <w:noProof/>
                <w:webHidden/>
              </w:rPr>
              <w:fldChar w:fldCharType="separate"/>
            </w:r>
            <w:r w:rsidR="00481BC1">
              <w:rPr>
                <w:noProof/>
                <w:webHidden/>
              </w:rPr>
              <w:t>9</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19" w:history="1">
            <w:r w:rsidRPr="005D2BE4">
              <w:rPr>
                <w:rStyle w:val="Hyperlink"/>
                <w:noProof/>
              </w:rPr>
              <w:t>4.1.1.</w:t>
            </w:r>
            <w:r>
              <w:rPr>
                <w:rFonts w:eastAsiaTheme="minorEastAsia"/>
                <w:noProof/>
                <w:sz w:val="22"/>
                <w:lang w:val="en-US"/>
              </w:rPr>
              <w:tab/>
            </w:r>
            <w:r w:rsidRPr="005D2BE4">
              <w:rPr>
                <w:rStyle w:val="Hyperlink"/>
                <w:noProof/>
              </w:rPr>
              <w:t>Registration by Invite</w:t>
            </w:r>
            <w:r>
              <w:rPr>
                <w:noProof/>
                <w:webHidden/>
              </w:rPr>
              <w:tab/>
            </w:r>
            <w:r>
              <w:rPr>
                <w:noProof/>
                <w:webHidden/>
              </w:rPr>
              <w:fldChar w:fldCharType="begin"/>
            </w:r>
            <w:r>
              <w:rPr>
                <w:noProof/>
                <w:webHidden/>
              </w:rPr>
              <w:instrText xml:space="preserve"> PAGEREF _Toc465887819 \h </w:instrText>
            </w:r>
            <w:r>
              <w:rPr>
                <w:noProof/>
                <w:webHidden/>
              </w:rPr>
            </w:r>
            <w:r>
              <w:rPr>
                <w:noProof/>
                <w:webHidden/>
              </w:rPr>
              <w:fldChar w:fldCharType="separate"/>
            </w:r>
            <w:r w:rsidR="00481BC1">
              <w:rPr>
                <w:noProof/>
                <w:webHidden/>
              </w:rPr>
              <w:t>10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0" w:history="1">
            <w:r w:rsidRPr="005D2BE4">
              <w:rPr>
                <w:rStyle w:val="Hyperlink"/>
                <w:noProof/>
              </w:rPr>
              <w:t>4.1.2.</w:t>
            </w:r>
            <w:r>
              <w:rPr>
                <w:rFonts w:eastAsiaTheme="minorEastAsia"/>
                <w:noProof/>
                <w:sz w:val="22"/>
                <w:lang w:val="en-US"/>
              </w:rPr>
              <w:tab/>
            </w:r>
            <w:r w:rsidRPr="005D2BE4">
              <w:rPr>
                <w:rStyle w:val="Hyperlink"/>
                <w:noProof/>
              </w:rPr>
              <w:t>Self-Registration</w:t>
            </w:r>
            <w:r>
              <w:rPr>
                <w:noProof/>
                <w:webHidden/>
              </w:rPr>
              <w:tab/>
            </w:r>
            <w:r>
              <w:rPr>
                <w:noProof/>
                <w:webHidden/>
              </w:rPr>
              <w:fldChar w:fldCharType="begin"/>
            </w:r>
            <w:r>
              <w:rPr>
                <w:noProof/>
                <w:webHidden/>
              </w:rPr>
              <w:instrText xml:space="preserve"> PAGEREF _Toc465887820 \h </w:instrText>
            </w:r>
            <w:r>
              <w:rPr>
                <w:noProof/>
                <w:webHidden/>
              </w:rPr>
            </w:r>
            <w:r>
              <w:rPr>
                <w:noProof/>
                <w:webHidden/>
              </w:rPr>
              <w:fldChar w:fldCharType="separate"/>
            </w:r>
            <w:r w:rsidR="00481BC1">
              <w:rPr>
                <w:noProof/>
                <w:webHidden/>
              </w:rPr>
              <w:t>12</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21" w:history="1">
            <w:r w:rsidRPr="005D2BE4">
              <w:rPr>
                <w:rStyle w:val="Hyperlink"/>
                <w:noProof/>
                <w:lang w:eastAsia="en-GB"/>
              </w:rPr>
              <w:t>4.2.</w:t>
            </w:r>
            <w:r>
              <w:rPr>
                <w:rFonts w:eastAsiaTheme="minorEastAsia"/>
                <w:noProof/>
                <w:sz w:val="22"/>
                <w:lang w:val="en-US"/>
              </w:rPr>
              <w:tab/>
            </w:r>
            <w:r w:rsidRPr="005D2BE4">
              <w:rPr>
                <w:rStyle w:val="Hyperlink"/>
                <w:noProof/>
                <w:lang w:eastAsia="en-GB"/>
              </w:rPr>
              <w:t>Corporate Identity</w:t>
            </w:r>
            <w:r>
              <w:rPr>
                <w:noProof/>
                <w:webHidden/>
              </w:rPr>
              <w:tab/>
            </w:r>
            <w:r>
              <w:rPr>
                <w:noProof/>
                <w:webHidden/>
              </w:rPr>
              <w:fldChar w:fldCharType="begin"/>
            </w:r>
            <w:r>
              <w:rPr>
                <w:noProof/>
                <w:webHidden/>
              </w:rPr>
              <w:instrText xml:space="preserve"> PAGEREF _Toc465887821 \h </w:instrText>
            </w:r>
            <w:r>
              <w:rPr>
                <w:noProof/>
                <w:webHidden/>
              </w:rPr>
            </w:r>
            <w:r>
              <w:rPr>
                <w:noProof/>
                <w:webHidden/>
              </w:rPr>
              <w:fldChar w:fldCharType="separate"/>
            </w:r>
            <w:r w:rsidR="00481BC1">
              <w:rPr>
                <w:noProof/>
                <w:webHidden/>
              </w:rPr>
              <w:t>19</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22" w:history="1">
            <w:r w:rsidRPr="005D2BE4">
              <w:rPr>
                <w:rStyle w:val="Hyperlink"/>
                <w:noProof/>
              </w:rPr>
              <w:t>Section 5.</w:t>
            </w:r>
            <w:r>
              <w:rPr>
                <w:rFonts w:eastAsiaTheme="minorEastAsia"/>
                <w:noProof/>
                <w:sz w:val="22"/>
                <w:lang w:val="en-US"/>
              </w:rPr>
              <w:tab/>
            </w:r>
            <w:r w:rsidRPr="005D2BE4">
              <w:rPr>
                <w:rStyle w:val="Hyperlink"/>
                <w:noProof/>
              </w:rPr>
              <w:t>Galaxkey Manager</w:t>
            </w:r>
            <w:r>
              <w:rPr>
                <w:noProof/>
                <w:webHidden/>
              </w:rPr>
              <w:tab/>
            </w:r>
            <w:r>
              <w:rPr>
                <w:noProof/>
                <w:webHidden/>
              </w:rPr>
              <w:fldChar w:fldCharType="begin"/>
            </w:r>
            <w:r>
              <w:rPr>
                <w:noProof/>
                <w:webHidden/>
              </w:rPr>
              <w:instrText xml:space="preserve"> PAGEREF _Toc465887822 \h </w:instrText>
            </w:r>
            <w:r>
              <w:rPr>
                <w:noProof/>
                <w:webHidden/>
              </w:rPr>
            </w:r>
            <w:r>
              <w:rPr>
                <w:noProof/>
                <w:webHidden/>
              </w:rPr>
              <w:fldChar w:fldCharType="separate"/>
            </w:r>
            <w:r w:rsidR="00481BC1">
              <w:rPr>
                <w:noProof/>
                <w:webHidden/>
              </w:rPr>
              <w:t>21</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23" w:history="1">
            <w:r w:rsidRPr="005D2BE4">
              <w:rPr>
                <w:rStyle w:val="Hyperlink"/>
                <w:noProof/>
                <w:lang w:eastAsia="en-GB"/>
              </w:rPr>
              <w:t>5.1.</w:t>
            </w:r>
            <w:r>
              <w:rPr>
                <w:rFonts w:eastAsiaTheme="minorEastAsia"/>
                <w:noProof/>
                <w:sz w:val="22"/>
                <w:lang w:val="en-US"/>
              </w:rPr>
              <w:tab/>
            </w:r>
            <w:r w:rsidRPr="005D2BE4">
              <w:rPr>
                <w:rStyle w:val="Hyperlink"/>
                <w:noProof/>
                <w:lang w:eastAsia="en-GB"/>
              </w:rPr>
              <w:t>My Account</w:t>
            </w:r>
            <w:r>
              <w:rPr>
                <w:noProof/>
                <w:webHidden/>
              </w:rPr>
              <w:tab/>
            </w:r>
            <w:r>
              <w:rPr>
                <w:noProof/>
                <w:webHidden/>
              </w:rPr>
              <w:fldChar w:fldCharType="begin"/>
            </w:r>
            <w:r>
              <w:rPr>
                <w:noProof/>
                <w:webHidden/>
              </w:rPr>
              <w:instrText xml:space="preserve"> PAGEREF _Toc465887823 \h </w:instrText>
            </w:r>
            <w:r>
              <w:rPr>
                <w:noProof/>
                <w:webHidden/>
              </w:rPr>
            </w:r>
            <w:r>
              <w:rPr>
                <w:noProof/>
                <w:webHidden/>
              </w:rPr>
              <w:fldChar w:fldCharType="separate"/>
            </w:r>
            <w:r w:rsidR="00481BC1">
              <w:rPr>
                <w:noProof/>
                <w:webHidden/>
              </w:rPr>
              <w:t>21</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4" w:history="1">
            <w:r w:rsidRPr="005D2BE4">
              <w:rPr>
                <w:rStyle w:val="Hyperlink"/>
                <w:noProof/>
              </w:rPr>
              <w:t>5.1.1.</w:t>
            </w:r>
            <w:r>
              <w:rPr>
                <w:rFonts w:eastAsiaTheme="minorEastAsia"/>
                <w:noProof/>
                <w:sz w:val="22"/>
                <w:lang w:val="en-US"/>
              </w:rPr>
              <w:tab/>
            </w:r>
            <w:r w:rsidRPr="005D2BE4">
              <w:rPr>
                <w:rStyle w:val="Hyperlink"/>
                <w:noProof/>
              </w:rPr>
              <w:t>Overview</w:t>
            </w:r>
            <w:r>
              <w:rPr>
                <w:noProof/>
                <w:webHidden/>
              </w:rPr>
              <w:tab/>
            </w:r>
            <w:r>
              <w:rPr>
                <w:noProof/>
                <w:webHidden/>
              </w:rPr>
              <w:fldChar w:fldCharType="begin"/>
            </w:r>
            <w:r>
              <w:rPr>
                <w:noProof/>
                <w:webHidden/>
              </w:rPr>
              <w:instrText xml:space="preserve"> PAGEREF _Toc465887824 \h </w:instrText>
            </w:r>
            <w:r>
              <w:rPr>
                <w:noProof/>
                <w:webHidden/>
              </w:rPr>
            </w:r>
            <w:r>
              <w:rPr>
                <w:noProof/>
                <w:webHidden/>
              </w:rPr>
              <w:fldChar w:fldCharType="separate"/>
            </w:r>
            <w:r w:rsidR="00481BC1">
              <w:rPr>
                <w:noProof/>
                <w:webHidden/>
              </w:rPr>
              <w:t>21</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5" w:history="1">
            <w:r w:rsidRPr="005D2BE4">
              <w:rPr>
                <w:rStyle w:val="Hyperlink"/>
                <w:noProof/>
              </w:rPr>
              <w:t>5.1.2.</w:t>
            </w:r>
            <w:r>
              <w:rPr>
                <w:rFonts w:eastAsiaTheme="minorEastAsia"/>
                <w:noProof/>
                <w:sz w:val="22"/>
                <w:lang w:val="en-US"/>
              </w:rPr>
              <w:tab/>
            </w:r>
            <w:r w:rsidRPr="005D2BE4">
              <w:rPr>
                <w:rStyle w:val="Hyperlink"/>
                <w:noProof/>
              </w:rPr>
              <w:t>My profile</w:t>
            </w:r>
            <w:r>
              <w:rPr>
                <w:noProof/>
                <w:webHidden/>
              </w:rPr>
              <w:tab/>
            </w:r>
            <w:r>
              <w:rPr>
                <w:noProof/>
                <w:webHidden/>
              </w:rPr>
              <w:fldChar w:fldCharType="begin"/>
            </w:r>
            <w:r>
              <w:rPr>
                <w:noProof/>
                <w:webHidden/>
              </w:rPr>
              <w:instrText xml:space="preserve"> PAGEREF _Toc465887825 \h </w:instrText>
            </w:r>
            <w:r>
              <w:rPr>
                <w:noProof/>
                <w:webHidden/>
              </w:rPr>
            </w:r>
            <w:r>
              <w:rPr>
                <w:noProof/>
                <w:webHidden/>
              </w:rPr>
              <w:fldChar w:fldCharType="separate"/>
            </w:r>
            <w:r w:rsidR="00481BC1">
              <w:rPr>
                <w:noProof/>
                <w:webHidden/>
              </w:rPr>
              <w:t>21</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6" w:history="1">
            <w:r w:rsidRPr="005D2BE4">
              <w:rPr>
                <w:rStyle w:val="Hyperlink"/>
                <w:noProof/>
              </w:rPr>
              <w:t>5.1.3.</w:t>
            </w:r>
            <w:r>
              <w:rPr>
                <w:rFonts w:eastAsiaTheme="minorEastAsia"/>
                <w:noProof/>
                <w:sz w:val="22"/>
                <w:lang w:val="en-US"/>
              </w:rPr>
              <w:tab/>
            </w:r>
            <w:r w:rsidRPr="005D2BE4">
              <w:rPr>
                <w:rStyle w:val="Hyperlink"/>
                <w:noProof/>
              </w:rPr>
              <w:t>History</w:t>
            </w:r>
            <w:r>
              <w:rPr>
                <w:noProof/>
                <w:webHidden/>
              </w:rPr>
              <w:tab/>
            </w:r>
            <w:r>
              <w:rPr>
                <w:noProof/>
                <w:webHidden/>
              </w:rPr>
              <w:fldChar w:fldCharType="begin"/>
            </w:r>
            <w:r>
              <w:rPr>
                <w:noProof/>
                <w:webHidden/>
              </w:rPr>
              <w:instrText xml:space="preserve"> PAGEREF _Toc465887826 \h </w:instrText>
            </w:r>
            <w:r>
              <w:rPr>
                <w:noProof/>
                <w:webHidden/>
              </w:rPr>
            </w:r>
            <w:r>
              <w:rPr>
                <w:noProof/>
                <w:webHidden/>
              </w:rPr>
              <w:fldChar w:fldCharType="separate"/>
            </w:r>
            <w:r w:rsidR="00481BC1">
              <w:rPr>
                <w:noProof/>
                <w:webHidden/>
              </w:rPr>
              <w:t>23</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27" w:history="1">
            <w:r w:rsidRPr="005D2BE4">
              <w:rPr>
                <w:rStyle w:val="Hyperlink"/>
                <w:noProof/>
                <w:lang w:eastAsia="en-GB"/>
              </w:rPr>
              <w:t>5.2.</w:t>
            </w:r>
            <w:r>
              <w:rPr>
                <w:rFonts w:eastAsiaTheme="minorEastAsia"/>
                <w:noProof/>
                <w:sz w:val="22"/>
                <w:lang w:val="en-US"/>
              </w:rPr>
              <w:tab/>
            </w:r>
            <w:r w:rsidRPr="005D2BE4">
              <w:rPr>
                <w:rStyle w:val="Hyperlink"/>
                <w:noProof/>
                <w:lang w:eastAsia="en-GB"/>
              </w:rPr>
              <w:t>Identities</w:t>
            </w:r>
            <w:r>
              <w:rPr>
                <w:noProof/>
                <w:webHidden/>
              </w:rPr>
              <w:tab/>
            </w:r>
            <w:r>
              <w:rPr>
                <w:noProof/>
                <w:webHidden/>
              </w:rPr>
              <w:fldChar w:fldCharType="begin"/>
            </w:r>
            <w:r>
              <w:rPr>
                <w:noProof/>
                <w:webHidden/>
              </w:rPr>
              <w:instrText xml:space="preserve"> PAGEREF _Toc465887827 \h </w:instrText>
            </w:r>
            <w:r>
              <w:rPr>
                <w:noProof/>
                <w:webHidden/>
              </w:rPr>
            </w:r>
            <w:r>
              <w:rPr>
                <w:noProof/>
                <w:webHidden/>
              </w:rPr>
              <w:fldChar w:fldCharType="separate"/>
            </w:r>
            <w:r w:rsidR="00481BC1">
              <w:rPr>
                <w:noProof/>
                <w:webHidden/>
              </w:rPr>
              <w:t>24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8" w:history="1">
            <w:r w:rsidRPr="005D2BE4">
              <w:rPr>
                <w:rStyle w:val="Hyperlink"/>
                <w:noProof/>
              </w:rPr>
              <w:t>5.2.1.</w:t>
            </w:r>
            <w:r>
              <w:rPr>
                <w:rFonts w:eastAsiaTheme="minorEastAsia"/>
                <w:noProof/>
                <w:sz w:val="22"/>
                <w:lang w:val="en-US"/>
              </w:rPr>
              <w:tab/>
            </w:r>
            <w:r w:rsidRPr="005D2BE4">
              <w:rPr>
                <w:rStyle w:val="Hyperlink"/>
                <w:noProof/>
              </w:rPr>
              <w:t>Revoking Identity</w:t>
            </w:r>
            <w:r>
              <w:rPr>
                <w:noProof/>
                <w:webHidden/>
              </w:rPr>
              <w:tab/>
            </w:r>
            <w:r>
              <w:rPr>
                <w:noProof/>
                <w:webHidden/>
              </w:rPr>
              <w:fldChar w:fldCharType="begin"/>
            </w:r>
            <w:r>
              <w:rPr>
                <w:noProof/>
                <w:webHidden/>
              </w:rPr>
              <w:instrText xml:space="preserve"> PAGEREF _Toc465887828 \h </w:instrText>
            </w:r>
            <w:r>
              <w:rPr>
                <w:noProof/>
                <w:webHidden/>
              </w:rPr>
            </w:r>
            <w:r>
              <w:rPr>
                <w:noProof/>
                <w:webHidden/>
              </w:rPr>
              <w:fldChar w:fldCharType="separate"/>
            </w:r>
            <w:r w:rsidR="00481BC1">
              <w:rPr>
                <w:noProof/>
                <w:webHidden/>
              </w:rPr>
              <w:t>25</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29" w:history="1">
            <w:r w:rsidRPr="005D2BE4">
              <w:rPr>
                <w:rStyle w:val="Hyperlink"/>
                <w:noProof/>
              </w:rPr>
              <w:t>5.2.2.</w:t>
            </w:r>
            <w:r>
              <w:rPr>
                <w:rFonts w:eastAsiaTheme="minorEastAsia"/>
                <w:noProof/>
                <w:sz w:val="22"/>
                <w:lang w:val="en-US"/>
              </w:rPr>
              <w:tab/>
            </w:r>
            <w:r w:rsidRPr="005D2BE4">
              <w:rPr>
                <w:rStyle w:val="Hyperlink"/>
                <w:noProof/>
              </w:rPr>
              <w:t>Galaxkey Invites</w:t>
            </w:r>
            <w:r>
              <w:rPr>
                <w:noProof/>
                <w:webHidden/>
              </w:rPr>
              <w:tab/>
            </w:r>
            <w:r>
              <w:rPr>
                <w:noProof/>
                <w:webHidden/>
              </w:rPr>
              <w:fldChar w:fldCharType="begin"/>
            </w:r>
            <w:r>
              <w:rPr>
                <w:noProof/>
                <w:webHidden/>
              </w:rPr>
              <w:instrText xml:space="preserve"> PAGEREF _Toc465887829 \h </w:instrText>
            </w:r>
            <w:r>
              <w:rPr>
                <w:noProof/>
                <w:webHidden/>
              </w:rPr>
            </w:r>
            <w:r>
              <w:rPr>
                <w:noProof/>
                <w:webHidden/>
              </w:rPr>
              <w:fldChar w:fldCharType="separate"/>
            </w:r>
            <w:r w:rsidR="00481BC1">
              <w:rPr>
                <w:noProof/>
                <w:webHidden/>
              </w:rPr>
              <w:t>25</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0" w:history="1">
            <w:r w:rsidRPr="005D2BE4">
              <w:rPr>
                <w:rStyle w:val="Hyperlink"/>
                <w:noProof/>
              </w:rPr>
              <w:t>5.2.3.</w:t>
            </w:r>
            <w:r>
              <w:rPr>
                <w:rFonts w:eastAsiaTheme="minorEastAsia"/>
                <w:noProof/>
                <w:sz w:val="22"/>
                <w:lang w:val="en-US"/>
              </w:rPr>
              <w:tab/>
            </w:r>
            <w:r w:rsidRPr="005D2BE4">
              <w:rPr>
                <w:rStyle w:val="Hyperlink"/>
                <w:noProof/>
              </w:rPr>
              <w:t>Identity Back-up and Maintenance</w:t>
            </w:r>
            <w:r>
              <w:rPr>
                <w:noProof/>
                <w:webHidden/>
              </w:rPr>
              <w:tab/>
            </w:r>
            <w:r>
              <w:rPr>
                <w:noProof/>
                <w:webHidden/>
              </w:rPr>
              <w:fldChar w:fldCharType="begin"/>
            </w:r>
            <w:r>
              <w:rPr>
                <w:noProof/>
                <w:webHidden/>
              </w:rPr>
              <w:instrText xml:space="preserve"> PAGEREF _Toc465887830 \h </w:instrText>
            </w:r>
            <w:r>
              <w:rPr>
                <w:noProof/>
                <w:webHidden/>
              </w:rPr>
            </w:r>
            <w:r>
              <w:rPr>
                <w:noProof/>
                <w:webHidden/>
              </w:rPr>
              <w:fldChar w:fldCharType="separate"/>
            </w:r>
            <w:r w:rsidR="00481BC1">
              <w:rPr>
                <w:noProof/>
                <w:webHidden/>
              </w:rPr>
              <w:t>26</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31" w:history="1">
            <w:r w:rsidRPr="005D2BE4">
              <w:rPr>
                <w:rStyle w:val="Hyperlink"/>
                <w:noProof/>
                <w:lang w:eastAsia="en-GB"/>
              </w:rPr>
              <w:t>5.3.</w:t>
            </w:r>
            <w:r>
              <w:rPr>
                <w:rFonts w:eastAsiaTheme="minorEastAsia"/>
                <w:noProof/>
                <w:sz w:val="22"/>
                <w:lang w:val="en-US"/>
              </w:rPr>
              <w:tab/>
            </w:r>
            <w:r w:rsidRPr="005D2BE4">
              <w:rPr>
                <w:rStyle w:val="Hyperlink"/>
                <w:noProof/>
                <w:lang w:eastAsia="en-GB"/>
              </w:rPr>
              <w:t>Galaxkey Configuration</w:t>
            </w:r>
            <w:r>
              <w:rPr>
                <w:noProof/>
                <w:webHidden/>
              </w:rPr>
              <w:tab/>
            </w:r>
            <w:r>
              <w:rPr>
                <w:noProof/>
                <w:webHidden/>
              </w:rPr>
              <w:fldChar w:fldCharType="begin"/>
            </w:r>
            <w:r>
              <w:rPr>
                <w:noProof/>
                <w:webHidden/>
              </w:rPr>
              <w:instrText xml:space="preserve"> PAGEREF _Toc465887831 \h </w:instrText>
            </w:r>
            <w:r>
              <w:rPr>
                <w:noProof/>
                <w:webHidden/>
              </w:rPr>
            </w:r>
            <w:r>
              <w:rPr>
                <w:noProof/>
                <w:webHidden/>
              </w:rPr>
              <w:fldChar w:fldCharType="separate"/>
            </w:r>
            <w:r w:rsidR="00481BC1">
              <w:rPr>
                <w:noProof/>
                <w:webHidden/>
              </w:rPr>
              <w:t>26</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2" w:history="1">
            <w:r w:rsidRPr="005D2BE4">
              <w:rPr>
                <w:rStyle w:val="Hyperlink"/>
                <w:noProof/>
              </w:rPr>
              <w:t>5.3.1.</w:t>
            </w:r>
            <w:r>
              <w:rPr>
                <w:rFonts w:eastAsiaTheme="minorEastAsia"/>
                <w:noProof/>
                <w:sz w:val="22"/>
                <w:lang w:val="en-US"/>
              </w:rPr>
              <w:tab/>
            </w:r>
            <w:r w:rsidRPr="005D2BE4">
              <w:rPr>
                <w:rStyle w:val="Hyperlink"/>
                <w:noProof/>
              </w:rPr>
              <w:t>Microsoft Windows &amp; Outlook Add-in Configuration</w:t>
            </w:r>
            <w:r>
              <w:rPr>
                <w:noProof/>
                <w:webHidden/>
              </w:rPr>
              <w:tab/>
            </w:r>
            <w:r>
              <w:rPr>
                <w:noProof/>
                <w:webHidden/>
              </w:rPr>
              <w:fldChar w:fldCharType="begin"/>
            </w:r>
            <w:r>
              <w:rPr>
                <w:noProof/>
                <w:webHidden/>
              </w:rPr>
              <w:instrText xml:space="preserve"> PAGEREF _Toc465887832 \h </w:instrText>
            </w:r>
            <w:r>
              <w:rPr>
                <w:noProof/>
                <w:webHidden/>
              </w:rPr>
            </w:r>
            <w:r>
              <w:rPr>
                <w:noProof/>
                <w:webHidden/>
              </w:rPr>
              <w:fldChar w:fldCharType="separate"/>
            </w:r>
            <w:r w:rsidR="00481BC1">
              <w:rPr>
                <w:noProof/>
                <w:webHidden/>
              </w:rPr>
              <w:t>27</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3" w:history="1">
            <w:r w:rsidRPr="005D2BE4">
              <w:rPr>
                <w:rStyle w:val="Hyperlink"/>
                <w:noProof/>
              </w:rPr>
              <w:t>5.3.2.</w:t>
            </w:r>
            <w:r>
              <w:rPr>
                <w:rFonts w:eastAsiaTheme="minorEastAsia"/>
                <w:noProof/>
                <w:sz w:val="22"/>
                <w:lang w:val="en-US"/>
              </w:rPr>
              <w:tab/>
            </w:r>
            <w:r w:rsidRPr="005D2BE4">
              <w:rPr>
                <w:rStyle w:val="Hyperlink"/>
                <w:noProof/>
              </w:rPr>
              <w:t>Galaxkey Clients Policy</w:t>
            </w:r>
            <w:r>
              <w:rPr>
                <w:noProof/>
                <w:webHidden/>
              </w:rPr>
              <w:tab/>
            </w:r>
            <w:r>
              <w:rPr>
                <w:noProof/>
                <w:webHidden/>
              </w:rPr>
              <w:fldChar w:fldCharType="begin"/>
            </w:r>
            <w:r>
              <w:rPr>
                <w:noProof/>
                <w:webHidden/>
              </w:rPr>
              <w:instrText xml:space="preserve"> PAGEREF _Toc465887833 \h </w:instrText>
            </w:r>
            <w:r>
              <w:rPr>
                <w:noProof/>
                <w:webHidden/>
              </w:rPr>
            </w:r>
            <w:r>
              <w:rPr>
                <w:noProof/>
                <w:webHidden/>
              </w:rPr>
              <w:fldChar w:fldCharType="separate"/>
            </w:r>
            <w:r w:rsidR="00481BC1">
              <w:rPr>
                <w:noProof/>
                <w:webHidden/>
              </w:rPr>
              <w:t>28</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4" w:history="1">
            <w:r w:rsidRPr="005D2BE4">
              <w:rPr>
                <w:rStyle w:val="Hyperlink"/>
                <w:noProof/>
              </w:rPr>
              <w:t>5.3.3.</w:t>
            </w:r>
            <w:r>
              <w:rPr>
                <w:rFonts w:eastAsiaTheme="minorEastAsia"/>
                <w:noProof/>
                <w:sz w:val="22"/>
                <w:lang w:val="en-US"/>
              </w:rPr>
              <w:tab/>
            </w:r>
            <w:r w:rsidRPr="005D2BE4">
              <w:rPr>
                <w:rStyle w:val="Hyperlink"/>
                <w:noProof/>
              </w:rPr>
              <w:t>Galaxkey Secure Share</w:t>
            </w:r>
            <w:r>
              <w:rPr>
                <w:noProof/>
                <w:webHidden/>
              </w:rPr>
              <w:tab/>
            </w:r>
            <w:r>
              <w:rPr>
                <w:noProof/>
                <w:webHidden/>
              </w:rPr>
              <w:fldChar w:fldCharType="begin"/>
            </w:r>
            <w:r>
              <w:rPr>
                <w:noProof/>
                <w:webHidden/>
              </w:rPr>
              <w:instrText xml:space="preserve"> PAGEREF _Toc465887834 \h </w:instrText>
            </w:r>
            <w:r>
              <w:rPr>
                <w:noProof/>
                <w:webHidden/>
              </w:rPr>
            </w:r>
            <w:r>
              <w:rPr>
                <w:noProof/>
                <w:webHidden/>
              </w:rPr>
              <w:fldChar w:fldCharType="separate"/>
            </w:r>
            <w:r w:rsidR="00481BC1">
              <w:rPr>
                <w:noProof/>
                <w:webHidden/>
              </w:rPr>
              <w:t>29</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35" w:history="1">
            <w:r w:rsidRPr="005D2BE4">
              <w:rPr>
                <w:rStyle w:val="Hyperlink"/>
                <w:noProof/>
                <w:lang w:eastAsia="en-GB"/>
              </w:rPr>
              <w:t>5.4.</w:t>
            </w:r>
            <w:r>
              <w:rPr>
                <w:rFonts w:eastAsiaTheme="minorEastAsia"/>
                <w:noProof/>
                <w:sz w:val="22"/>
                <w:lang w:val="en-US"/>
              </w:rPr>
              <w:tab/>
            </w:r>
            <w:r w:rsidRPr="005D2BE4">
              <w:rPr>
                <w:rStyle w:val="Hyperlink"/>
                <w:noProof/>
                <w:lang w:eastAsia="en-GB"/>
              </w:rPr>
              <w:t>Other Features</w:t>
            </w:r>
            <w:r>
              <w:rPr>
                <w:noProof/>
                <w:webHidden/>
              </w:rPr>
              <w:tab/>
            </w:r>
            <w:r>
              <w:rPr>
                <w:noProof/>
                <w:webHidden/>
              </w:rPr>
              <w:fldChar w:fldCharType="begin"/>
            </w:r>
            <w:r>
              <w:rPr>
                <w:noProof/>
                <w:webHidden/>
              </w:rPr>
              <w:instrText xml:space="preserve"> PAGEREF _Toc465887835 \h </w:instrText>
            </w:r>
            <w:r>
              <w:rPr>
                <w:noProof/>
                <w:webHidden/>
              </w:rPr>
            </w:r>
            <w:r>
              <w:rPr>
                <w:noProof/>
                <w:webHidden/>
              </w:rPr>
              <w:fldChar w:fldCharType="separate"/>
            </w:r>
            <w:r w:rsidR="00481BC1">
              <w:rPr>
                <w:noProof/>
                <w:webHidden/>
              </w:rPr>
              <w:t>29</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6" w:history="1">
            <w:r w:rsidRPr="005D2BE4">
              <w:rPr>
                <w:rStyle w:val="Hyperlink"/>
                <w:noProof/>
              </w:rPr>
              <w:t>5.4.1.</w:t>
            </w:r>
            <w:r>
              <w:rPr>
                <w:rFonts w:eastAsiaTheme="minorEastAsia"/>
                <w:noProof/>
                <w:sz w:val="22"/>
                <w:lang w:val="en-US"/>
              </w:rPr>
              <w:tab/>
            </w:r>
            <w:r w:rsidRPr="005D2BE4">
              <w:rPr>
                <w:rStyle w:val="Hyperlink"/>
                <w:noProof/>
              </w:rPr>
              <w:t>Notifications</w:t>
            </w:r>
            <w:r>
              <w:rPr>
                <w:noProof/>
                <w:webHidden/>
              </w:rPr>
              <w:tab/>
            </w:r>
            <w:r>
              <w:rPr>
                <w:noProof/>
                <w:webHidden/>
              </w:rPr>
              <w:fldChar w:fldCharType="begin"/>
            </w:r>
            <w:r>
              <w:rPr>
                <w:noProof/>
                <w:webHidden/>
              </w:rPr>
              <w:instrText xml:space="preserve"> PAGEREF _Toc465887836 \h </w:instrText>
            </w:r>
            <w:r>
              <w:rPr>
                <w:noProof/>
                <w:webHidden/>
              </w:rPr>
            </w:r>
            <w:r>
              <w:rPr>
                <w:noProof/>
                <w:webHidden/>
              </w:rPr>
              <w:fldChar w:fldCharType="separate"/>
            </w:r>
            <w:r w:rsidR="00481BC1">
              <w:rPr>
                <w:noProof/>
                <w:webHidden/>
              </w:rPr>
              <w:t>30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7" w:history="1">
            <w:r w:rsidRPr="005D2BE4">
              <w:rPr>
                <w:rStyle w:val="Hyperlink"/>
                <w:noProof/>
              </w:rPr>
              <w:t>5.4.2.</w:t>
            </w:r>
            <w:r>
              <w:rPr>
                <w:rFonts w:eastAsiaTheme="minorEastAsia"/>
                <w:noProof/>
                <w:sz w:val="22"/>
                <w:lang w:val="en-US"/>
              </w:rPr>
              <w:tab/>
            </w:r>
            <w:r w:rsidRPr="005D2BE4">
              <w:rPr>
                <w:rStyle w:val="Hyperlink"/>
                <w:noProof/>
              </w:rPr>
              <w:t>GSS</w:t>
            </w:r>
            <w:r>
              <w:rPr>
                <w:noProof/>
                <w:webHidden/>
              </w:rPr>
              <w:tab/>
            </w:r>
            <w:r>
              <w:rPr>
                <w:noProof/>
                <w:webHidden/>
              </w:rPr>
              <w:fldChar w:fldCharType="begin"/>
            </w:r>
            <w:r>
              <w:rPr>
                <w:noProof/>
                <w:webHidden/>
              </w:rPr>
              <w:instrText xml:space="preserve"> PAGEREF _Toc465887837 \h </w:instrText>
            </w:r>
            <w:r>
              <w:rPr>
                <w:noProof/>
                <w:webHidden/>
              </w:rPr>
            </w:r>
            <w:r>
              <w:rPr>
                <w:noProof/>
                <w:webHidden/>
              </w:rPr>
              <w:fldChar w:fldCharType="separate"/>
            </w:r>
            <w:r w:rsidR="00481BC1">
              <w:rPr>
                <w:noProof/>
                <w:webHidden/>
              </w:rPr>
              <w:t>30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38" w:history="1">
            <w:r w:rsidRPr="005D2BE4">
              <w:rPr>
                <w:rStyle w:val="Hyperlink"/>
                <w:noProof/>
              </w:rPr>
              <w:t>5.4.3.</w:t>
            </w:r>
            <w:r>
              <w:rPr>
                <w:rFonts w:eastAsiaTheme="minorEastAsia"/>
                <w:noProof/>
                <w:sz w:val="22"/>
                <w:lang w:val="en-US"/>
              </w:rPr>
              <w:tab/>
            </w:r>
            <w:r w:rsidRPr="005D2BE4">
              <w:rPr>
                <w:rStyle w:val="Hyperlink"/>
                <w:noProof/>
              </w:rPr>
              <w:t>Geo-fenced Email</w:t>
            </w:r>
            <w:r>
              <w:rPr>
                <w:noProof/>
                <w:webHidden/>
              </w:rPr>
              <w:tab/>
            </w:r>
            <w:r>
              <w:rPr>
                <w:noProof/>
                <w:webHidden/>
              </w:rPr>
              <w:fldChar w:fldCharType="begin"/>
            </w:r>
            <w:r>
              <w:rPr>
                <w:noProof/>
                <w:webHidden/>
              </w:rPr>
              <w:instrText xml:space="preserve"> PAGEREF _Toc465887838 \h </w:instrText>
            </w:r>
            <w:r>
              <w:rPr>
                <w:noProof/>
                <w:webHidden/>
              </w:rPr>
            </w:r>
            <w:r>
              <w:rPr>
                <w:noProof/>
                <w:webHidden/>
              </w:rPr>
              <w:fldChar w:fldCharType="separate"/>
            </w:r>
            <w:r w:rsidR="00481BC1">
              <w:rPr>
                <w:noProof/>
                <w:webHidden/>
              </w:rPr>
              <w:t>31</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39" w:history="1">
            <w:r w:rsidRPr="005D2BE4">
              <w:rPr>
                <w:rStyle w:val="Hyperlink"/>
                <w:noProof/>
              </w:rPr>
              <w:t>5.5.</w:t>
            </w:r>
            <w:r>
              <w:rPr>
                <w:rFonts w:eastAsiaTheme="minorEastAsia"/>
                <w:noProof/>
                <w:sz w:val="22"/>
                <w:lang w:val="en-US"/>
              </w:rPr>
              <w:tab/>
            </w:r>
            <w:r w:rsidRPr="005D2BE4">
              <w:rPr>
                <w:rStyle w:val="Hyperlink"/>
                <w:noProof/>
              </w:rPr>
              <w:t>Downloads</w:t>
            </w:r>
            <w:r>
              <w:rPr>
                <w:noProof/>
                <w:webHidden/>
              </w:rPr>
              <w:tab/>
            </w:r>
            <w:r>
              <w:rPr>
                <w:noProof/>
                <w:webHidden/>
              </w:rPr>
              <w:fldChar w:fldCharType="begin"/>
            </w:r>
            <w:r>
              <w:rPr>
                <w:noProof/>
                <w:webHidden/>
              </w:rPr>
              <w:instrText xml:space="preserve"> PAGEREF _Toc465887839 \h </w:instrText>
            </w:r>
            <w:r>
              <w:rPr>
                <w:noProof/>
                <w:webHidden/>
              </w:rPr>
            </w:r>
            <w:r>
              <w:rPr>
                <w:noProof/>
                <w:webHidden/>
              </w:rPr>
              <w:fldChar w:fldCharType="separate"/>
            </w:r>
            <w:r w:rsidR="00481BC1">
              <w:rPr>
                <w:noProof/>
                <w:webHidden/>
              </w:rPr>
              <w:t>32</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0" w:history="1">
            <w:r w:rsidRPr="005D2BE4">
              <w:rPr>
                <w:rStyle w:val="Hyperlink"/>
                <w:noProof/>
              </w:rPr>
              <w:t>5.6.</w:t>
            </w:r>
            <w:r>
              <w:rPr>
                <w:rFonts w:eastAsiaTheme="minorEastAsia"/>
                <w:noProof/>
                <w:sz w:val="22"/>
                <w:lang w:val="en-US"/>
              </w:rPr>
              <w:tab/>
            </w:r>
            <w:r w:rsidRPr="005D2BE4">
              <w:rPr>
                <w:rStyle w:val="Hyperlink"/>
                <w:noProof/>
              </w:rPr>
              <w:t>Password Reset</w:t>
            </w:r>
            <w:r>
              <w:rPr>
                <w:noProof/>
                <w:webHidden/>
              </w:rPr>
              <w:tab/>
            </w:r>
            <w:r>
              <w:rPr>
                <w:noProof/>
                <w:webHidden/>
              </w:rPr>
              <w:fldChar w:fldCharType="begin"/>
            </w:r>
            <w:r>
              <w:rPr>
                <w:noProof/>
                <w:webHidden/>
              </w:rPr>
              <w:instrText xml:space="preserve"> PAGEREF _Toc465887840 \h </w:instrText>
            </w:r>
            <w:r>
              <w:rPr>
                <w:noProof/>
                <w:webHidden/>
              </w:rPr>
            </w:r>
            <w:r>
              <w:rPr>
                <w:noProof/>
                <w:webHidden/>
              </w:rPr>
              <w:fldChar w:fldCharType="separate"/>
            </w:r>
            <w:r w:rsidR="00481BC1">
              <w:rPr>
                <w:noProof/>
                <w:webHidden/>
              </w:rPr>
              <w:t>33</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41" w:history="1">
            <w:r w:rsidRPr="005D2BE4">
              <w:rPr>
                <w:rStyle w:val="Hyperlink"/>
                <w:noProof/>
              </w:rPr>
              <w:t>Section 6.</w:t>
            </w:r>
            <w:r>
              <w:rPr>
                <w:rFonts w:eastAsiaTheme="minorEastAsia"/>
                <w:noProof/>
                <w:sz w:val="22"/>
                <w:lang w:val="en-US"/>
              </w:rPr>
              <w:tab/>
            </w:r>
            <w:r w:rsidRPr="005D2BE4">
              <w:rPr>
                <w:rStyle w:val="Hyperlink"/>
                <w:noProof/>
              </w:rPr>
              <w:t>Galaxkey for Windows</w:t>
            </w:r>
            <w:r>
              <w:rPr>
                <w:noProof/>
                <w:webHidden/>
              </w:rPr>
              <w:tab/>
            </w:r>
            <w:r>
              <w:rPr>
                <w:noProof/>
                <w:webHidden/>
              </w:rPr>
              <w:fldChar w:fldCharType="begin"/>
            </w:r>
            <w:r>
              <w:rPr>
                <w:noProof/>
                <w:webHidden/>
              </w:rPr>
              <w:instrText xml:space="preserve"> PAGEREF _Toc465887841 \h </w:instrText>
            </w:r>
            <w:r>
              <w:rPr>
                <w:noProof/>
                <w:webHidden/>
              </w:rPr>
            </w:r>
            <w:r>
              <w:rPr>
                <w:noProof/>
                <w:webHidden/>
              </w:rPr>
              <w:fldChar w:fldCharType="separate"/>
            </w:r>
            <w:r w:rsidR="00481BC1">
              <w:rPr>
                <w:noProof/>
                <w:webHidden/>
              </w:rPr>
              <w:t>35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2" w:history="1">
            <w:r w:rsidRPr="005D2BE4">
              <w:rPr>
                <w:rStyle w:val="Hyperlink"/>
                <w:noProof/>
                <w:lang w:eastAsia="en-GB"/>
              </w:rPr>
              <w:t>6.1.</w:t>
            </w:r>
            <w:r>
              <w:rPr>
                <w:rFonts w:eastAsiaTheme="minorEastAsia"/>
                <w:noProof/>
                <w:sz w:val="22"/>
                <w:lang w:val="en-US"/>
              </w:rPr>
              <w:tab/>
            </w:r>
            <w:r w:rsidRPr="005D2BE4">
              <w:rPr>
                <w:rStyle w:val="Hyperlink"/>
                <w:noProof/>
                <w:lang w:eastAsia="en-GB"/>
              </w:rPr>
              <w:t>Downloads</w:t>
            </w:r>
            <w:r>
              <w:rPr>
                <w:noProof/>
                <w:webHidden/>
              </w:rPr>
              <w:tab/>
            </w:r>
            <w:r>
              <w:rPr>
                <w:noProof/>
                <w:webHidden/>
              </w:rPr>
              <w:fldChar w:fldCharType="begin"/>
            </w:r>
            <w:r>
              <w:rPr>
                <w:noProof/>
                <w:webHidden/>
              </w:rPr>
              <w:instrText xml:space="preserve"> PAGEREF _Toc465887842 \h </w:instrText>
            </w:r>
            <w:r>
              <w:rPr>
                <w:noProof/>
                <w:webHidden/>
              </w:rPr>
            </w:r>
            <w:r>
              <w:rPr>
                <w:noProof/>
                <w:webHidden/>
              </w:rPr>
              <w:fldChar w:fldCharType="separate"/>
            </w:r>
            <w:r w:rsidR="00481BC1">
              <w:rPr>
                <w:noProof/>
                <w:webHidden/>
              </w:rPr>
              <w:t>35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3" w:history="1">
            <w:r w:rsidRPr="005D2BE4">
              <w:rPr>
                <w:rStyle w:val="Hyperlink"/>
                <w:noProof/>
                <w:lang w:eastAsia="en-GB"/>
              </w:rPr>
              <w:t>6.2.</w:t>
            </w:r>
            <w:r>
              <w:rPr>
                <w:rFonts w:eastAsiaTheme="minorEastAsia"/>
                <w:noProof/>
                <w:sz w:val="22"/>
                <w:lang w:val="en-US"/>
              </w:rPr>
              <w:tab/>
            </w:r>
            <w:r w:rsidRPr="005D2BE4">
              <w:rPr>
                <w:rStyle w:val="Hyperlink"/>
                <w:noProof/>
                <w:lang w:eastAsia="en-GB"/>
              </w:rPr>
              <w:t>System Requirements</w:t>
            </w:r>
            <w:r>
              <w:rPr>
                <w:noProof/>
                <w:webHidden/>
              </w:rPr>
              <w:tab/>
            </w:r>
            <w:r>
              <w:rPr>
                <w:noProof/>
                <w:webHidden/>
              </w:rPr>
              <w:fldChar w:fldCharType="begin"/>
            </w:r>
            <w:r>
              <w:rPr>
                <w:noProof/>
                <w:webHidden/>
              </w:rPr>
              <w:instrText xml:space="preserve"> PAGEREF _Toc465887843 \h </w:instrText>
            </w:r>
            <w:r>
              <w:rPr>
                <w:noProof/>
                <w:webHidden/>
              </w:rPr>
            </w:r>
            <w:r>
              <w:rPr>
                <w:noProof/>
                <w:webHidden/>
              </w:rPr>
              <w:fldChar w:fldCharType="separate"/>
            </w:r>
            <w:r w:rsidR="00481BC1">
              <w:rPr>
                <w:noProof/>
                <w:webHidden/>
              </w:rPr>
              <w:t>35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4" w:history="1">
            <w:r w:rsidRPr="005D2BE4">
              <w:rPr>
                <w:rStyle w:val="Hyperlink"/>
                <w:noProof/>
              </w:rPr>
              <w:t>6.3.</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_Toc465887844 \h </w:instrText>
            </w:r>
            <w:r>
              <w:rPr>
                <w:noProof/>
                <w:webHidden/>
              </w:rPr>
            </w:r>
            <w:r>
              <w:rPr>
                <w:noProof/>
                <w:webHidden/>
              </w:rPr>
              <w:fldChar w:fldCharType="separate"/>
            </w:r>
            <w:r w:rsidR="00481BC1">
              <w:rPr>
                <w:noProof/>
                <w:webHidden/>
              </w:rPr>
              <w:t>35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5" w:history="1">
            <w:r w:rsidRPr="005D2BE4">
              <w:rPr>
                <w:rStyle w:val="Hyperlink"/>
                <w:noProof/>
              </w:rPr>
              <w:t>6.4.</w:t>
            </w:r>
            <w:r>
              <w:rPr>
                <w:rFonts w:eastAsiaTheme="minorEastAsia"/>
                <w:noProof/>
                <w:sz w:val="22"/>
                <w:lang w:val="en-US"/>
              </w:rPr>
              <w:tab/>
            </w:r>
            <w:r w:rsidRPr="005D2BE4">
              <w:rPr>
                <w:rStyle w:val="Hyperlink"/>
                <w:noProof/>
              </w:rPr>
              <w:t>Getting Started</w:t>
            </w:r>
            <w:r>
              <w:rPr>
                <w:noProof/>
                <w:webHidden/>
              </w:rPr>
              <w:tab/>
            </w:r>
            <w:r>
              <w:rPr>
                <w:noProof/>
                <w:webHidden/>
              </w:rPr>
              <w:fldChar w:fldCharType="begin"/>
            </w:r>
            <w:r>
              <w:rPr>
                <w:noProof/>
                <w:webHidden/>
              </w:rPr>
              <w:instrText xml:space="preserve"> PAGEREF _Toc465887845 \h </w:instrText>
            </w:r>
            <w:r>
              <w:rPr>
                <w:noProof/>
                <w:webHidden/>
              </w:rPr>
            </w:r>
            <w:r>
              <w:rPr>
                <w:noProof/>
                <w:webHidden/>
              </w:rPr>
              <w:fldChar w:fldCharType="separate"/>
            </w:r>
            <w:r w:rsidR="00481BC1">
              <w:rPr>
                <w:noProof/>
                <w:webHidden/>
              </w:rPr>
              <w:t>37</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46" w:history="1">
            <w:r w:rsidRPr="005D2BE4">
              <w:rPr>
                <w:rStyle w:val="Hyperlink"/>
                <w:noProof/>
              </w:rPr>
              <w:t>6.4.1.</w:t>
            </w:r>
            <w:r>
              <w:rPr>
                <w:rFonts w:eastAsiaTheme="minorEastAsia"/>
                <w:noProof/>
                <w:sz w:val="22"/>
                <w:lang w:val="en-US"/>
              </w:rPr>
              <w:tab/>
            </w:r>
            <w:r w:rsidRPr="005D2BE4">
              <w:rPr>
                <w:rStyle w:val="Hyperlink"/>
                <w:noProof/>
              </w:rPr>
              <w:t>Launching Galaxkey</w:t>
            </w:r>
            <w:r>
              <w:rPr>
                <w:noProof/>
                <w:webHidden/>
              </w:rPr>
              <w:tab/>
            </w:r>
            <w:r>
              <w:rPr>
                <w:noProof/>
                <w:webHidden/>
              </w:rPr>
              <w:fldChar w:fldCharType="begin"/>
            </w:r>
            <w:r>
              <w:rPr>
                <w:noProof/>
                <w:webHidden/>
              </w:rPr>
              <w:instrText xml:space="preserve"> PAGEREF _Toc465887846 \h </w:instrText>
            </w:r>
            <w:r>
              <w:rPr>
                <w:noProof/>
                <w:webHidden/>
              </w:rPr>
            </w:r>
            <w:r>
              <w:rPr>
                <w:noProof/>
                <w:webHidden/>
              </w:rPr>
              <w:fldChar w:fldCharType="separate"/>
            </w:r>
            <w:r w:rsidR="00481BC1">
              <w:rPr>
                <w:noProof/>
                <w:webHidden/>
              </w:rPr>
              <w:t>37</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47" w:history="1">
            <w:r w:rsidRPr="005D2BE4">
              <w:rPr>
                <w:rStyle w:val="Hyperlink"/>
                <w:noProof/>
              </w:rPr>
              <w:t>6.4.2.</w:t>
            </w:r>
            <w:r>
              <w:rPr>
                <w:rFonts w:eastAsiaTheme="minorEastAsia"/>
                <w:noProof/>
                <w:sz w:val="22"/>
                <w:lang w:val="en-US"/>
              </w:rPr>
              <w:tab/>
            </w:r>
            <w:r w:rsidRPr="005D2BE4">
              <w:rPr>
                <w:rStyle w:val="Hyperlink"/>
                <w:noProof/>
              </w:rPr>
              <w:t>Galaxkey Icon Modes</w:t>
            </w:r>
            <w:r>
              <w:rPr>
                <w:noProof/>
                <w:webHidden/>
              </w:rPr>
              <w:tab/>
            </w:r>
            <w:r>
              <w:rPr>
                <w:noProof/>
                <w:webHidden/>
              </w:rPr>
              <w:fldChar w:fldCharType="begin"/>
            </w:r>
            <w:r>
              <w:rPr>
                <w:noProof/>
                <w:webHidden/>
              </w:rPr>
              <w:instrText xml:space="preserve"> PAGEREF _Toc465887847 \h </w:instrText>
            </w:r>
            <w:r>
              <w:rPr>
                <w:noProof/>
                <w:webHidden/>
              </w:rPr>
            </w:r>
            <w:r>
              <w:rPr>
                <w:noProof/>
                <w:webHidden/>
              </w:rPr>
              <w:fldChar w:fldCharType="separate"/>
            </w:r>
            <w:r w:rsidR="00481BC1">
              <w:rPr>
                <w:noProof/>
                <w:webHidden/>
              </w:rPr>
              <w:t>38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48" w:history="1">
            <w:r w:rsidRPr="005D2BE4">
              <w:rPr>
                <w:rStyle w:val="Hyperlink"/>
                <w:noProof/>
              </w:rPr>
              <w:t>6.5.</w:t>
            </w:r>
            <w:r>
              <w:rPr>
                <w:rFonts w:eastAsiaTheme="minorEastAsia"/>
                <w:noProof/>
                <w:sz w:val="22"/>
                <w:lang w:val="en-US"/>
              </w:rPr>
              <w:tab/>
            </w:r>
            <w:r w:rsidRPr="005D2BE4">
              <w:rPr>
                <w:rStyle w:val="Hyperlink"/>
                <w:noProof/>
              </w:rPr>
              <w:t>Galaxkey Menu</w:t>
            </w:r>
            <w:r>
              <w:rPr>
                <w:noProof/>
                <w:webHidden/>
              </w:rPr>
              <w:tab/>
            </w:r>
            <w:r>
              <w:rPr>
                <w:noProof/>
                <w:webHidden/>
              </w:rPr>
              <w:fldChar w:fldCharType="begin"/>
            </w:r>
            <w:r>
              <w:rPr>
                <w:noProof/>
                <w:webHidden/>
              </w:rPr>
              <w:instrText xml:space="preserve"> PAGEREF _Toc465887848 \h </w:instrText>
            </w:r>
            <w:r>
              <w:rPr>
                <w:noProof/>
                <w:webHidden/>
              </w:rPr>
            </w:r>
            <w:r>
              <w:rPr>
                <w:noProof/>
                <w:webHidden/>
              </w:rPr>
              <w:fldChar w:fldCharType="separate"/>
            </w:r>
            <w:r w:rsidR="00481BC1">
              <w:rPr>
                <w:noProof/>
                <w:webHidden/>
              </w:rPr>
              <w:t>39</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49" w:history="1">
            <w:r w:rsidRPr="005D2BE4">
              <w:rPr>
                <w:rStyle w:val="Hyperlink"/>
                <w:noProof/>
              </w:rPr>
              <w:t>6.5.1.</w:t>
            </w:r>
            <w:r>
              <w:rPr>
                <w:rFonts w:eastAsiaTheme="minorEastAsia"/>
                <w:noProof/>
                <w:sz w:val="22"/>
                <w:lang w:val="en-US"/>
              </w:rPr>
              <w:tab/>
            </w:r>
            <w:r w:rsidRPr="005D2BE4">
              <w:rPr>
                <w:rStyle w:val="Hyperlink"/>
                <w:noProof/>
              </w:rPr>
              <w:t>Configuration</w:t>
            </w:r>
            <w:r>
              <w:rPr>
                <w:noProof/>
                <w:webHidden/>
              </w:rPr>
              <w:tab/>
            </w:r>
            <w:r>
              <w:rPr>
                <w:noProof/>
                <w:webHidden/>
              </w:rPr>
              <w:fldChar w:fldCharType="begin"/>
            </w:r>
            <w:r>
              <w:rPr>
                <w:noProof/>
                <w:webHidden/>
              </w:rPr>
              <w:instrText xml:space="preserve"> PAGEREF _Toc465887849 \h </w:instrText>
            </w:r>
            <w:r>
              <w:rPr>
                <w:noProof/>
                <w:webHidden/>
              </w:rPr>
            </w:r>
            <w:r>
              <w:rPr>
                <w:noProof/>
                <w:webHidden/>
              </w:rPr>
              <w:fldChar w:fldCharType="separate"/>
            </w:r>
            <w:r w:rsidR="00481BC1">
              <w:rPr>
                <w:noProof/>
                <w:webHidden/>
              </w:rPr>
              <w:t>40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0" w:history="1">
            <w:r w:rsidRPr="005D2BE4">
              <w:rPr>
                <w:rStyle w:val="Hyperlink"/>
                <w:noProof/>
              </w:rPr>
              <w:t>6.5.2.</w:t>
            </w:r>
            <w:r>
              <w:rPr>
                <w:rFonts w:eastAsiaTheme="minorEastAsia"/>
                <w:noProof/>
                <w:sz w:val="22"/>
                <w:lang w:val="en-US"/>
              </w:rPr>
              <w:tab/>
            </w:r>
            <w:r w:rsidRPr="005D2BE4">
              <w:rPr>
                <w:rStyle w:val="Hyperlink"/>
                <w:noProof/>
              </w:rPr>
              <w:t>My folder</w:t>
            </w:r>
            <w:r>
              <w:rPr>
                <w:noProof/>
                <w:webHidden/>
              </w:rPr>
              <w:tab/>
            </w:r>
            <w:r>
              <w:rPr>
                <w:noProof/>
                <w:webHidden/>
              </w:rPr>
              <w:fldChar w:fldCharType="begin"/>
            </w:r>
            <w:r>
              <w:rPr>
                <w:noProof/>
                <w:webHidden/>
              </w:rPr>
              <w:instrText xml:space="preserve"> PAGEREF _Toc465887850 \h </w:instrText>
            </w:r>
            <w:r>
              <w:rPr>
                <w:noProof/>
                <w:webHidden/>
              </w:rPr>
            </w:r>
            <w:r>
              <w:rPr>
                <w:noProof/>
                <w:webHidden/>
              </w:rPr>
              <w:fldChar w:fldCharType="separate"/>
            </w:r>
            <w:r w:rsidR="00481BC1">
              <w:rPr>
                <w:noProof/>
                <w:webHidden/>
              </w:rPr>
              <w:t>41</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1" w:history="1">
            <w:r w:rsidRPr="005D2BE4">
              <w:rPr>
                <w:rStyle w:val="Hyperlink"/>
                <w:noProof/>
              </w:rPr>
              <w:t>6.5.3.</w:t>
            </w:r>
            <w:r>
              <w:rPr>
                <w:rFonts w:eastAsiaTheme="minorEastAsia"/>
                <w:noProof/>
                <w:sz w:val="22"/>
                <w:lang w:val="en-US"/>
              </w:rPr>
              <w:tab/>
            </w:r>
            <w:r w:rsidRPr="005D2BE4">
              <w:rPr>
                <w:rStyle w:val="Hyperlink"/>
                <w:noProof/>
              </w:rPr>
              <w:t>Galaxkey Manager</w:t>
            </w:r>
            <w:r>
              <w:rPr>
                <w:noProof/>
                <w:webHidden/>
              </w:rPr>
              <w:tab/>
            </w:r>
            <w:r>
              <w:rPr>
                <w:noProof/>
                <w:webHidden/>
              </w:rPr>
              <w:fldChar w:fldCharType="begin"/>
            </w:r>
            <w:r>
              <w:rPr>
                <w:noProof/>
                <w:webHidden/>
              </w:rPr>
              <w:instrText xml:space="preserve"> PAGEREF _Toc465887851 \h </w:instrText>
            </w:r>
            <w:r>
              <w:rPr>
                <w:noProof/>
                <w:webHidden/>
              </w:rPr>
            </w:r>
            <w:r>
              <w:rPr>
                <w:noProof/>
                <w:webHidden/>
              </w:rPr>
              <w:fldChar w:fldCharType="separate"/>
            </w:r>
            <w:r w:rsidR="00481BC1">
              <w:rPr>
                <w:noProof/>
                <w:webHidden/>
              </w:rPr>
              <w:t>42</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2" w:history="1">
            <w:r w:rsidRPr="005D2BE4">
              <w:rPr>
                <w:rStyle w:val="Hyperlink"/>
                <w:noProof/>
              </w:rPr>
              <w:t>6.5.4.</w:t>
            </w:r>
            <w:r>
              <w:rPr>
                <w:rFonts w:eastAsiaTheme="minorEastAsia"/>
                <w:noProof/>
                <w:sz w:val="22"/>
                <w:lang w:val="en-US"/>
              </w:rPr>
              <w:tab/>
            </w:r>
            <w:r w:rsidRPr="005D2BE4">
              <w:rPr>
                <w:rStyle w:val="Hyperlink"/>
                <w:noProof/>
              </w:rPr>
              <w:t>Galaxkey Vault</w:t>
            </w:r>
            <w:r>
              <w:rPr>
                <w:noProof/>
                <w:webHidden/>
              </w:rPr>
              <w:tab/>
            </w:r>
            <w:r>
              <w:rPr>
                <w:noProof/>
                <w:webHidden/>
              </w:rPr>
              <w:fldChar w:fldCharType="begin"/>
            </w:r>
            <w:r>
              <w:rPr>
                <w:noProof/>
                <w:webHidden/>
              </w:rPr>
              <w:instrText xml:space="preserve"> PAGEREF _Toc465887852 \h </w:instrText>
            </w:r>
            <w:r>
              <w:rPr>
                <w:noProof/>
                <w:webHidden/>
              </w:rPr>
            </w:r>
            <w:r>
              <w:rPr>
                <w:noProof/>
                <w:webHidden/>
              </w:rPr>
              <w:fldChar w:fldCharType="separate"/>
            </w:r>
            <w:r w:rsidR="00481BC1">
              <w:rPr>
                <w:noProof/>
                <w:webHidden/>
              </w:rPr>
              <w:t>42</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3" w:history="1">
            <w:r w:rsidRPr="005D2BE4">
              <w:rPr>
                <w:rStyle w:val="Hyperlink"/>
                <w:noProof/>
              </w:rPr>
              <w:t>6.5.5.</w:t>
            </w:r>
            <w:r>
              <w:rPr>
                <w:rFonts w:eastAsiaTheme="minorEastAsia"/>
                <w:noProof/>
                <w:sz w:val="22"/>
                <w:lang w:val="en-US"/>
              </w:rPr>
              <w:tab/>
            </w:r>
            <w:r w:rsidRPr="005D2BE4">
              <w:rPr>
                <w:rStyle w:val="Hyperlink"/>
                <w:noProof/>
              </w:rPr>
              <w:t>Galaxkey Shares</w:t>
            </w:r>
            <w:r>
              <w:rPr>
                <w:noProof/>
                <w:webHidden/>
              </w:rPr>
              <w:tab/>
            </w:r>
            <w:r>
              <w:rPr>
                <w:noProof/>
                <w:webHidden/>
              </w:rPr>
              <w:fldChar w:fldCharType="begin"/>
            </w:r>
            <w:r>
              <w:rPr>
                <w:noProof/>
                <w:webHidden/>
              </w:rPr>
              <w:instrText xml:space="preserve"> PAGEREF _Toc465887853 \h </w:instrText>
            </w:r>
            <w:r>
              <w:rPr>
                <w:noProof/>
                <w:webHidden/>
              </w:rPr>
            </w:r>
            <w:r>
              <w:rPr>
                <w:noProof/>
                <w:webHidden/>
              </w:rPr>
              <w:fldChar w:fldCharType="separate"/>
            </w:r>
            <w:r w:rsidR="00481BC1">
              <w:rPr>
                <w:noProof/>
                <w:webHidden/>
              </w:rPr>
              <w:t>42</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4" w:history="1">
            <w:r w:rsidRPr="005D2BE4">
              <w:rPr>
                <w:rStyle w:val="Hyperlink"/>
                <w:noProof/>
              </w:rPr>
              <w:t>6.5.6.</w:t>
            </w:r>
            <w:r>
              <w:rPr>
                <w:rFonts w:eastAsiaTheme="minorEastAsia"/>
                <w:noProof/>
                <w:sz w:val="22"/>
                <w:lang w:val="en-US"/>
              </w:rPr>
              <w:tab/>
            </w:r>
            <w:r w:rsidRPr="005D2BE4">
              <w:rPr>
                <w:rStyle w:val="Hyperlink"/>
                <w:noProof/>
              </w:rPr>
              <w:t>Galaxkey Groups</w:t>
            </w:r>
            <w:r>
              <w:rPr>
                <w:noProof/>
                <w:webHidden/>
              </w:rPr>
              <w:tab/>
            </w:r>
            <w:r>
              <w:rPr>
                <w:noProof/>
                <w:webHidden/>
              </w:rPr>
              <w:fldChar w:fldCharType="begin"/>
            </w:r>
            <w:r>
              <w:rPr>
                <w:noProof/>
                <w:webHidden/>
              </w:rPr>
              <w:instrText xml:space="preserve"> PAGEREF _Toc465887854 \h </w:instrText>
            </w:r>
            <w:r>
              <w:rPr>
                <w:noProof/>
                <w:webHidden/>
              </w:rPr>
            </w:r>
            <w:r>
              <w:rPr>
                <w:noProof/>
                <w:webHidden/>
              </w:rPr>
              <w:fldChar w:fldCharType="separate"/>
            </w:r>
            <w:r w:rsidR="00481BC1">
              <w:rPr>
                <w:noProof/>
                <w:webHidden/>
              </w:rPr>
              <w:t>42</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55" w:history="1">
            <w:r w:rsidRPr="005D2BE4">
              <w:rPr>
                <w:rStyle w:val="Hyperlink"/>
                <w:noProof/>
                <w:lang w:eastAsia="en-GB"/>
              </w:rPr>
              <w:t>6.6.</w:t>
            </w:r>
            <w:r>
              <w:rPr>
                <w:rFonts w:eastAsiaTheme="minorEastAsia"/>
                <w:noProof/>
                <w:sz w:val="22"/>
                <w:lang w:val="en-US"/>
              </w:rPr>
              <w:tab/>
            </w:r>
            <w:r w:rsidRPr="005D2BE4">
              <w:rPr>
                <w:rStyle w:val="Hyperlink"/>
                <w:noProof/>
                <w:lang w:eastAsia="en-GB"/>
              </w:rPr>
              <w:t>Galaxkey Shell</w:t>
            </w:r>
            <w:r>
              <w:rPr>
                <w:noProof/>
                <w:webHidden/>
              </w:rPr>
              <w:tab/>
            </w:r>
            <w:r>
              <w:rPr>
                <w:noProof/>
                <w:webHidden/>
              </w:rPr>
              <w:fldChar w:fldCharType="begin"/>
            </w:r>
            <w:r>
              <w:rPr>
                <w:noProof/>
                <w:webHidden/>
              </w:rPr>
              <w:instrText xml:space="preserve"> PAGEREF _Toc465887855 \h </w:instrText>
            </w:r>
            <w:r>
              <w:rPr>
                <w:noProof/>
                <w:webHidden/>
              </w:rPr>
            </w:r>
            <w:r>
              <w:rPr>
                <w:noProof/>
                <w:webHidden/>
              </w:rPr>
              <w:fldChar w:fldCharType="separate"/>
            </w:r>
            <w:r w:rsidR="00481BC1">
              <w:rPr>
                <w:noProof/>
                <w:webHidden/>
              </w:rPr>
              <w:t>43</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6" w:history="1">
            <w:r w:rsidRPr="005D2BE4">
              <w:rPr>
                <w:rStyle w:val="Hyperlink"/>
                <w:noProof/>
              </w:rPr>
              <w:t>6.6.1.</w:t>
            </w:r>
            <w:r>
              <w:rPr>
                <w:rFonts w:eastAsiaTheme="minorEastAsia"/>
                <w:noProof/>
                <w:sz w:val="22"/>
                <w:lang w:val="en-US"/>
              </w:rPr>
              <w:tab/>
            </w:r>
            <w:r w:rsidRPr="005D2BE4">
              <w:rPr>
                <w:rStyle w:val="Hyperlink"/>
                <w:noProof/>
              </w:rPr>
              <w:t>Shell Integration</w:t>
            </w:r>
            <w:r>
              <w:rPr>
                <w:noProof/>
                <w:webHidden/>
              </w:rPr>
              <w:tab/>
            </w:r>
            <w:r>
              <w:rPr>
                <w:noProof/>
                <w:webHidden/>
              </w:rPr>
              <w:fldChar w:fldCharType="begin"/>
            </w:r>
            <w:r>
              <w:rPr>
                <w:noProof/>
                <w:webHidden/>
              </w:rPr>
              <w:instrText xml:space="preserve"> PAGEREF _Toc465887856 \h </w:instrText>
            </w:r>
            <w:r>
              <w:rPr>
                <w:noProof/>
                <w:webHidden/>
              </w:rPr>
            </w:r>
            <w:r>
              <w:rPr>
                <w:noProof/>
                <w:webHidden/>
              </w:rPr>
              <w:fldChar w:fldCharType="separate"/>
            </w:r>
            <w:r w:rsidR="00481BC1">
              <w:rPr>
                <w:noProof/>
                <w:webHidden/>
              </w:rPr>
              <w:t>43</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7" w:history="1">
            <w:r w:rsidRPr="005D2BE4">
              <w:rPr>
                <w:rStyle w:val="Hyperlink"/>
                <w:noProof/>
              </w:rPr>
              <w:t>6.6.2.</w:t>
            </w:r>
            <w:r>
              <w:rPr>
                <w:rFonts w:eastAsiaTheme="minorEastAsia"/>
                <w:noProof/>
                <w:sz w:val="22"/>
                <w:lang w:val="en-US"/>
              </w:rPr>
              <w:tab/>
            </w:r>
            <w:r w:rsidRPr="005D2BE4">
              <w:rPr>
                <w:rStyle w:val="Hyperlink"/>
                <w:noProof/>
              </w:rPr>
              <w:t>Shell Menu Options</w:t>
            </w:r>
            <w:r>
              <w:rPr>
                <w:noProof/>
                <w:webHidden/>
              </w:rPr>
              <w:tab/>
            </w:r>
            <w:r>
              <w:rPr>
                <w:noProof/>
                <w:webHidden/>
              </w:rPr>
              <w:fldChar w:fldCharType="begin"/>
            </w:r>
            <w:r>
              <w:rPr>
                <w:noProof/>
                <w:webHidden/>
              </w:rPr>
              <w:instrText xml:space="preserve"> PAGEREF _Toc465887857 \h </w:instrText>
            </w:r>
            <w:r>
              <w:rPr>
                <w:noProof/>
                <w:webHidden/>
              </w:rPr>
            </w:r>
            <w:r>
              <w:rPr>
                <w:noProof/>
                <w:webHidden/>
              </w:rPr>
              <w:fldChar w:fldCharType="separate"/>
            </w:r>
            <w:r w:rsidR="00481BC1">
              <w:rPr>
                <w:noProof/>
                <w:webHidden/>
              </w:rPr>
              <w:t>43</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58" w:history="1">
            <w:r w:rsidRPr="005D2BE4">
              <w:rPr>
                <w:rStyle w:val="Hyperlink"/>
                <w:noProof/>
                <w:lang w:eastAsia="en-GB"/>
              </w:rPr>
              <w:t>6.7.</w:t>
            </w:r>
            <w:r>
              <w:rPr>
                <w:rFonts w:eastAsiaTheme="minorEastAsia"/>
                <w:noProof/>
                <w:sz w:val="22"/>
                <w:lang w:val="en-US"/>
              </w:rPr>
              <w:tab/>
            </w:r>
            <w:r w:rsidRPr="005D2BE4">
              <w:rPr>
                <w:rStyle w:val="Hyperlink"/>
                <w:noProof/>
                <w:lang w:eastAsia="en-GB"/>
              </w:rPr>
              <w:t>Galaxkey File Security</w:t>
            </w:r>
            <w:r>
              <w:rPr>
                <w:noProof/>
                <w:webHidden/>
              </w:rPr>
              <w:tab/>
            </w:r>
            <w:r>
              <w:rPr>
                <w:noProof/>
                <w:webHidden/>
              </w:rPr>
              <w:fldChar w:fldCharType="begin"/>
            </w:r>
            <w:r>
              <w:rPr>
                <w:noProof/>
                <w:webHidden/>
              </w:rPr>
              <w:instrText xml:space="preserve"> PAGEREF _Toc465887858 \h </w:instrText>
            </w:r>
            <w:r>
              <w:rPr>
                <w:noProof/>
                <w:webHidden/>
              </w:rPr>
            </w:r>
            <w:r>
              <w:rPr>
                <w:noProof/>
                <w:webHidden/>
              </w:rPr>
              <w:fldChar w:fldCharType="separate"/>
            </w:r>
            <w:r w:rsidR="00481BC1">
              <w:rPr>
                <w:noProof/>
                <w:webHidden/>
              </w:rPr>
              <w:t>44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59" w:history="1">
            <w:r w:rsidRPr="005D2BE4">
              <w:rPr>
                <w:rStyle w:val="Hyperlink"/>
                <w:noProof/>
              </w:rPr>
              <w:t>6.7.1.</w:t>
            </w:r>
            <w:r>
              <w:rPr>
                <w:rFonts w:eastAsiaTheme="minorEastAsia"/>
                <w:noProof/>
                <w:sz w:val="22"/>
                <w:lang w:val="en-US"/>
              </w:rPr>
              <w:tab/>
            </w:r>
            <w:r w:rsidRPr="005D2BE4">
              <w:rPr>
                <w:rStyle w:val="Hyperlink"/>
                <w:noProof/>
              </w:rPr>
              <w:t>Using Galaxkey File Security</w:t>
            </w:r>
            <w:r>
              <w:rPr>
                <w:noProof/>
                <w:webHidden/>
              </w:rPr>
              <w:tab/>
            </w:r>
            <w:r>
              <w:rPr>
                <w:noProof/>
                <w:webHidden/>
              </w:rPr>
              <w:fldChar w:fldCharType="begin"/>
            </w:r>
            <w:r>
              <w:rPr>
                <w:noProof/>
                <w:webHidden/>
              </w:rPr>
              <w:instrText xml:space="preserve"> PAGEREF _Toc465887859 \h </w:instrText>
            </w:r>
            <w:r>
              <w:rPr>
                <w:noProof/>
                <w:webHidden/>
              </w:rPr>
            </w:r>
            <w:r>
              <w:rPr>
                <w:noProof/>
                <w:webHidden/>
              </w:rPr>
              <w:fldChar w:fldCharType="separate"/>
            </w:r>
            <w:r w:rsidR="00481BC1">
              <w:rPr>
                <w:noProof/>
                <w:webHidden/>
              </w:rPr>
              <w:t>44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60" w:history="1">
            <w:r w:rsidRPr="005D2BE4">
              <w:rPr>
                <w:rStyle w:val="Hyperlink"/>
                <w:noProof/>
              </w:rPr>
              <w:t>6.7.2.</w:t>
            </w:r>
            <w:r>
              <w:rPr>
                <w:rFonts w:eastAsiaTheme="minorEastAsia"/>
                <w:noProof/>
                <w:sz w:val="22"/>
                <w:lang w:val="en-US"/>
              </w:rPr>
              <w:tab/>
            </w:r>
            <w:r w:rsidRPr="005D2BE4">
              <w:rPr>
                <w:rStyle w:val="Hyperlink"/>
                <w:noProof/>
              </w:rPr>
              <w:t>Access on Other Platforms</w:t>
            </w:r>
            <w:r>
              <w:rPr>
                <w:noProof/>
                <w:webHidden/>
              </w:rPr>
              <w:tab/>
            </w:r>
            <w:r>
              <w:rPr>
                <w:noProof/>
                <w:webHidden/>
              </w:rPr>
              <w:fldChar w:fldCharType="begin"/>
            </w:r>
            <w:r>
              <w:rPr>
                <w:noProof/>
                <w:webHidden/>
              </w:rPr>
              <w:instrText xml:space="preserve"> PAGEREF _Toc465887860 \h </w:instrText>
            </w:r>
            <w:r>
              <w:rPr>
                <w:noProof/>
                <w:webHidden/>
              </w:rPr>
            </w:r>
            <w:r>
              <w:rPr>
                <w:noProof/>
                <w:webHidden/>
              </w:rPr>
              <w:fldChar w:fldCharType="separate"/>
            </w:r>
            <w:r w:rsidR="00481BC1">
              <w:rPr>
                <w:noProof/>
                <w:webHidden/>
              </w:rPr>
              <w:t>48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61" w:history="1">
            <w:r w:rsidRPr="005D2BE4">
              <w:rPr>
                <w:rStyle w:val="Hyperlink"/>
                <w:noProof/>
                <w:lang w:eastAsia="en-GB"/>
              </w:rPr>
              <w:t>6.8.</w:t>
            </w:r>
            <w:r>
              <w:rPr>
                <w:rFonts w:eastAsiaTheme="minorEastAsia"/>
                <w:noProof/>
                <w:sz w:val="22"/>
                <w:lang w:val="en-US"/>
              </w:rPr>
              <w:tab/>
            </w:r>
            <w:r w:rsidRPr="005D2BE4">
              <w:rPr>
                <w:rStyle w:val="Hyperlink"/>
                <w:noProof/>
                <w:lang w:eastAsia="en-GB"/>
              </w:rPr>
              <w:t>Galaxkey Vault</w:t>
            </w:r>
            <w:r>
              <w:rPr>
                <w:noProof/>
                <w:webHidden/>
              </w:rPr>
              <w:tab/>
            </w:r>
            <w:r>
              <w:rPr>
                <w:noProof/>
                <w:webHidden/>
              </w:rPr>
              <w:fldChar w:fldCharType="begin"/>
            </w:r>
            <w:r>
              <w:rPr>
                <w:noProof/>
                <w:webHidden/>
              </w:rPr>
              <w:instrText xml:space="preserve"> PAGEREF _Toc465887861 \h </w:instrText>
            </w:r>
            <w:r>
              <w:rPr>
                <w:noProof/>
                <w:webHidden/>
              </w:rPr>
            </w:r>
            <w:r>
              <w:rPr>
                <w:noProof/>
                <w:webHidden/>
              </w:rPr>
              <w:fldChar w:fldCharType="separate"/>
            </w:r>
            <w:r w:rsidR="00481BC1">
              <w:rPr>
                <w:noProof/>
                <w:webHidden/>
              </w:rPr>
              <w:t>48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62" w:history="1">
            <w:r w:rsidRPr="005D2BE4">
              <w:rPr>
                <w:rStyle w:val="Hyperlink"/>
                <w:noProof/>
                <w:lang w:eastAsia="en-GB"/>
              </w:rPr>
              <w:t>6.9.</w:t>
            </w:r>
            <w:r>
              <w:rPr>
                <w:rFonts w:eastAsiaTheme="minorEastAsia"/>
                <w:noProof/>
                <w:sz w:val="22"/>
                <w:lang w:val="en-US"/>
              </w:rPr>
              <w:tab/>
            </w:r>
            <w:r w:rsidRPr="005D2BE4">
              <w:rPr>
                <w:rStyle w:val="Hyperlink"/>
                <w:noProof/>
                <w:lang w:eastAsia="en-GB"/>
              </w:rPr>
              <w:t>Galaxkey Secure Share (GSS)</w:t>
            </w:r>
            <w:r>
              <w:rPr>
                <w:noProof/>
                <w:webHidden/>
              </w:rPr>
              <w:tab/>
            </w:r>
            <w:r>
              <w:rPr>
                <w:noProof/>
                <w:webHidden/>
              </w:rPr>
              <w:fldChar w:fldCharType="begin"/>
            </w:r>
            <w:r>
              <w:rPr>
                <w:noProof/>
                <w:webHidden/>
              </w:rPr>
              <w:instrText xml:space="preserve"> PAGEREF _Toc465887862 \h </w:instrText>
            </w:r>
            <w:r>
              <w:rPr>
                <w:noProof/>
                <w:webHidden/>
              </w:rPr>
            </w:r>
            <w:r>
              <w:rPr>
                <w:noProof/>
                <w:webHidden/>
              </w:rPr>
              <w:fldChar w:fldCharType="separate"/>
            </w:r>
            <w:r w:rsidR="00481BC1">
              <w:rPr>
                <w:noProof/>
                <w:webHidden/>
              </w:rPr>
              <w:t>49</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63" w:history="1">
            <w:r w:rsidRPr="005D2BE4">
              <w:rPr>
                <w:rStyle w:val="Hyperlink"/>
                <w:noProof/>
              </w:rPr>
              <w:t>6.9.1.</w:t>
            </w:r>
            <w:r>
              <w:rPr>
                <w:rFonts w:eastAsiaTheme="minorEastAsia"/>
                <w:noProof/>
                <w:sz w:val="22"/>
                <w:lang w:val="en-US"/>
              </w:rPr>
              <w:tab/>
            </w:r>
            <w:r w:rsidRPr="005D2BE4">
              <w:rPr>
                <w:rStyle w:val="Hyperlink"/>
                <w:noProof/>
              </w:rPr>
              <w:t>Cloud Storage</w:t>
            </w:r>
            <w:r>
              <w:rPr>
                <w:noProof/>
                <w:webHidden/>
              </w:rPr>
              <w:tab/>
            </w:r>
            <w:r>
              <w:rPr>
                <w:noProof/>
                <w:webHidden/>
              </w:rPr>
              <w:fldChar w:fldCharType="begin"/>
            </w:r>
            <w:r>
              <w:rPr>
                <w:noProof/>
                <w:webHidden/>
              </w:rPr>
              <w:instrText xml:space="preserve"> PAGEREF _Toc465887863 \h </w:instrText>
            </w:r>
            <w:r>
              <w:rPr>
                <w:noProof/>
                <w:webHidden/>
              </w:rPr>
            </w:r>
            <w:r>
              <w:rPr>
                <w:noProof/>
                <w:webHidden/>
              </w:rPr>
              <w:fldChar w:fldCharType="separate"/>
            </w:r>
            <w:r w:rsidR="00481BC1">
              <w:rPr>
                <w:noProof/>
                <w:webHidden/>
              </w:rPr>
              <w:t>50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64" w:history="1">
            <w:r w:rsidRPr="005D2BE4">
              <w:rPr>
                <w:rStyle w:val="Hyperlink"/>
                <w:noProof/>
              </w:rPr>
              <w:t>6.9.2.</w:t>
            </w:r>
            <w:r>
              <w:rPr>
                <w:rFonts w:eastAsiaTheme="minorEastAsia"/>
                <w:noProof/>
                <w:sz w:val="22"/>
                <w:lang w:val="en-US"/>
              </w:rPr>
              <w:tab/>
            </w:r>
            <w:r w:rsidRPr="005D2BE4">
              <w:rPr>
                <w:rStyle w:val="Hyperlink"/>
                <w:noProof/>
              </w:rPr>
              <w:t>Cloud Synchronisation</w:t>
            </w:r>
            <w:r>
              <w:rPr>
                <w:noProof/>
                <w:webHidden/>
              </w:rPr>
              <w:tab/>
            </w:r>
            <w:r>
              <w:rPr>
                <w:noProof/>
                <w:webHidden/>
              </w:rPr>
              <w:fldChar w:fldCharType="begin"/>
            </w:r>
            <w:r>
              <w:rPr>
                <w:noProof/>
                <w:webHidden/>
              </w:rPr>
              <w:instrText xml:space="preserve"> PAGEREF _Toc465887864 \h </w:instrText>
            </w:r>
            <w:r>
              <w:rPr>
                <w:noProof/>
                <w:webHidden/>
              </w:rPr>
            </w:r>
            <w:r>
              <w:rPr>
                <w:noProof/>
                <w:webHidden/>
              </w:rPr>
              <w:fldChar w:fldCharType="separate"/>
            </w:r>
            <w:r w:rsidR="00481BC1">
              <w:rPr>
                <w:noProof/>
                <w:webHidden/>
              </w:rPr>
              <w:t>53</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65" w:history="1">
            <w:r w:rsidRPr="005D2BE4">
              <w:rPr>
                <w:rStyle w:val="Hyperlink"/>
                <w:noProof/>
              </w:rPr>
              <w:t>6.9.3.</w:t>
            </w:r>
            <w:r>
              <w:rPr>
                <w:rFonts w:eastAsiaTheme="minorEastAsia"/>
                <w:noProof/>
                <w:sz w:val="22"/>
                <w:lang w:val="en-US"/>
              </w:rPr>
              <w:tab/>
            </w:r>
            <w:r w:rsidRPr="005D2BE4">
              <w:rPr>
                <w:rStyle w:val="Hyperlink"/>
                <w:noProof/>
              </w:rPr>
              <w:t>Shell Integration</w:t>
            </w:r>
            <w:r>
              <w:rPr>
                <w:noProof/>
                <w:webHidden/>
              </w:rPr>
              <w:tab/>
            </w:r>
            <w:r>
              <w:rPr>
                <w:noProof/>
                <w:webHidden/>
              </w:rPr>
              <w:fldChar w:fldCharType="begin"/>
            </w:r>
            <w:r>
              <w:rPr>
                <w:noProof/>
                <w:webHidden/>
              </w:rPr>
              <w:instrText xml:space="preserve"> PAGEREF _Toc465887865 \h </w:instrText>
            </w:r>
            <w:r>
              <w:rPr>
                <w:noProof/>
                <w:webHidden/>
              </w:rPr>
            </w:r>
            <w:r>
              <w:rPr>
                <w:noProof/>
                <w:webHidden/>
              </w:rPr>
              <w:fldChar w:fldCharType="separate"/>
            </w:r>
            <w:r w:rsidR="00481BC1">
              <w:rPr>
                <w:noProof/>
                <w:webHidden/>
              </w:rPr>
              <w:t>54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66" w:history="1">
            <w:r w:rsidRPr="005D2BE4">
              <w:rPr>
                <w:rStyle w:val="Hyperlink"/>
                <w:noProof/>
              </w:rPr>
              <w:t>6.9.4.</w:t>
            </w:r>
            <w:r>
              <w:rPr>
                <w:rFonts w:eastAsiaTheme="minorEastAsia"/>
                <w:noProof/>
                <w:sz w:val="22"/>
                <w:lang w:val="en-US"/>
              </w:rPr>
              <w:tab/>
            </w:r>
            <w:r w:rsidRPr="005D2BE4">
              <w:rPr>
                <w:rStyle w:val="Hyperlink"/>
                <w:noProof/>
              </w:rPr>
              <w:t>Secure File Sharing</w:t>
            </w:r>
            <w:r>
              <w:rPr>
                <w:noProof/>
                <w:webHidden/>
              </w:rPr>
              <w:tab/>
            </w:r>
            <w:r>
              <w:rPr>
                <w:noProof/>
                <w:webHidden/>
              </w:rPr>
              <w:fldChar w:fldCharType="begin"/>
            </w:r>
            <w:r>
              <w:rPr>
                <w:noProof/>
                <w:webHidden/>
              </w:rPr>
              <w:instrText xml:space="preserve"> PAGEREF _Toc465887866 \h </w:instrText>
            </w:r>
            <w:r>
              <w:rPr>
                <w:noProof/>
                <w:webHidden/>
              </w:rPr>
            </w:r>
            <w:r>
              <w:rPr>
                <w:noProof/>
                <w:webHidden/>
              </w:rPr>
              <w:fldChar w:fldCharType="separate"/>
            </w:r>
            <w:r w:rsidR="00481BC1">
              <w:rPr>
                <w:noProof/>
                <w:webHidden/>
              </w:rPr>
              <w:t>55</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67" w:history="1">
            <w:r w:rsidRPr="005D2BE4">
              <w:rPr>
                <w:rStyle w:val="Hyperlink"/>
                <w:noProof/>
              </w:rPr>
              <w:t>Section 7.</w:t>
            </w:r>
            <w:r>
              <w:rPr>
                <w:rFonts w:eastAsiaTheme="minorEastAsia"/>
                <w:noProof/>
                <w:sz w:val="22"/>
                <w:lang w:val="en-US"/>
              </w:rPr>
              <w:tab/>
            </w:r>
            <w:r w:rsidRPr="005D2BE4">
              <w:rPr>
                <w:rStyle w:val="Hyperlink"/>
                <w:noProof/>
              </w:rPr>
              <w:t>Secured Communication</w:t>
            </w:r>
            <w:r>
              <w:rPr>
                <w:noProof/>
                <w:webHidden/>
              </w:rPr>
              <w:tab/>
            </w:r>
            <w:r>
              <w:rPr>
                <w:noProof/>
                <w:webHidden/>
              </w:rPr>
              <w:fldChar w:fldCharType="begin"/>
            </w:r>
            <w:r>
              <w:rPr>
                <w:noProof/>
                <w:webHidden/>
              </w:rPr>
              <w:instrText xml:space="preserve"> PAGEREF _Toc465887867 \h </w:instrText>
            </w:r>
            <w:r>
              <w:rPr>
                <w:noProof/>
                <w:webHidden/>
              </w:rPr>
            </w:r>
            <w:r>
              <w:rPr>
                <w:noProof/>
                <w:webHidden/>
              </w:rPr>
              <w:fldChar w:fldCharType="separate"/>
            </w:r>
            <w:r w:rsidR="00481BC1">
              <w:rPr>
                <w:noProof/>
                <w:webHidden/>
              </w:rPr>
              <w:t>59</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68" w:history="1">
            <w:r w:rsidRPr="005D2BE4">
              <w:rPr>
                <w:rStyle w:val="Hyperlink"/>
                <w:noProof/>
              </w:rPr>
              <w:t>Section 8.</w:t>
            </w:r>
            <w:r>
              <w:rPr>
                <w:rFonts w:eastAsiaTheme="minorEastAsia"/>
                <w:noProof/>
                <w:sz w:val="22"/>
                <w:lang w:val="en-US"/>
              </w:rPr>
              <w:tab/>
            </w:r>
            <w:r w:rsidRPr="005D2BE4">
              <w:rPr>
                <w:rStyle w:val="Hyperlink"/>
                <w:noProof/>
              </w:rPr>
              <w:t>Galaxkey Add-in for MS Outlook</w:t>
            </w:r>
            <w:r>
              <w:rPr>
                <w:noProof/>
                <w:webHidden/>
              </w:rPr>
              <w:tab/>
            </w:r>
            <w:r>
              <w:rPr>
                <w:noProof/>
                <w:webHidden/>
              </w:rPr>
              <w:fldChar w:fldCharType="begin"/>
            </w:r>
            <w:r>
              <w:rPr>
                <w:noProof/>
                <w:webHidden/>
              </w:rPr>
              <w:instrText xml:space="preserve"> PAGEREF _Toc465887868 \h </w:instrText>
            </w:r>
            <w:r>
              <w:rPr>
                <w:noProof/>
                <w:webHidden/>
              </w:rPr>
            </w:r>
            <w:r>
              <w:rPr>
                <w:noProof/>
                <w:webHidden/>
              </w:rPr>
              <w:fldChar w:fldCharType="separate"/>
            </w:r>
            <w:r w:rsidR="00481BC1">
              <w:rPr>
                <w:noProof/>
                <w:webHidden/>
              </w:rPr>
              <w:t>60</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69" w:history="1">
            <w:r w:rsidRPr="005D2BE4">
              <w:rPr>
                <w:rStyle w:val="Hyperlink"/>
                <w:noProof/>
                <w:lang w:eastAsia="en-GB"/>
              </w:rPr>
              <w:t>8.1.</w:t>
            </w:r>
            <w:r>
              <w:rPr>
                <w:rFonts w:eastAsiaTheme="minorEastAsia"/>
                <w:noProof/>
                <w:sz w:val="22"/>
                <w:lang w:val="en-US"/>
              </w:rPr>
              <w:tab/>
            </w:r>
            <w:r w:rsidRPr="005D2BE4">
              <w:rPr>
                <w:rStyle w:val="Hyperlink"/>
                <w:noProof/>
                <w:lang w:eastAsia="en-GB"/>
              </w:rPr>
              <w:t>Installation</w:t>
            </w:r>
            <w:r>
              <w:rPr>
                <w:noProof/>
                <w:webHidden/>
              </w:rPr>
              <w:tab/>
            </w:r>
            <w:r>
              <w:rPr>
                <w:noProof/>
                <w:webHidden/>
              </w:rPr>
              <w:fldChar w:fldCharType="begin"/>
            </w:r>
            <w:r>
              <w:rPr>
                <w:noProof/>
                <w:webHidden/>
              </w:rPr>
              <w:instrText xml:space="preserve"> PAGEREF _Toc465887869 \h </w:instrText>
            </w:r>
            <w:r>
              <w:rPr>
                <w:noProof/>
                <w:webHidden/>
              </w:rPr>
            </w:r>
            <w:r>
              <w:rPr>
                <w:noProof/>
                <w:webHidden/>
              </w:rPr>
              <w:fldChar w:fldCharType="separate"/>
            </w:r>
            <w:r w:rsidR="00481BC1">
              <w:rPr>
                <w:noProof/>
                <w:webHidden/>
              </w:rPr>
              <w:t>60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0" w:history="1">
            <w:r w:rsidRPr="005D2BE4">
              <w:rPr>
                <w:rStyle w:val="Hyperlink"/>
                <w:noProof/>
              </w:rPr>
              <w:t>8.1.1.</w:t>
            </w:r>
            <w:r>
              <w:rPr>
                <w:rFonts w:eastAsiaTheme="minorEastAsia"/>
                <w:noProof/>
                <w:sz w:val="22"/>
                <w:lang w:val="en-US"/>
              </w:rPr>
              <w:tab/>
            </w:r>
            <w:r w:rsidRPr="005D2BE4">
              <w:rPr>
                <w:rStyle w:val="Hyperlink"/>
                <w:noProof/>
              </w:rPr>
              <w:t>System Requirements</w:t>
            </w:r>
            <w:r>
              <w:rPr>
                <w:noProof/>
                <w:webHidden/>
              </w:rPr>
              <w:tab/>
            </w:r>
            <w:r>
              <w:rPr>
                <w:noProof/>
                <w:webHidden/>
              </w:rPr>
              <w:fldChar w:fldCharType="begin"/>
            </w:r>
            <w:r>
              <w:rPr>
                <w:noProof/>
                <w:webHidden/>
              </w:rPr>
              <w:instrText xml:space="preserve"> PAGEREF _Toc465887870 \h </w:instrText>
            </w:r>
            <w:r>
              <w:rPr>
                <w:noProof/>
                <w:webHidden/>
              </w:rPr>
            </w:r>
            <w:r>
              <w:rPr>
                <w:noProof/>
                <w:webHidden/>
              </w:rPr>
              <w:fldChar w:fldCharType="separate"/>
            </w:r>
            <w:r w:rsidR="00481BC1">
              <w:rPr>
                <w:noProof/>
                <w:webHidden/>
              </w:rPr>
              <w:t>60</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1" w:history="1">
            <w:r w:rsidRPr="005D2BE4">
              <w:rPr>
                <w:rStyle w:val="Hyperlink"/>
                <w:noProof/>
              </w:rPr>
              <w:t>8.1.2.</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_Toc465887871 \h </w:instrText>
            </w:r>
            <w:r>
              <w:rPr>
                <w:noProof/>
                <w:webHidden/>
              </w:rPr>
            </w:r>
            <w:r>
              <w:rPr>
                <w:noProof/>
                <w:webHidden/>
              </w:rPr>
              <w:fldChar w:fldCharType="separate"/>
            </w:r>
            <w:r w:rsidR="00481BC1">
              <w:rPr>
                <w:noProof/>
                <w:webHidden/>
              </w:rPr>
              <w:t>61</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72" w:history="1">
            <w:r w:rsidRPr="005D2BE4">
              <w:rPr>
                <w:rStyle w:val="Hyperlink"/>
                <w:noProof/>
                <w:lang w:eastAsia="en-GB"/>
              </w:rPr>
              <w:t>8.2.</w:t>
            </w:r>
            <w:r>
              <w:rPr>
                <w:rFonts w:eastAsiaTheme="minorEastAsia"/>
                <w:noProof/>
                <w:sz w:val="22"/>
                <w:lang w:val="en-US"/>
              </w:rPr>
              <w:tab/>
            </w:r>
            <w:r w:rsidRPr="005D2BE4">
              <w:rPr>
                <w:rStyle w:val="Hyperlink"/>
                <w:noProof/>
                <w:lang w:eastAsia="en-GB"/>
              </w:rPr>
              <w:t>Sending Secured Email</w:t>
            </w:r>
            <w:r>
              <w:rPr>
                <w:noProof/>
                <w:webHidden/>
              </w:rPr>
              <w:tab/>
            </w:r>
            <w:r>
              <w:rPr>
                <w:noProof/>
                <w:webHidden/>
              </w:rPr>
              <w:fldChar w:fldCharType="begin"/>
            </w:r>
            <w:r>
              <w:rPr>
                <w:noProof/>
                <w:webHidden/>
              </w:rPr>
              <w:instrText xml:space="preserve"> PAGEREF _Toc465887872 \h </w:instrText>
            </w:r>
            <w:r>
              <w:rPr>
                <w:noProof/>
                <w:webHidden/>
              </w:rPr>
            </w:r>
            <w:r>
              <w:rPr>
                <w:noProof/>
                <w:webHidden/>
              </w:rPr>
              <w:fldChar w:fldCharType="separate"/>
            </w:r>
            <w:r w:rsidR="00481BC1">
              <w:rPr>
                <w:noProof/>
                <w:webHidden/>
              </w:rPr>
              <w:t>63</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3" w:history="1">
            <w:r w:rsidRPr="005D2BE4">
              <w:rPr>
                <w:rStyle w:val="Hyperlink"/>
                <w:noProof/>
              </w:rPr>
              <w:t>8.2.1.</w:t>
            </w:r>
            <w:r>
              <w:rPr>
                <w:rFonts w:eastAsiaTheme="minorEastAsia"/>
                <w:noProof/>
                <w:sz w:val="22"/>
                <w:lang w:val="en-US"/>
              </w:rPr>
              <w:tab/>
            </w:r>
            <w:r w:rsidRPr="005D2BE4">
              <w:rPr>
                <w:rStyle w:val="Hyperlink"/>
                <w:noProof/>
              </w:rPr>
              <w:t>Security Options</w:t>
            </w:r>
            <w:r>
              <w:rPr>
                <w:noProof/>
                <w:webHidden/>
              </w:rPr>
              <w:tab/>
            </w:r>
            <w:r>
              <w:rPr>
                <w:noProof/>
                <w:webHidden/>
              </w:rPr>
              <w:fldChar w:fldCharType="begin"/>
            </w:r>
            <w:r>
              <w:rPr>
                <w:noProof/>
                <w:webHidden/>
              </w:rPr>
              <w:instrText xml:space="preserve"> PAGEREF _Toc465887873 \h </w:instrText>
            </w:r>
            <w:r>
              <w:rPr>
                <w:noProof/>
                <w:webHidden/>
              </w:rPr>
            </w:r>
            <w:r>
              <w:rPr>
                <w:noProof/>
                <w:webHidden/>
              </w:rPr>
              <w:fldChar w:fldCharType="separate"/>
            </w:r>
            <w:r w:rsidR="00481BC1">
              <w:rPr>
                <w:noProof/>
                <w:webHidden/>
              </w:rPr>
              <w:t>64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4" w:history="1">
            <w:r w:rsidRPr="005D2BE4">
              <w:rPr>
                <w:rStyle w:val="Hyperlink"/>
                <w:noProof/>
              </w:rPr>
              <w:t>8.2.2.</w:t>
            </w:r>
            <w:r>
              <w:rPr>
                <w:rFonts w:eastAsiaTheme="minorEastAsia"/>
                <w:noProof/>
                <w:sz w:val="22"/>
                <w:lang w:val="en-US"/>
              </w:rPr>
              <w:tab/>
            </w:r>
            <w:r w:rsidRPr="005D2BE4">
              <w:rPr>
                <w:rStyle w:val="Hyperlink"/>
                <w:noProof/>
              </w:rPr>
              <w:t>Advanced Security Options</w:t>
            </w:r>
            <w:r>
              <w:rPr>
                <w:noProof/>
                <w:webHidden/>
              </w:rPr>
              <w:tab/>
            </w:r>
            <w:r>
              <w:rPr>
                <w:noProof/>
                <w:webHidden/>
              </w:rPr>
              <w:fldChar w:fldCharType="begin"/>
            </w:r>
            <w:r>
              <w:rPr>
                <w:noProof/>
                <w:webHidden/>
              </w:rPr>
              <w:instrText xml:space="preserve"> PAGEREF _Toc465887874 \h </w:instrText>
            </w:r>
            <w:r>
              <w:rPr>
                <w:noProof/>
                <w:webHidden/>
              </w:rPr>
            </w:r>
            <w:r>
              <w:rPr>
                <w:noProof/>
                <w:webHidden/>
              </w:rPr>
              <w:fldChar w:fldCharType="separate"/>
            </w:r>
            <w:r w:rsidR="00481BC1">
              <w:rPr>
                <w:noProof/>
                <w:webHidden/>
              </w:rPr>
              <w:t>66</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5" w:history="1">
            <w:r w:rsidRPr="005D2BE4">
              <w:rPr>
                <w:rStyle w:val="Hyperlink"/>
                <w:noProof/>
              </w:rPr>
              <w:t>8.2.3.</w:t>
            </w:r>
            <w:r>
              <w:rPr>
                <w:rFonts w:eastAsiaTheme="minorEastAsia"/>
                <w:noProof/>
                <w:sz w:val="22"/>
                <w:lang w:val="en-US"/>
              </w:rPr>
              <w:tab/>
            </w:r>
            <w:r w:rsidRPr="005D2BE4">
              <w:rPr>
                <w:rStyle w:val="Hyperlink"/>
                <w:noProof/>
              </w:rPr>
              <w:t>Other Features</w:t>
            </w:r>
            <w:r>
              <w:rPr>
                <w:noProof/>
                <w:webHidden/>
              </w:rPr>
              <w:tab/>
            </w:r>
            <w:r>
              <w:rPr>
                <w:noProof/>
                <w:webHidden/>
              </w:rPr>
              <w:fldChar w:fldCharType="begin"/>
            </w:r>
            <w:r>
              <w:rPr>
                <w:noProof/>
                <w:webHidden/>
              </w:rPr>
              <w:instrText xml:space="preserve"> PAGEREF _Toc465887875 \h </w:instrText>
            </w:r>
            <w:r>
              <w:rPr>
                <w:noProof/>
                <w:webHidden/>
              </w:rPr>
            </w:r>
            <w:r>
              <w:rPr>
                <w:noProof/>
                <w:webHidden/>
              </w:rPr>
              <w:fldChar w:fldCharType="separate"/>
            </w:r>
            <w:r w:rsidR="00481BC1">
              <w:rPr>
                <w:noProof/>
                <w:webHidden/>
              </w:rPr>
              <w:t>68</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76" w:history="1">
            <w:r w:rsidRPr="005D2BE4">
              <w:rPr>
                <w:rStyle w:val="Hyperlink"/>
                <w:noProof/>
              </w:rPr>
              <w:t>8.3.</w:t>
            </w:r>
            <w:r>
              <w:rPr>
                <w:rFonts w:eastAsiaTheme="minorEastAsia"/>
                <w:noProof/>
                <w:sz w:val="22"/>
                <w:lang w:val="en-US"/>
              </w:rPr>
              <w:tab/>
            </w:r>
            <w:r w:rsidRPr="005D2BE4">
              <w:rPr>
                <w:rStyle w:val="Hyperlink"/>
                <w:noProof/>
              </w:rPr>
              <w:t>Accessing Secured Mails</w:t>
            </w:r>
            <w:r>
              <w:rPr>
                <w:noProof/>
                <w:webHidden/>
              </w:rPr>
              <w:tab/>
            </w:r>
            <w:r>
              <w:rPr>
                <w:noProof/>
                <w:webHidden/>
              </w:rPr>
              <w:fldChar w:fldCharType="begin"/>
            </w:r>
            <w:r>
              <w:rPr>
                <w:noProof/>
                <w:webHidden/>
              </w:rPr>
              <w:instrText xml:space="preserve"> PAGEREF _Toc465887876 \h </w:instrText>
            </w:r>
            <w:r>
              <w:rPr>
                <w:noProof/>
                <w:webHidden/>
              </w:rPr>
            </w:r>
            <w:r>
              <w:rPr>
                <w:noProof/>
                <w:webHidden/>
              </w:rPr>
              <w:fldChar w:fldCharType="separate"/>
            </w:r>
            <w:r w:rsidR="00481BC1">
              <w:rPr>
                <w:noProof/>
                <w:webHidden/>
              </w:rPr>
              <w:t>70</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77" w:history="1">
            <w:r w:rsidRPr="005D2BE4">
              <w:rPr>
                <w:rStyle w:val="Hyperlink"/>
                <w:noProof/>
              </w:rPr>
              <w:t>Section 9.</w:t>
            </w:r>
            <w:r>
              <w:rPr>
                <w:rFonts w:eastAsiaTheme="minorEastAsia"/>
                <w:noProof/>
                <w:sz w:val="22"/>
                <w:lang w:val="en-US"/>
              </w:rPr>
              <w:tab/>
            </w:r>
            <w:r w:rsidRPr="005D2BE4">
              <w:rPr>
                <w:rStyle w:val="Hyperlink"/>
                <w:noProof/>
              </w:rPr>
              <w:t>Galaxkey for iOS</w:t>
            </w:r>
            <w:r>
              <w:rPr>
                <w:noProof/>
                <w:webHidden/>
              </w:rPr>
              <w:tab/>
            </w:r>
            <w:r>
              <w:rPr>
                <w:noProof/>
                <w:webHidden/>
              </w:rPr>
              <w:fldChar w:fldCharType="begin"/>
            </w:r>
            <w:r>
              <w:rPr>
                <w:noProof/>
                <w:webHidden/>
              </w:rPr>
              <w:instrText xml:space="preserve"> PAGEREF _Toc465887877 \h </w:instrText>
            </w:r>
            <w:r>
              <w:rPr>
                <w:noProof/>
                <w:webHidden/>
              </w:rPr>
            </w:r>
            <w:r>
              <w:rPr>
                <w:noProof/>
                <w:webHidden/>
              </w:rPr>
              <w:fldChar w:fldCharType="separate"/>
            </w:r>
            <w:r w:rsidR="00481BC1">
              <w:rPr>
                <w:noProof/>
                <w:webHidden/>
              </w:rPr>
              <w:t>74</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78" w:history="1">
            <w:r w:rsidRPr="005D2BE4">
              <w:rPr>
                <w:rStyle w:val="Hyperlink"/>
                <w:noProof/>
                <w:lang w:eastAsia="en-GB"/>
              </w:rPr>
              <w:t>9.1.</w:t>
            </w:r>
            <w:r>
              <w:rPr>
                <w:rFonts w:eastAsiaTheme="minorEastAsia"/>
                <w:noProof/>
                <w:sz w:val="22"/>
                <w:lang w:val="en-US"/>
              </w:rPr>
              <w:tab/>
            </w:r>
            <w:r w:rsidRPr="005D2BE4">
              <w:rPr>
                <w:rStyle w:val="Hyperlink"/>
                <w:noProof/>
                <w:lang w:eastAsia="en-GB"/>
              </w:rPr>
              <w:t>System Requirements and Installation</w:t>
            </w:r>
            <w:r>
              <w:rPr>
                <w:noProof/>
                <w:webHidden/>
              </w:rPr>
              <w:tab/>
            </w:r>
            <w:r>
              <w:rPr>
                <w:noProof/>
                <w:webHidden/>
              </w:rPr>
              <w:fldChar w:fldCharType="begin"/>
            </w:r>
            <w:r>
              <w:rPr>
                <w:noProof/>
                <w:webHidden/>
              </w:rPr>
              <w:instrText xml:space="preserve"> PAGEREF _Toc465887878 \h </w:instrText>
            </w:r>
            <w:r>
              <w:rPr>
                <w:noProof/>
                <w:webHidden/>
              </w:rPr>
            </w:r>
            <w:r>
              <w:rPr>
                <w:noProof/>
                <w:webHidden/>
              </w:rPr>
              <w:fldChar w:fldCharType="separate"/>
            </w:r>
            <w:r w:rsidR="00481BC1">
              <w:rPr>
                <w:noProof/>
                <w:webHidden/>
              </w:rPr>
              <w:t>74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79" w:history="1">
            <w:r w:rsidRPr="005D2BE4">
              <w:rPr>
                <w:rStyle w:val="Hyperlink"/>
                <w:noProof/>
              </w:rPr>
              <w:t>9.1.1.</w:t>
            </w:r>
            <w:r>
              <w:rPr>
                <w:rFonts w:eastAsiaTheme="minorEastAsia"/>
                <w:noProof/>
                <w:sz w:val="22"/>
                <w:lang w:val="en-US"/>
              </w:rPr>
              <w:tab/>
            </w:r>
            <w:r w:rsidRPr="005D2BE4">
              <w:rPr>
                <w:rStyle w:val="Hyperlink"/>
                <w:noProof/>
              </w:rPr>
              <w:t>System Requirements</w:t>
            </w:r>
            <w:r>
              <w:rPr>
                <w:noProof/>
                <w:webHidden/>
              </w:rPr>
              <w:tab/>
            </w:r>
            <w:r>
              <w:rPr>
                <w:noProof/>
                <w:webHidden/>
              </w:rPr>
              <w:fldChar w:fldCharType="begin"/>
            </w:r>
            <w:r>
              <w:rPr>
                <w:noProof/>
                <w:webHidden/>
              </w:rPr>
              <w:instrText xml:space="preserve"> PAGEREF _Toc465887879 \h </w:instrText>
            </w:r>
            <w:r>
              <w:rPr>
                <w:noProof/>
                <w:webHidden/>
              </w:rPr>
            </w:r>
            <w:r>
              <w:rPr>
                <w:noProof/>
                <w:webHidden/>
              </w:rPr>
              <w:fldChar w:fldCharType="separate"/>
            </w:r>
            <w:r w:rsidR="00481BC1">
              <w:rPr>
                <w:noProof/>
                <w:webHidden/>
              </w:rPr>
              <w:t>74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80" w:history="1">
            <w:r w:rsidRPr="005D2BE4">
              <w:rPr>
                <w:rStyle w:val="Hyperlink"/>
                <w:noProof/>
              </w:rPr>
              <w:t>9.1.2.</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_Toc465887880 \h </w:instrText>
            </w:r>
            <w:r>
              <w:rPr>
                <w:noProof/>
                <w:webHidden/>
              </w:rPr>
            </w:r>
            <w:r>
              <w:rPr>
                <w:noProof/>
                <w:webHidden/>
              </w:rPr>
              <w:fldChar w:fldCharType="separate"/>
            </w:r>
            <w:r w:rsidR="00481BC1">
              <w:rPr>
                <w:noProof/>
                <w:webHidden/>
              </w:rPr>
              <w:t>74</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81" w:history="1">
            <w:r w:rsidRPr="005D2BE4">
              <w:rPr>
                <w:rStyle w:val="Hyperlink"/>
                <w:noProof/>
                <w:lang w:eastAsia="en-GB"/>
              </w:rPr>
              <w:t>9.2.</w:t>
            </w:r>
            <w:r>
              <w:rPr>
                <w:rFonts w:eastAsiaTheme="minorEastAsia"/>
                <w:noProof/>
                <w:sz w:val="22"/>
                <w:lang w:val="en-US"/>
              </w:rPr>
              <w:tab/>
            </w:r>
            <w:r w:rsidRPr="005D2BE4">
              <w:rPr>
                <w:rStyle w:val="Hyperlink"/>
                <w:noProof/>
                <w:lang w:eastAsia="en-GB"/>
              </w:rPr>
              <w:t>Getting Started</w:t>
            </w:r>
            <w:r>
              <w:rPr>
                <w:noProof/>
                <w:webHidden/>
              </w:rPr>
              <w:tab/>
            </w:r>
            <w:r>
              <w:rPr>
                <w:noProof/>
                <w:webHidden/>
              </w:rPr>
              <w:fldChar w:fldCharType="begin"/>
            </w:r>
            <w:r>
              <w:rPr>
                <w:noProof/>
                <w:webHidden/>
              </w:rPr>
              <w:instrText xml:space="preserve"> PAGEREF _Toc465887881 \h </w:instrText>
            </w:r>
            <w:r>
              <w:rPr>
                <w:noProof/>
                <w:webHidden/>
              </w:rPr>
            </w:r>
            <w:r>
              <w:rPr>
                <w:noProof/>
                <w:webHidden/>
              </w:rPr>
              <w:fldChar w:fldCharType="separate"/>
            </w:r>
            <w:r w:rsidR="00481BC1">
              <w:rPr>
                <w:noProof/>
                <w:webHidden/>
              </w:rPr>
              <w:t>74</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82" w:history="1">
            <w:r w:rsidRPr="005D2BE4">
              <w:rPr>
                <w:rStyle w:val="Hyperlink"/>
                <w:noProof/>
              </w:rPr>
              <w:t>9.2.1.</w:t>
            </w:r>
            <w:r>
              <w:rPr>
                <w:rFonts w:eastAsiaTheme="minorEastAsia"/>
                <w:noProof/>
                <w:sz w:val="22"/>
                <w:lang w:val="en-US"/>
              </w:rPr>
              <w:tab/>
            </w:r>
            <w:r w:rsidRPr="005D2BE4">
              <w:rPr>
                <w:rStyle w:val="Hyperlink"/>
                <w:noProof/>
              </w:rPr>
              <w:t>Registering with Galaxkey</w:t>
            </w:r>
            <w:r>
              <w:rPr>
                <w:noProof/>
                <w:webHidden/>
              </w:rPr>
              <w:tab/>
            </w:r>
            <w:r>
              <w:rPr>
                <w:noProof/>
                <w:webHidden/>
              </w:rPr>
              <w:fldChar w:fldCharType="begin"/>
            </w:r>
            <w:r>
              <w:rPr>
                <w:noProof/>
                <w:webHidden/>
              </w:rPr>
              <w:instrText xml:space="preserve"> PAGEREF _Toc465887882 \h </w:instrText>
            </w:r>
            <w:r>
              <w:rPr>
                <w:noProof/>
                <w:webHidden/>
              </w:rPr>
            </w:r>
            <w:r>
              <w:rPr>
                <w:noProof/>
                <w:webHidden/>
              </w:rPr>
              <w:fldChar w:fldCharType="separate"/>
            </w:r>
            <w:r w:rsidR="00481BC1">
              <w:rPr>
                <w:noProof/>
                <w:webHidden/>
              </w:rPr>
              <w:t>75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83" w:history="1">
            <w:r w:rsidRPr="005D2BE4">
              <w:rPr>
                <w:rStyle w:val="Hyperlink"/>
                <w:noProof/>
              </w:rPr>
              <w:t>9.3.</w:t>
            </w:r>
            <w:r>
              <w:rPr>
                <w:rFonts w:eastAsiaTheme="minorEastAsia"/>
                <w:noProof/>
                <w:sz w:val="22"/>
                <w:lang w:val="en-US"/>
              </w:rPr>
              <w:tab/>
            </w:r>
            <w:r w:rsidRPr="005D2BE4">
              <w:rPr>
                <w:rStyle w:val="Hyperlink"/>
                <w:noProof/>
              </w:rPr>
              <w:t>Secured E-mails</w:t>
            </w:r>
            <w:r>
              <w:rPr>
                <w:noProof/>
                <w:webHidden/>
              </w:rPr>
              <w:tab/>
            </w:r>
            <w:r>
              <w:rPr>
                <w:noProof/>
                <w:webHidden/>
              </w:rPr>
              <w:fldChar w:fldCharType="begin"/>
            </w:r>
            <w:r>
              <w:rPr>
                <w:noProof/>
                <w:webHidden/>
              </w:rPr>
              <w:instrText xml:space="preserve"> PAGEREF _Toc465887883 \h </w:instrText>
            </w:r>
            <w:r>
              <w:rPr>
                <w:noProof/>
                <w:webHidden/>
              </w:rPr>
            </w:r>
            <w:r>
              <w:rPr>
                <w:noProof/>
                <w:webHidden/>
              </w:rPr>
              <w:fldChar w:fldCharType="separate"/>
            </w:r>
            <w:r w:rsidR="00481BC1">
              <w:rPr>
                <w:noProof/>
                <w:webHidden/>
              </w:rPr>
              <w:t>76</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84" w:history="1">
            <w:r w:rsidRPr="005D2BE4">
              <w:rPr>
                <w:rStyle w:val="Hyperlink"/>
                <w:noProof/>
              </w:rPr>
              <w:t>9.3.1.</w:t>
            </w:r>
            <w:r>
              <w:rPr>
                <w:rFonts w:eastAsiaTheme="minorEastAsia"/>
                <w:noProof/>
                <w:sz w:val="22"/>
                <w:lang w:val="en-US"/>
              </w:rPr>
              <w:tab/>
            </w:r>
            <w:r w:rsidRPr="005D2BE4">
              <w:rPr>
                <w:rStyle w:val="Hyperlink"/>
                <w:noProof/>
              </w:rPr>
              <w:t>Composing Secured Email</w:t>
            </w:r>
            <w:r>
              <w:rPr>
                <w:noProof/>
                <w:webHidden/>
              </w:rPr>
              <w:tab/>
            </w:r>
            <w:r>
              <w:rPr>
                <w:noProof/>
                <w:webHidden/>
              </w:rPr>
              <w:fldChar w:fldCharType="begin"/>
            </w:r>
            <w:r>
              <w:rPr>
                <w:noProof/>
                <w:webHidden/>
              </w:rPr>
              <w:instrText xml:space="preserve"> PAGEREF _Toc465887884 \h </w:instrText>
            </w:r>
            <w:r>
              <w:rPr>
                <w:noProof/>
                <w:webHidden/>
              </w:rPr>
            </w:r>
            <w:r>
              <w:rPr>
                <w:noProof/>
                <w:webHidden/>
              </w:rPr>
              <w:fldChar w:fldCharType="separate"/>
            </w:r>
            <w:r w:rsidR="00481BC1">
              <w:rPr>
                <w:noProof/>
                <w:webHidden/>
              </w:rPr>
              <w:t>76</w:t>
            </w:r>
            <w:r>
              <w:rPr>
                <w:noProof/>
                <w:webHidden/>
              </w:rPr>
              <w:fldChar w:fldCharType="end"/>
            </w:r>
          </w:hyperlink>
        </w:p>
        <w:p w:rsidR="004C50E0" w:rsidRDefault="004C50E0">
          <w:pPr>
            <w:pStyle w:val="TOC3"/>
            <w:tabs>
              <w:tab w:val="left" w:pos="1320"/>
              <w:tab w:val="right" w:leader="dot" w:pos="9016"/>
            </w:tabs>
            <w:rPr>
              <w:rFonts w:eastAsiaTheme="minorEastAsia"/>
              <w:noProof/>
              <w:sz w:val="22"/>
              <w:lang w:val="en-US"/>
            </w:rPr>
          </w:pPr>
          <w:hyperlink w:anchor="_Toc465887885" w:history="1">
            <w:r w:rsidRPr="005D2BE4">
              <w:rPr>
                <w:rStyle w:val="Hyperlink"/>
                <w:noProof/>
              </w:rPr>
              <w:t>9.3.2.</w:t>
            </w:r>
            <w:r>
              <w:rPr>
                <w:rFonts w:eastAsiaTheme="minorEastAsia"/>
                <w:noProof/>
                <w:sz w:val="22"/>
                <w:lang w:val="en-US"/>
              </w:rPr>
              <w:tab/>
            </w:r>
            <w:r w:rsidRPr="005D2BE4">
              <w:rPr>
                <w:rStyle w:val="Hyperlink"/>
                <w:noProof/>
              </w:rPr>
              <w:t>Accessing Secure Mails</w:t>
            </w:r>
            <w:r>
              <w:rPr>
                <w:noProof/>
                <w:webHidden/>
              </w:rPr>
              <w:tab/>
            </w:r>
            <w:r>
              <w:rPr>
                <w:noProof/>
                <w:webHidden/>
              </w:rPr>
              <w:fldChar w:fldCharType="begin"/>
            </w:r>
            <w:r>
              <w:rPr>
                <w:noProof/>
                <w:webHidden/>
              </w:rPr>
              <w:instrText xml:space="preserve"> PAGEREF _Toc465887885 \h </w:instrText>
            </w:r>
            <w:r>
              <w:rPr>
                <w:noProof/>
                <w:webHidden/>
              </w:rPr>
            </w:r>
            <w:r>
              <w:rPr>
                <w:noProof/>
                <w:webHidden/>
              </w:rPr>
              <w:fldChar w:fldCharType="separate"/>
            </w:r>
            <w:r w:rsidR="00481BC1">
              <w:rPr>
                <w:noProof/>
                <w:webHidden/>
              </w:rPr>
              <w:t>85</w:t>
            </w:r>
            <w:r>
              <w:rPr>
                <w:noProof/>
                <w:webHidden/>
              </w:rPr>
              <w:fldChar w:fldCharType="end"/>
            </w:r>
          </w:hyperlink>
        </w:p>
        <w:p w:rsidR="004C50E0" w:rsidRDefault="004C50E0">
          <w:pPr>
            <w:pStyle w:val="TOC2"/>
            <w:tabs>
              <w:tab w:val="left" w:pos="880"/>
              <w:tab w:val="right" w:leader="dot" w:pos="9016"/>
            </w:tabs>
            <w:rPr>
              <w:rFonts w:eastAsiaTheme="minorEastAsia"/>
              <w:noProof/>
              <w:sz w:val="22"/>
              <w:lang w:val="en-US"/>
            </w:rPr>
          </w:pPr>
          <w:hyperlink w:anchor="_Toc465887886" w:history="1">
            <w:r w:rsidRPr="005D2BE4">
              <w:rPr>
                <w:rStyle w:val="Hyperlink"/>
                <w:noProof/>
              </w:rPr>
              <w:t>9.4.</w:t>
            </w:r>
            <w:r>
              <w:rPr>
                <w:rFonts w:eastAsiaTheme="minorEastAsia"/>
                <w:noProof/>
                <w:sz w:val="22"/>
                <w:lang w:val="en-US"/>
              </w:rPr>
              <w:tab/>
            </w:r>
            <w:r w:rsidRPr="005D2BE4">
              <w:rPr>
                <w:rStyle w:val="Hyperlink"/>
                <w:noProof/>
              </w:rPr>
              <w:t>Galaxkey Secure Share (GSS)</w:t>
            </w:r>
            <w:r>
              <w:rPr>
                <w:noProof/>
                <w:webHidden/>
              </w:rPr>
              <w:tab/>
            </w:r>
            <w:r>
              <w:rPr>
                <w:noProof/>
                <w:webHidden/>
              </w:rPr>
              <w:fldChar w:fldCharType="begin"/>
            </w:r>
            <w:r>
              <w:rPr>
                <w:noProof/>
                <w:webHidden/>
              </w:rPr>
              <w:instrText xml:space="preserve"> PAGEREF _Toc465887886 \h </w:instrText>
            </w:r>
            <w:r>
              <w:rPr>
                <w:noProof/>
                <w:webHidden/>
              </w:rPr>
            </w:r>
            <w:r>
              <w:rPr>
                <w:noProof/>
                <w:webHidden/>
              </w:rPr>
              <w:fldChar w:fldCharType="separate"/>
            </w:r>
            <w:r w:rsidR="00481BC1">
              <w:rPr>
                <w:noProof/>
                <w:webHidden/>
              </w:rPr>
              <w:t>88</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87" w:history="1">
            <w:r w:rsidRPr="005D2BE4">
              <w:rPr>
                <w:rStyle w:val="Hyperlink"/>
                <w:noProof/>
              </w:rPr>
              <w:t>Section 10.</w:t>
            </w:r>
            <w:r>
              <w:rPr>
                <w:rFonts w:eastAsiaTheme="minorEastAsia"/>
                <w:noProof/>
                <w:sz w:val="22"/>
                <w:lang w:val="en-US"/>
              </w:rPr>
              <w:tab/>
            </w:r>
            <w:r w:rsidRPr="005D2BE4">
              <w:rPr>
                <w:rStyle w:val="Hyperlink"/>
                <w:noProof/>
              </w:rPr>
              <w:t>Galaxkey for Android</w:t>
            </w:r>
            <w:r>
              <w:rPr>
                <w:noProof/>
                <w:webHidden/>
              </w:rPr>
              <w:tab/>
            </w:r>
            <w:r>
              <w:rPr>
                <w:noProof/>
                <w:webHidden/>
              </w:rPr>
              <w:fldChar w:fldCharType="begin"/>
            </w:r>
            <w:r>
              <w:rPr>
                <w:noProof/>
                <w:webHidden/>
              </w:rPr>
              <w:instrText xml:space="preserve"> PAGEREF _Toc465887887 \h </w:instrText>
            </w:r>
            <w:r>
              <w:rPr>
                <w:noProof/>
                <w:webHidden/>
              </w:rPr>
            </w:r>
            <w:r>
              <w:rPr>
                <w:noProof/>
                <w:webHidden/>
              </w:rPr>
              <w:fldChar w:fldCharType="separate"/>
            </w:r>
            <w:r w:rsidR="00481BC1">
              <w:rPr>
                <w:noProof/>
                <w:webHidden/>
              </w:rPr>
              <w:t>89</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888" w:history="1">
            <w:r w:rsidRPr="005D2BE4">
              <w:rPr>
                <w:rStyle w:val="Hyperlink"/>
                <w:noProof/>
                <w:lang w:eastAsia="en-GB"/>
              </w:rPr>
              <w:t>10.1.</w:t>
            </w:r>
            <w:r>
              <w:rPr>
                <w:rFonts w:eastAsiaTheme="minorEastAsia"/>
                <w:noProof/>
                <w:sz w:val="22"/>
                <w:lang w:val="en-US"/>
              </w:rPr>
              <w:tab/>
            </w:r>
            <w:r w:rsidRPr="005D2BE4">
              <w:rPr>
                <w:rStyle w:val="Hyperlink"/>
                <w:noProof/>
                <w:lang w:eastAsia="en-GB"/>
              </w:rPr>
              <w:t>System Requirements and Installation</w:t>
            </w:r>
            <w:r>
              <w:rPr>
                <w:noProof/>
                <w:webHidden/>
              </w:rPr>
              <w:tab/>
            </w:r>
            <w:r>
              <w:rPr>
                <w:noProof/>
                <w:webHidden/>
              </w:rPr>
              <w:fldChar w:fldCharType="begin"/>
            </w:r>
            <w:r>
              <w:rPr>
                <w:noProof/>
                <w:webHidden/>
              </w:rPr>
              <w:instrText xml:space="preserve"> PAGEREF _Toc465887888 \h </w:instrText>
            </w:r>
            <w:r>
              <w:rPr>
                <w:noProof/>
                <w:webHidden/>
              </w:rPr>
            </w:r>
            <w:r>
              <w:rPr>
                <w:noProof/>
                <w:webHidden/>
              </w:rPr>
              <w:fldChar w:fldCharType="separate"/>
            </w:r>
            <w:r w:rsidR="00481BC1">
              <w:rPr>
                <w:noProof/>
                <w:webHidden/>
              </w:rPr>
              <w:t>89</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89" w:history="1">
            <w:r w:rsidRPr="005D2BE4">
              <w:rPr>
                <w:rStyle w:val="Hyperlink"/>
                <w:noProof/>
              </w:rPr>
              <w:t>10.1.1.</w:t>
            </w:r>
            <w:r>
              <w:rPr>
                <w:rFonts w:eastAsiaTheme="minorEastAsia"/>
                <w:noProof/>
                <w:sz w:val="22"/>
                <w:lang w:val="en-US"/>
              </w:rPr>
              <w:tab/>
            </w:r>
            <w:r w:rsidRPr="005D2BE4">
              <w:rPr>
                <w:rStyle w:val="Hyperlink"/>
                <w:noProof/>
              </w:rPr>
              <w:t>System Requirements</w:t>
            </w:r>
            <w:r>
              <w:rPr>
                <w:noProof/>
                <w:webHidden/>
              </w:rPr>
              <w:tab/>
            </w:r>
            <w:r>
              <w:rPr>
                <w:noProof/>
                <w:webHidden/>
              </w:rPr>
              <w:fldChar w:fldCharType="begin"/>
            </w:r>
            <w:r>
              <w:rPr>
                <w:noProof/>
                <w:webHidden/>
              </w:rPr>
              <w:instrText xml:space="preserve"> PAGEREF _Toc465887889 \h </w:instrText>
            </w:r>
            <w:r>
              <w:rPr>
                <w:noProof/>
                <w:webHidden/>
              </w:rPr>
            </w:r>
            <w:r>
              <w:rPr>
                <w:noProof/>
                <w:webHidden/>
              </w:rPr>
              <w:fldChar w:fldCharType="separate"/>
            </w:r>
            <w:r w:rsidR="00481BC1">
              <w:rPr>
                <w:noProof/>
                <w:webHidden/>
              </w:rPr>
              <w:t>89</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90" w:history="1">
            <w:r w:rsidRPr="005D2BE4">
              <w:rPr>
                <w:rStyle w:val="Hyperlink"/>
                <w:noProof/>
              </w:rPr>
              <w:t>10.1.2.</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_Toc465887890 \h </w:instrText>
            </w:r>
            <w:r>
              <w:rPr>
                <w:noProof/>
                <w:webHidden/>
              </w:rPr>
            </w:r>
            <w:r>
              <w:rPr>
                <w:noProof/>
                <w:webHidden/>
              </w:rPr>
              <w:fldChar w:fldCharType="separate"/>
            </w:r>
            <w:r w:rsidR="00481BC1">
              <w:rPr>
                <w:noProof/>
                <w:webHidden/>
              </w:rPr>
              <w:t>89</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891" w:history="1">
            <w:r w:rsidRPr="005D2BE4">
              <w:rPr>
                <w:rStyle w:val="Hyperlink"/>
                <w:noProof/>
                <w:lang w:eastAsia="en-GB"/>
              </w:rPr>
              <w:t>10.2.</w:t>
            </w:r>
            <w:r>
              <w:rPr>
                <w:rFonts w:eastAsiaTheme="minorEastAsia"/>
                <w:noProof/>
                <w:sz w:val="22"/>
                <w:lang w:val="en-US"/>
              </w:rPr>
              <w:tab/>
            </w:r>
            <w:r w:rsidRPr="005D2BE4">
              <w:rPr>
                <w:rStyle w:val="Hyperlink"/>
                <w:noProof/>
                <w:lang w:eastAsia="en-GB"/>
              </w:rPr>
              <w:t>Getting Started</w:t>
            </w:r>
            <w:r>
              <w:rPr>
                <w:noProof/>
                <w:webHidden/>
              </w:rPr>
              <w:tab/>
            </w:r>
            <w:r>
              <w:rPr>
                <w:noProof/>
                <w:webHidden/>
              </w:rPr>
              <w:fldChar w:fldCharType="begin"/>
            </w:r>
            <w:r>
              <w:rPr>
                <w:noProof/>
                <w:webHidden/>
              </w:rPr>
              <w:instrText xml:space="preserve"> PAGEREF _Toc465887891 \h </w:instrText>
            </w:r>
            <w:r>
              <w:rPr>
                <w:noProof/>
                <w:webHidden/>
              </w:rPr>
            </w:r>
            <w:r>
              <w:rPr>
                <w:noProof/>
                <w:webHidden/>
              </w:rPr>
              <w:fldChar w:fldCharType="separate"/>
            </w:r>
            <w:r w:rsidR="00481BC1">
              <w:rPr>
                <w:noProof/>
                <w:webHidden/>
              </w:rPr>
              <w:t>90</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92" w:history="1">
            <w:r w:rsidRPr="005D2BE4">
              <w:rPr>
                <w:rStyle w:val="Hyperlink"/>
                <w:noProof/>
              </w:rPr>
              <w:t>10.2.1.</w:t>
            </w:r>
            <w:r>
              <w:rPr>
                <w:rFonts w:eastAsiaTheme="minorEastAsia"/>
                <w:noProof/>
                <w:sz w:val="22"/>
                <w:lang w:val="en-US"/>
              </w:rPr>
              <w:tab/>
            </w:r>
            <w:r w:rsidRPr="005D2BE4">
              <w:rPr>
                <w:rStyle w:val="Hyperlink"/>
                <w:noProof/>
              </w:rPr>
              <w:t>Registering with Galaxkey</w:t>
            </w:r>
            <w:r>
              <w:rPr>
                <w:noProof/>
                <w:webHidden/>
              </w:rPr>
              <w:tab/>
            </w:r>
            <w:r>
              <w:rPr>
                <w:noProof/>
                <w:webHidden/>
              </w:rPr>
              <w:fldChar w:fldCharType="begin"/>
            </w:r>
            <w:r>
              <w:rPr>
                <w:noProof/>
                <w:webHidden/>
              </w:rPr>
              <w:instrText xml:space="preserve"> PAGEREF _Toc465887892 \h </w:instrText>
            </w:r>
            <w:r>
              <w:rPr>
                <w:noProof/>
                <w:webHidden/>
              </w:rPr>
            </w:r>
            <w:r>
              <w:rPr>
                <w:noProof/>
                <w:webHidden/>
              </w:rPr>
              <w:fldChar w:fldCharType="separate"/>
            </w:r>
            <w:r w:rsidR="00481BC1">
              <w:rPr>
                <w:noProof/>
                <w:webHidden/>
              </w:rPr>
              <w:t>90</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893" w:history="1">
            <w:r w:rsidRPr="005D2BE4">
              <w:rPr>
                <w:rStyle w:val="Hyperlink"/>
                <w:noProof/>
                <w:lang w:eastAsia="en-GB"/>
              </w:rPr>
              <w:t>10.3.</w:t>
            </w:r>
            <w:r>
              <w:rPr>
                <w:rFonts w:eastAsiaTheme="minorEastAsia"/>
                <w:noProof/>
                <w:sz w:val="22"/>
                <w:lang w:val="en-US"/>
              </w:rPr>
              <w:tab/>
            </w:r>
            <w:r w:rsidRPr="005D2BE4">
              <w:rPr>
                <w:rStyle w:val="Hyperlink"/>
                <w:noProof/>
                <w:lang w:eastAsia="en-GB"/>
              </w:rPr>
              <w:t>Secured Emails</w:t>
            </w:r>
            <w:r>
              <w:rPr>
                <w:noProof/>
                <w:webHidden/>
              </w:rPr>
              <w:tab/>
            </w:r>
            <w:r>
              <w:rPr>
                <w:noProof/>
                <w:webHidden/>
              </w:rPr>
              <w:fldChar w:fldCharType="begin"/>
            </w:r>
            <w:r>
              <w:rPr>
                <w:noProof/>
                <w:webHidden/>
              </w:rPr>
              <w:instrText xml:space="preserve"> PAGEREF _Toc465887893 \h </w:instrText>
            </w:r>
            <w:r>
              <w:rPr>
                <w:noProof/>
                <w:webHidden/>
              </w:rPr>
            </w:r>
            <w:r>
              <w:rPr>
                <w:noProof/>
                <w:webHidden/>
              </w:rPr>
              <w:fldChar w:fldCharType="separate"/>
            </w:r>
            <w:r w:rsidR="00481BC1">
              <w:rPr>
                <w:noProof/>
                <w:webHidden/>
              </w:rPr>
              <w:t>91</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94" w:history="1">
            <w:r w:rsidRPr="005D2BE4">
              <w:rPr>
                <w:rStyle w:val="Hyperlink"/>
                <w:noProof/>
              </w:rPr>
              <w:t>10.3.1.</w:t>
            </w:r>
            <w:r>
              <w:rPr>
                <w:rFonts w:eastAsiaTheme="minorEastAsia"/>
                <w:noProof/>
                <w:sz w:val="22"/>
                <w:lang w:val="en-US"/>
              </w:rPr>
              <w:tab/>
            </w:r>
            <w:r w:rsidRPr="005D2BE4">
              <w:rPr>
                <w:rStyle w:val="Hyperlink"/>
                <w:noProof/>
              </w:rPr>
              <w:t>Composing Secured Mail</w:t>
            </w:r>
            <w:r>
              <w:rPr>
                <w:noProof/>
                <w:webHidden/>
              </w:rPr>
              <w:tab/>
            </w:r>
            <w:r>
              <w:rPr>
                <w:noProof/>
                <w:webHidden/>
              </w:rPr>
              <w:fldChar w:fldCharType="begin"/>
            </w:r>
            <w:r>
              <w:rPr>
                <w:noProof/>
                <w:webHidden/>
              </w:rPr>
              <w:instrText xml:space="preserve"> PAGEREF _Toc465887894 \h </w:instrText>
            </w:r>
            <w:r>
              <w:rPr>
                <w:noProof/>
                <w:webHidden/>
              </w:rPr>
            </w:r>
            <w:r>
              <w:rPr>
                <w:noProof/>
                <w:webHidden/>
              </w:rPr>
              <w:fldChar w:fldCharType="separate"/>
            </w:r>
            <w:r w:rsidR="00481BC1">
              <w:rPr>
                <w:noProof/>
                <w:webHidden/>
              </w:rPr>
              <w:t>91</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95" w:history="1">
            <w:r w:rsidRPr="005D2BE4">
              <w:rPr>
                <w:rStyle w:val="Hyperlink"/>
                <w:noProof/>
              </w:rPr>
              <w:t>10.3.2.</w:t>
            </w:r>
            <w:r>
              <w:rPr>
                <w:rFonts w:eastAsiaTheme="minorEastAsia"/>
                <w:noProof/>
                <w:sz w:val="22"/>
                <w:lang w:val="en-US"/>
              </w:rPr>
              <w:tab/>
            </w:r>
            <w:r w:rsidRPr="005D2BE4">
              <w:rPr>
                <w:rStyle w:val="Hyperlink"/>
                <w:noProof/>
              </w:rPr>
              <w:t>Accessing Secured Mails</w:t>
            </w:r>
            <w:r>
              <w:rPr>
                <w:noProof/>
                <w:webHidden/>
              </w:rPr>
              <w:tab/>
            </w:r>
            <w:r>
              <w:rPr>
                <w:noProof/>
                <w:webHidden/>
              </w:rPr>
              <w:fldChar w:fldCharType="begin"/>
            </w:r>
            <w:r>
              <w:rPr>
                <w:noProof/>
                <w:webHidden/>
              </w:rPr>
              <w:instrText xml:space="preserve"> PAGEREF _Toc465887895 \h </w:instrText>
            </w:r>
            <w:r>
              <w:rPr>
                <w:noProof/>
                <w:webHidden/>
              </w:rPr>
            </w:r>
            <w:r>
              <w:rPr>
                <w:noProof/>
                <w:webHidden/>
              </w:rPr>
              <w:fldChar w:fldCharType="separate"/>
            </w:r>
            <w:r w:rsidR="00481BC1">
              <w:rPr>
                <w:noProof/>
                <w:webHidden/>
              </w:rPr>
              <w:t>96</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896" w:history="1">
            <w:r w:rsidRPr="005D2BE4">
              <w:rPr>
                <w:rStyle w:val="Hyperlink"/>
                <w:noProof/>
              </w:rPr>
              <w:t>10.4.</w:t>
            </w:r>
            <w:r>
              <w:rPr>
                <w:rFonts w:eastAsiaTheme="minorEastAsia"/>
                <w:noProof/>
                <w:sz w:val="22"/>
                <w:lang w:val="en-US"/>
              </w:rPr>
              <w:tab/>
            </w:r>
            <w:r w:rsidRPr="005D2BE4">
              <w:rPr>
                <w:rStyle w:val="Hyperlink"/>
                <w:noProof/>
              </w:rPr>
              <w:t>Galaxkey Secure Share (GSS)</w:t>
            </w:r>
            <w:r>
              <w:rPr>
                <w:noProof/>
                <w:webHidden/>
              </w:rPr>
              <w:tab/>
            </w:r>
            <w:r>
              <w:rPr>
                <w:noProof/>
                <w:webHidden/>
              </w:rPr>
              <w:fldChar w:fldCharType="begin"/>
            </w:r>
            <w:r>
              <w:rPr>
                <w:noProof/>
                <w:webHidden/>
              </w:rPr>
              <w:instrText xml:space="preserve"> PAGEREF _Toc465887896 \h </w:instrText>
            </w:r>
            <w:r>
              <w:rPr>
                <w:noProof/>
                <w:webHidden/>
              </w:rPr>
            </w:r>
            <w:r>
              <w:rPr>
                <w:noProof/>
                <w:webHidden/>
              </w:rPr>
              <w:fldChar w:fldCharType="separate"/>
            </w:r>
            <w:r w:rsidR="00481BC1">
              <w:rPr>
                <w:noProof/>
                <w:webHidden/>
              </w:rPr>
              <w:t>100</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897" w:history="1">
            <w:r w:rsidRPr="005D2BE4">
              <w:rPr>
                <w:rStyle w:val="Hyperlink"/>
                <w:noProof/>
              </w:rPr>
              <w:t>Section 11.</w:t>
            </w:r>
            <w:r>
              <w:rPr>
                <w:rFonts w:eastAsiaTheme="minorEastAsia"/>
                <w:noProof/>
                <w:sz w:val="22"/>
                <w:lang w:val="en-US"/>
              </w:rPr>
              <w:tab/>
            </w:r>
            <w:r w:rsidRPr="005D2BE4">
              <w:rPr>
                <w:rStyle w:val="Hyperlink"/>
                <w:noProof/>
              </w:rPr>
              <w:t>Galaxkey for Windows Mobile</w:t>
            </w:r>
            <w:r>
              <w:rPr>
                <w:noProof/>
                <w:webHidden/>
              </w:rPr>
              <w:tab/>
            </w:r>
            <w:r>
              <w:rPr>
                <w:noProof/>
                <w:webHidden/>
              </w:rPr>
              <w:fldChar w:fldCharType="begin"/>
            </w:r>
            <w:r>
              <w:rPr>
                <w:noProof/>
                <w:webHidden/>
              </w:rPr>
              <w:instrText xml:space="preserve"> PAGEREF _Toc465887897 \h </w:instrText>
            </w:r>
            <w:r>
              <w:rPr>
                <w:noProof/>
                <w:webHidden/>
              </w:rPr>
            </w:r>
            <w:r>
              <w:rPr>
                <w:noProof/>
                <w:webHidden/>
              </w:rPr>
              <w:fldChar w:fldCharType="separate"/>
            </w:r>
            <w:r w:rsidR="00481BC1">
              <w:rPr>
                <w:noProof/>
                <w:webHidden/>
              </w:rPr>
              <w:t>101</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898" w:history="1">
            <w:r w:rsidRPr="005D2BE4">
              <w:rPr>
                <w:rStyle w:val="Hyperlink"/>
                <w:noProof/>
                <w:lang w:eastAsia="en-GB"/>
              </w:rPr>
              <w:t>11.1.</w:t>
            </w:r>
            <w:r>
              <w:rPr>
                <w:rFonts w:eastAsiaTheme="minorEastAsia"/>
                <w:noProof/>
                <w:sz w:val="22"/>
                <w:lang w:val="en-US"/>
              </w:rPr>
              <w:tab/>
            </w:r>
            <w:r w:rsidRPr="005D2BE4">
              <w:rPr>
                <w:rStyle w:val="Hyperlink"/>
                <w:noProof/>
                <w:lang w:eastAsia="en-GB"/>
              </w:rPr>
              <w:t>System Requirements and Installation</w:t>
            </w:r>
            <w:r>
              <w:rPr>
                <w:noProof/>
                <w:webHidden/>
              </w:rPr>
              <w:tab/>
            </w:r>
            <w:r>
              <w:rPr>
                <w:noProof/>
                <w:webHidden/>
              </w:rPr>
              <w:fldChar w:fldCharType="begin"/>
            </w:r>
            <w:r>
              <w:rPr>
                <w:noProof/>
                <w:webHidden/>
              </w:rPr>
              <w:instrText xml:space="preserve"> PAGEREF _Toc465887898 \h </w:instrText>
            </w:r>
            <w:r>
              <w:rPr>
                <w:noProof/>
                <w:webHidden/>
              </w:rPr>
            </w:r>
            <w:r>
              <w:rPr>
                <w:noProof/>
                <w:webHidden/>
              </w:rPr>
              <w:fldChar w:fldCharType="separate"/>
            </w:r>
            <w:r w:rsidR="00481BC1">
              <w:rPr>
                <w:noProof/>
                <w:webHidden/>
              </w:rPr>
              <w:t>101</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899" w:history="1">
            <w:r w:rsidRPr="005D2BE4">
              <w:rPr>
                <w:rStyle w:val="Hyperlink"/>
                <w:noProof/>
              </w:rPr>
              <w:t>11.1.1.</w:t>
            </w:r>
            <w:r>
              <w:rPr>
                <w:rFonts w:eastAsiaTheme="minorEastAsia"/>
                <w:noProof/>
                <w:sz w:val="22"/>
                <w:lang w:val="en-US"/>
              </w:rPr>
              <w:tab/>
            </w:r>
            <w:r w:rsidRPr="005D2BE4">
              <w:rPr>
                <w:rStyle w:val="Hyperlink"/>
                <w:noProof/>
              </w:rPr>
              <w:t>System Requirement</w:t>
            </w:r>
            <w:r>
              <w:rPr>
                <w:noProof/>
                <w:webHidden/>
              </w:rPr>
              <w:tab/>
            </w:r>
            <w:r>
              <w:rPr>
                <w:noProof/>
                <w:webHidden/>
              </w:rPr>
              <w:fldChar w:fldCharType="begin"/>
            </w:r>
            <w:r>
              <w:rPr>
                <w:noProof/>
                <w:webHidden/>
              </w:rPr>
              <w:instrText xml:space="preserve"> PAGEREF _Toc465887899 \h </w:instrText>
            </w:r>
            <w:r>
              <w:rPr>
                <w:noProof/>
                <w:webHidden/>
              </w:rPr>
            </w:r>
            <w:r>
              <w:rPr>
                <w:noProof/>
                <w:webHidden/>
              </w:rPr>
              <w:fldChar w:fldCharType="separate"/>
            </w:r>
            <w:r w:rsidR="00481BC1">
              <w:rPr>
                <w:noProof/>
                <w:webHidden/>
              </w:rPr>
              <w:t>101</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00" w:history="1">
            <w:r w:rsidRPr="005D2BE4">
              <w:rPr>
                <w:rStyle w:val="Hyperlink"/>
                <w:noProof/>
              </w:rPr>
              <w:t>11.1.2.</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_Toc465887900 \h </w:instrText>
            </w:r>
            <w:r>
              <w:rPr>
                <w:noProof/>
                <w:webHidden/>
              </w:rPr>
            </w:r>
            <w:r>
              <w:rPr>
                <w:noProof/>
                <w:webHidden/>
              </w:rPr>
              <w:fldChar w:fldCharType="separate"/>
            </w:r>
            <w:r w:rsidR="00481BC1">
              <w:rPr>
                <w:noProof/>
                <w:webHidden/>
              </w:rPr>
              <w:t>101</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01" w:history="1">
            <w:r w:rsidRPr="005D2BE4">
              <w:rPr>
                <w:rStyle w:val="Hyperlink"/>
                <w:noProof/>
                <w:lang w:eastAsia="en-GB"/>
              </w:rPr>
              <w:t>11.2.</w:t>
            </w:r>
            <w:r>
              <w:rPr>
                <w:rFonts w:eastAsiaTheme="minorEastAsia"/>
                <w:noProof/>
                <w:sz w:val="22"/>
                <w:lang w:val="en-US"/>
              </w:rPr>
              <w:tab/>
            </w:r>
            <w:r w:rsidRPr="005D2BE4">
              <w:rPr>
                <w:rStyle w:val="Hyperlink"/>
                <w:noProof/>
                <w:lang w:eastAsia="en-GB"/>
              </w:rPr>
              <w:t>Getting Started</w:t>
            </w:r>
            <w:r>
              <w:rPr>
                <w:noProof/>
                <w:webHidden/>
              </w:rPr>
              <w:tab/>
            </w:r>
            <w:r>
              <w:rPr>
                <w:noProof/>
                <w:webHidden/>
              </w:rPr>
              <w:fldChar w:fldCharType="begin"/>
            </w:r>
            <w:r>
              <w:rPr>
                <w:noProof/>
                <w:webHidden/>
              </w:rPr>
              <w:instrText xml:space="preserve"> PAGEREF _Toc465887901 \h </w:instrText>
            </w:r>
            <w:r>
              <w:rPr>
                <w:noProof/>
                <w:webHidden/>
              </w:rPr>
            </w:r>
            <w:r>
              <w:rPr>
                <w:noProof/>
                <w:webHidden/>
              </w:rPr>
              <w:fldChar w:fldCharType="separate"/>
            </w:r>
            <w:r w:rsidR="00481BC1">
              <w:rPr>
                <w:noProof/>
                <w:webHidden/>
              </w:rPr>
              <w:t>102</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02" w:history="1">
            <w:r w:rsidRPr="005D2BE4">
              <w:rPr>
                <w:rStyle w:val="Hyperlink"/>
                <w:noProof/>
              </w:rPr>
              <w:t>11.2.1.</w:t>
            </w:r>
            <w:r>
              <w:rPr>
                <w:rFonts w:eastAsiaTheme="minorEastAsia"/>
                <w:noProof/>
                <w:sz w:val="22"/>
                <w:lang w:val="en-US"/>
              </w:rPr>
              <w:tab/>
            </w:r>
            <w:r w:rsidRPr="005D2BE4">
              <w:rPr>
                <w:rStyle w:val="Hyperlink"/>
                <w:noProof/>
              </w:rPr>
              <w:t>Registering with Galaxkey</w:t>
            </w:r>
            <w:r>
              <w:rPr>
                <w:noProof/>
                <w:webHidden/>
              </w:rPr>
              <w:tab/>
            </w:r>
            <w:r>
              <w:rPr>
                <w:noProof/>
                <w:webHidden/>
              </w:rPr>
              <w:fldChar w:fldCharType="begin"/>
            </w:r>
            <w:r>
              <w:rPr>
                <w:noProof/>
                <w:webHidden/>
              </w:rPr>
              <w:instrText xml:space="preserve"> PAGEREF _Toc465887902 \h </w:instrText>
            </w:r>
            <w:r>
              <w:rPr>
                <w:noProof/>
                <w:webHidden/>
              </w:rPr>
            </w:r>
            <w:r>
              <w:rPr>
                <w:noProof/>
                <w:webHidden/>
              </w:rPr>
              <w:fldChar w:fldCharType="separate"/>
            </w:r>
            <w:r w:rsidR="00481BC1">
              <w:rPr>
                <w:noProof/>
                <w:webHidden/>
              </w:rPr>
              <w:t>102</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03" w:history="1">
            <w:r w:rsidRPr="005D2BE4">
              <w:rPr>
                <w:rStyle w:val="Hyperlink"/>
                <w:noProof/>
              </w:rPr>
              <w:t>11.3.</w:t>
            </w:r>
            <w:r>
              <w:rPr>
                <w:rFonts w:eastAsiaTheme="minorEastAsia"/>
                <w:noProof/>
                <w:sz w:val="22"/>
                <w:lang w:val="en-US"/>
              </w:rPr>
              <w:tab/>
            </w:r>
            <w:r w:rsidRPr="005D2BE4">
              <w:rPr>
                <w:rStyle w:val="Hyperlink"/>
                <w:noProof/>
              </w:rPr>
              <w:t>Secured Emails</w:t>
            </w:r>
            <w:r>
              <w:rPr>
                <w:noProof/>
                <w:webHidden/>
              </w:rPr>
              <w:tab/>
            </w:r>
            <w:r>
              <w:rPr>
                <w:noProof/>
                <w:webHidden/>
              </w:rPr>
              <w:fldChar w:fldCharType="begin"/>
            </w:r>
            <w:r>
              <w:rPr>
                <w:noProof/>
                <w:webHidden/>
              </w:rPr>
              <w:instrText xml:space="preserve"> PAGEREF _Toc465887903 \h </w:instrText>
            </w:r>
            <w:r>
              <w:rPr>
                <w:noProof/>
                <w:webHidden/>
              </w:rPr>
            </w:r>
            <w:r>
              <w:rPr>
                <w:noProof/>
                <w:webHidden/>
              </w:rPr>
              <w:fldChar w:fldCharType="separate"/>
            </w:r>
            <w:r w:rsidR="00481BC1">
              <w:rPr>
                <w:noProof/>
                <w:webHidden/>
              </w:rPr>
              <w:t>103</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04" w:history="1">
            <w:r w:rsidRPr="005D2BE4">
              <w:rPr>
                <w:rStyle w:val="Hyperlink"/>
                <w:noProof/>
              </w:rPr>
              <w:t>11.3.1.</w:t>
            </w:r>
            <w:r>
              <w:rPr>
                <w:rFonts w:eastAsiaTheme="minorEastAsia"/>
                <w:noProof/>
                <w:sz w:val="22"/>
                <w:lang w:val="en-US"/>
              </w:rPr>
              <w:tab/>
            </w:r>
            <w:r w:rsidRPr="005D2BE4">
              <w:rPr>
                <w:rStyle w:val="Hyperlink"/>
                <w:noProof/>
              </w:rPr>
              <w:t>Composing Secured Email</w:t>
            </w:r>
            <w:r>
              <w:rPr>
                <w:noProof/>
                <w:webHidden/>
              </w:rPr>
              <w:tab/>
            </w:r>
            <w:r>
              <w:rPr>
                <w:noProof/>
                <w:webHidden/>
              </w:rPr>
              <w:fldChar w:fldCharType="begin"/>
            </w:r>
            <w:r>
              <w:rPr>
                <w:noProof/>
                <w:webHidden/>
              </w:rPr>
              <w:instrText xml:space="preserve"> PAGEREF _Toc465887904 \h </w:instrText>
            </w:r>
            <w:r>
              <w:rPr>
                <w:noProof/>
                <w:webHidden/>
              </w:rPr>
            </w:r>
            <w:r>
              <w:rPr>
                <w:noProof/>
                <w:webHidden/>
              </w:rPr>
              <w:fldChar w:fldCharType="separate"/>
            </w:r>
            <w:r w:rsidR="00481BC1">
              <w:rPr>
                <w:noProof/>
                <w:webHidden/>
              </w:rPr>
              <w:t>103</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05" w:history="1">
            <w:r w:rsidRPr="005D2BE4">
              <w:rPr>
                <w:rStyle w:val="Hyperlink"/>
                <w:noProof/>
              </w:rPr>
              <w:t>11.3.2.</w:t>
            </w:r>
            <w:r>
              <w:rPr>
                <w:rFonts w:eastAsiaTheme="minorEastAsia"/>
                <w:noProof/>
                <w:sz w:val="22"/>
                <w:lang w:val="en-US"/>
              </w:rPr>
              <w:tab/>
            </w:r>
            <w:r w:rsidRPr="005D2BE4">
              <w:rPr>
                <w:rStyle w:val="Hyperlink"/>
                <w:noProof/>
              </w:rPr>
              <w:t>Accessing Secured Mails</w:t>
            </w:r>
            <w:r>
              <w:rPr>
                <w:noProof/>
                <w:webHidden/>
              </w:rPr>
              <w:tab/>
            </w:r>
            <w:r>
              <w:rPr>
                <w:noProof/>
                <w:webHidden/>
              </w:rPr>
              <w:fldChar w:fldCharType="begin"/>
            </w:r>
            <w:r>
              <w:rPr>
                <w:noProof/>
                <w:webHidden/>
              </w:rPr>
              <w:instrText xml:space="preserve"> PAGEREF _Toc465887905 \h </w:instrText>
            </w:r>
            <w:r>
              <w:rPr>
                <w:noProof/>
                <w:webHidden/>
              </w:rPr>
            </w:r>
            <w:r>
              <w:rPr>
                <w:noProof/>
                <w:webHidden/>
              </w:rPr>
              <w:fldChar w:fldCharType="separate"/>
            </w:r>
            <w:r w:rsidR="00481BC1">
              <w:rPr>
                <w:noProof/>
                <w:webHidden/>
              </w:rPr>
              <w:t>110</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06" w:history="1">
            <w:r w:rsidRPr="005D2BE4">
              <w:rPr>
                <w:rStyle w:val="Hyperlink"/>
                <w:noProof/>
              </w:rPr>
              <w:t>11.4.</w:t>
            </w:r>
            <w:r>
              <w:rPr>
                <w:rFonts w:eastAsiaTheme="minorEastAsia"/>
                <w:noProof/>
                <w:sz w:val="22"/>
                <w:lang w:val="en-US"/>
              </w:rPr>
              <w:tab/>
            </w:r>
            <w:r w:rsidRPr="005D2BE4">
              <w:rPr>
                <w:rStyle w:val="Hyperlink"/>
                <w:noProof/>
              </w:rPr>
              <w:t>Galaxkey Secure Share (GSS)</w:t>
            </w:r>
            <w:r>
              <w:rPr>
                <w:noProof/>
                <w:webHidden/>
              </w:rPr>
              <w:tab/>
            </w:r>
            <w:r>
              <w:rPr>
                <w:noProof/>
                <w:webHidden/>
              </w:rPr>
              <w:fldChar w:fldCharType="begin"/>
            </w:r>
            <w:r>
              <w:rPr>
                <w:noProof/>
                <w:webHidden/>
              </w:rPr>
              <w:instrText xml:space="preserve"> PAGEREF _Toc465887906 \h </w:instrText>
            </w:r>
            <w:r>
              <w:rPr>
                <w:noProof/>
                <w:webHidden/>
              </w:rPr>
            </w:r>
            <w:r>
              <w:rPr>
                <w:noProof/>
                <w:webHidden/>
              </w:rPr>
              <w:fldChar w:fldCharType="separate"/>
            </w:r>
            <w:r w:rsidR="00481BC1">
              <w:rPr>
                <w:noProof/>
                <w:webHidden/>
              </w:rPr>
              <w:t>112</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907" w:history="1">
            <w:r w:rsidRPr="005D2BE4">
              <w:rPr>
                <w:rStyle w:val="Hyperlink"/>
                <w:noProof/>
              </w:rPr>
              <w:t>Section 12.</w:t>
            </w:r>
            <w:r>
              <w:rPr>
                <w:rFonts w:eastAsiaTheme="minorEastAsia"/>
                <w:noProof/>
                <w:sz w:val="22"/>
                <w:lang w:val="en-US"/>
              </w:rPr>
              <w:tab/>
            </w:r>
            <w:r w:rsidRPr="005D2BE4">
              <w:rPr>
                <w:rStyle w:val="Hyperlink"/>
                <w:noProof/>
              </w:rPr>
              <w:t>Galaxkey for OS X</w:t>
            </w:r>
            <w:r>
              <w:rPr>
                <w:noProof/>
                <w:webHidden/>
              </w:rPr>
              <w:tab/>
            </w:r>
            <w:r>
              <w:rPr>
                <w:noProof/>
                <w:webHidden/>
              </w:rPr>
              <w:fldChar w:fldCharType="begin"/>
            </w:r>
            <w:r>
              <w:rPr>
                <w:noProof/>
                <w:webHidden/>
              </w:rPr>
              <w:instrText xml:space="preserve"> PAGEREF _Toc465887907 \h </w:instrText>
            </w:r>
            <w:r>
              <w:rPr>
                <w:noProof/>
                <w:webHidden/>
              </w:rPr>
            </w:r>
            <w:r>
              <w:rPr>
                <w:noProof/>
                <w:webHidden/>
              </w:rPr>
              <w:fldChar w:fldCharType="separate"/>
            </w:r>
            <w:r w:rsidR="00481BC1">
              <w:rPr>
                <w:noProof/>
                <w:webHidden/>
              </w:rPr>
              <w:t>114</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08" w:history="1">
            <w:r w:rsidRPr="005D2BE4">
              <w:rPr>
                <w:rStyle w:val="Hyperlink"/>
                <w:noProof/>
              </w:rPr>
              <w:t>12.1.</w:t>
            </w:r>
            <w:r>
              <w:rPr>
                <w:rFonts w:eastAsiaTheme="minorEastAsia"/>
                <w:noProof/>
                <w:sz w:val="22"/>
                <w:lang w:val="en-US"/>
              </w:rPr>
              <w:tab/>
            </w:r>
            <w:r w:rsidRPr="005D2BE4">
              <w:rPr>
                <w:rStyle w:val="Hyperlink"/>
                <w:noProof/>
              </w:rPr>
              <w:t>System Requirements and Installation</w:t>
            </w:r>
            <w:r>
              <w:rPr>
                <w:noProof/>
                <w:webHidden/>
              </w:rPr>
              <w:tab/>
            </w:r>
            <w:r>
              <w:rPr>
                <w:noProof/>
                <w:webHidden/>
              </w:rPr>
              <w:fldChar w:fldCharType="begin"/>
            </w:r>
            <w:r>
              <w:rPr>
                <w:noProof/>
                <w:webHidden/>
              </w:rPr>
              <w:instrText xml:space="preserve"> PAGEREF _Toc465887908 \h </w:instrText>
            </w:r>
            <w:r>
              <w:rPr>
                <w:noProof/>
                <w:webHidden/>
              </w:rPr>
            </w:r>
            <w:r>
              <w:rPr>
                <w:noProof/>
                <w:webHidden/>
              </w:rPr>
              <w:fldChar w:fldCharType="separate"/>
            </w:r>
            <w:r w:rsidR="00481BC1">
              <w:rPr>
                <w:noProof/>
                <w:webHidden/>
              </w:rPr>
              <w:t>114</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09" w:history="1">
            <w:r w:rsidRPr="005D2BE4">
              <w:rPr>
                <w:rStyle w:val="Hyperlink"/>
                <w:noProof/>
              </w:rPr>
              <w:t>12.1.1.</w:t>
            </w:r>
            <w:r>
              <w:rPr>
                <w:rFonts w:eastAsiaTheme="minorEastAsia"/>
                <w:noProof/>
                <w:sz w:val="22"/>
                <w:lang w:val="en-US"/>
              </w:rPr>
              <w:tab/>
            </w:r>
            <w:r w:rsidRPr="005D2BE4">
              <w:rPr>
                <w:rStyle w:val="Hyperlink"/>
                <w:noProof/>
              </w:rPr>
              <w:t>System Requirements</w:t>
            </w:r>
            <w:r>
              <w:rPr>
                <w:noProof/>
                <w:webHidden/>
              </w:rPr>
              <w:tab/>
            </w:r>
            <w:r>
              <w:rPr>
                <w:noProof/>
                <w:webHidden/>
              </w:rPr>
              <w:fldChar w:fldCharType="begin"/>
            </w:r>
            <w:r>
              <w:rPr>
                <w:noProof/>
                <w:webHidden/>
              </w:rPr>
              <w:instrText xml:space="preserve"> PAGEREF _Toc465887909 \h </w:instrText>
            </w:r>
            <w:r>
              <w:rPr>
                <w:noProof/>
                <w:webHidden/>
              </w:rPr>
            </w:r>
            <w:r>
              <w:rPr>
                <w:noProof/>
                <w:webHidden/>
              </w:rPr>
              <w:fldChar w:fldCharType="separate"/>
            </w:r>
            <w:r w:rsidR="00481BC1">
              <w:rPr>
                <w:noProof/>
                <w:webHidden/>
              </w:rPr>
              <w:t>114</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10" w:history="1">
            <w:r w:rsidRPr="005D2BE4">
              <w:rPr>
                <w:rStyle w:val="Hyperlink"/>
                <w:noProof/>
              </w:rPr>
              <w:t>12.1.2.</w:t>
            </w:r>
            <w:r>
              <w:rPr>
                <w:rFonts w:eastAsiaTheme="minorEastAsia"/>
                <w:noProof/>
                <w:sz w:val="22"/>
                <w:lang w:val="en-US"/>
              </w:rPr>
              <w:tab/>
            </w:r>
            <w:r w:rsidRPr="005D2BE4">
              <w:rPr>
                <w:rStyle w:val="Hyperlink"/>
                <w:noProof/>
              </w:rPr>
              <w:t>Installation</w:t>
            </w:r>
            <w:r>
              <w:rPr>
                <w:noProof/>
                <w:webHidden/>
              </w:rPr>
              <w:tab/>
            </w:r>
            <w:r>
              <w:rPr>
                <w:noProof/>
                <w:webHidden/>
              </w:rPr>
              <w:fldChar w:fldCharType="begin"/>
            </w:r>
            <w:r>
              <w:rPr>
                <w:noProof/>
                <w:webHidden/>
              </w:rPr>
              <w:instrText xml:space="preserve"> PAGEREF _Toc465887910 \h </w:instrText>
            </w:r>
            <w:r>
              <w:rPr>
                <w:noProof/>
                <w:webHidden/>
              </w:rPr>
            </w:r>
            <w:r>
              <w:rPr>
                <w:noProof/>
                <w:webHidden/>
              </w:rPr>
              <w:fldChar w:fldCharType="separate"/>
            </w:r>
            <w:r w:rsidR="00481BC1">
              <w:rPr>
                <w:noProof/>
                <w:webHidden/>
              </w:rPr>
              <w:t>114</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11" w:history="1">
            <w:r w:rsidRPr="005D2BE4">
              <w:rPr>
                <w:rStyle w:val="Hyperlink"/>
                <w:noProof/>
                <w:lang w:eastAsia="en-GB"/>
              </w:rPr>
              <w:t>12.2.</w:t>
            </w:r>
            <w:r>
              <w:rPr>
                <w:rFonts w:eastAsiaTheme="minorEastAsia"/>
                <w:noProof/>
                <w:sz w:val="22"/>
                <w:lang w:val="en-US"/>
              </w:rPr>
              <w:tab/>
            </w:r>
            <w:r w:rsidRPr="005D2BE4">
              <w:rPr>
                <w:rStyle w:val="Hyperlink"/>
                <w:noProof/>
                <w:lang w:eastAsia="en-GB"/>
              </w:rPr>
              <w:t>Getting Started</w:t>
            </w:r>
            <w:r>
              <w:rPr>
                <w:noProof/>
                <w:webHidden/>
              </w:rPr>
              <w:tab/>
            </w:r>
            <w:r>
              <w:rPr>
                <w:noProof/>
                <w:webHidden/>
              </w:rPr>
              <w:fldChar w:fldCharType="begin"/>
            </w:r>
            <w:r>
              <w:rPr>
                <w:noProof/>
                <w:webHidden/>
              </w:rPr>
              <w:instrText xml:space="preserve"> PAGEREF _Toc465887911 \h </w:instrText>
            </w:r>
            <w:r>
              <w:rPr>
                <w:noProof/>
                <w:webHidden/>
              </w:rPr>
            </w:r>
            <w:r>
              <w:rPr>
                <w:noProof/>
                <w:webHidden/>
              </w:rPr>
              <w:fldChar w:fldCharType="separate"/>
            </w:r>
            <w:r w:rsidR="00481BC1">
              <w:rPr>
                <w:noProof/>
                <w:webHidden/>
              </w:rPr>
              <w:t>114</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12" w:history="1">
            <w:r w:rsidRPr="005D2BE4">
              <w:rPr>
                <w:rStyle w:val="Hyperlink"/>
                <w:noProof/>
              </w:rPr>
              <w:t>12.2.1.</w:t>
            </w:r>
            <w:r>
              <w:rPr>
                <w:rFonts w:eastAsiaTheme="minorEastAsia"/>
                <w:noProof/>
                <w:sz w:val="22"/>
                <w:lang w:val="en-US"/>
              </w:rPr>
              <w:tab/>
            </w:r>
            <w:r w:rsidRPr="005D2BE4">
              <w:rPr>
                <w:rStyle w:val="Hyperlink"/>
                <w:noProof/>
              </w:rPr>
              <w:t>Registering with Galaxkey</w:t>
            </w:r>
            <w:r>
              <w:rPr>
                <w:noProof/>
                <w:webHidden/>
              </w:rPr>
              <w:tab/>
            </w:r>
            <w:r>
              <w:rPr>
                <w:noProof/>
                <w:webHidden/>
              </w:rPr>
              <w:fldChar w:fldCharType="begin"/>
            </w:r>
            <w:r>
              <w:rPr>
                <w:noProof/>
                <w:webHidden/>
              </w:rPr>
              <w:instrText xml:space="preserve"> PAGEREF _Toc465887912 \h </w:instrText>
            </w:r>
            <w:r>
              <w:rPr>
                <w:noProof/>
                <w:webHidden/>
              </w:rPr>
            </w:r>
            <w:r>
              <w:rPr>
                <w:noProof/>
                <w:webHidden/>
              </w:rPr>
              <w:fldChar w:fldCharType="separate"/>
            </w:r>
            <w:r w:rsidR="00481BC1">
              <w:rPr>
                <w:noProof/>
                <w:webHidden/>
              </w:rPr>
              <w:t>115</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13" w:history="1">
            <w:r w:rsidRPr="005D2BE4">
              <w:rPr>
                <w:rStyle w:val="Hyperlink"/>
                <w:noProof/>
                <w:lang w:eastAsia="en-GB"/>
              </w:rPr>
              <w:t>12.3.</w:t>
            </w:r>
            <w:r>
              <w:rPr>
                <w:rFonts w:eastAsiaTheme="minorEastAsia"/>
                <w:noProof/>
                <w:sz w:val="22"/>
                <w:lang w:val="en-US"/>
              </w:rPr>
              <w:tab/>
            </w:r>
            <w:r w:rsidRPr="005D2BE4">
              <w:rPr>
                <w:rStyle w:val="Hyperlink"/>
                <w:noProof/>
                <w:lang w:eastAsia="en-GB"/>
              </w:rPr>
              <w:t>Secured Mails</w:t>
            </w:r>
            <w:r>
              <w:rPr>
                <w:noProof/>
                <w:webHidden/>
              </w:rPr>
              <w:tab/>
            </w:r>
            <w:r>
              <w:rPr>
                <w:noProof/>
                <w:webHidden/>
              </w:rPr>
              <w:fldChar w:fldCharType="begin"/>
            </w:r>
            <w:r>
              <w:rPr>
                <w:noProof/>
                <w:webHidden/>
              </w:rPr>
              <w:instrText xml:space="preserve"> PAGEREF _Toc465887913 \h </w:instrText>
            </w:r>
            <w:r>
              <w:rPr>
                <w:noProof/>
                <w:webHidden/>
              </w:rPr>
            </w:r>
            <w:r>
              <w:rPr>
                <w:noProof/>
                <w:webHidden/>
              </w:rPr>
              <w:fldChar w:fldCharType="separate"/>
            </w:r>
            <w:r w:rsidR="00481BC1">
              <w:rPr>
                <w:noProof/>
                <w:webHidden/>
              </w:rPr>
              <w:t>115</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14" w:history="1">
            <w:r w:rsidRPr="005D2BE4">
              <w:rPr>
                <w:rStyle w:val="Hyperlink"/>
                <w:noProof/>
              </w:rPr>
              <w:t>12.3.1.</w:t>
            </w:r>
            <w:r>
              <w:rPr>
                <w:rFonts w:eastAsiaTheme="minorEastAsia"/>
                <w:noProof/>
                <w:sz w:val="22"/>
                <w:lang w:val="en-US"/>
              </w:rPr>
              <w:tab/>
            </w:r>
            <w:r w:rsidRPr="005D2BE4">
              <w:rPr>
                <w:rStyle w:val="Hyperlink"/>
                <w:noProof/>
              </w:rPr>
              <w:t>Composing secured Email</w:t>
            </w:r>
            <w:r>
              <w:rPr>
                <w:noProof/>
                <w:webHidden/>
              </w:rPr>
              <w:tab/>
            </w:r>
            <w:r>
              <w:rPr>
                <w:noProof/>
                <w:webHidden/>
              </w:rPr>
              <w:fldChar w:fldCharType="begin"/>
            </w:r>
            <w:r>
              <w:rPr>
                <w:noProof/>
                <w:webHidden/>
              </w:rPr>
              <w:instrText xml:space="preserve"> PAGEREF _Toc465887914 \h </w:instrText>
            </w:r>
            <w:r>
              <w:rPr>
                <w:noProof/>
                <w:webHidden/>
              </w:rPr>
            </w:r>
            <w:r>
              <w:rPr>
                <w:noProof/>
                <w:webHidden/>
              </w:rPr>
              <w:fldChar w:fldCharType="separate"/>
            </w:r>
            <w:r w:rsidR="00481BC1">
              <w:rPr>
                <w:noProof/>
                <w:webHidden/>
              </w:rPr>
              <w:t>115</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15" w:history="1">
            <w:r w:rsidRPr="005D2BE4">
              <w:rPr>
                <w:rStyle w:val="Hyperlink"/>
                <w:noProof/>
              </w:rPr>
              <w:t>12.3.2.</w:t>
            </w:r>
            <w:r>
              <w:rPr>
                <w:rFonts w:eastAsiaTheme="minorEastAsia"/>
                <w:noProof/>
                <w:sz w:val="22"/>
                <w:lang w:val="en-US"/>
              </w:rPr>
              <w:tab/>
            </w:r>
            <w:r w:rsidRPr="005D2BE4">
              <w:rPr>
                <w:rStyle w:val="Hyperlink"/>
                <w:noProof/>
              </w:rPr>
              <w:t>Accessing Secured Mails</w:t>
            </w:r>
            <w:r>
              <w:rPr>
                <w:noProof/>
                <w:webHidden/>
              </w:rPr>
              <w:tab/>
            </w:r>
            <w:r>
              <w:rPr>
                <w:noProof/>
                <w:webHidden/>
              </w:rPr>
              <w:fldChar w:fldCharType="begin"/>
            </w:r>
            <w:r>
              <w:rPr>
                <w:noProof/>
                <w:webHidden/>
              </w:rPr>
              <w:instrText xml:space="preserve"> PAGEREF _Toc465887915 \h </w:instrText>
            </w:r>
            <w:r>
              <w:rPr>
                <w:noProof/>
                <w:webHidden/>
              </w:rPr>
            </w:r>
            <w:r>
              <w:rPr>
                <w:noProof/>
                <w:webHidden/>
              </w:rPr>
              <w:fldChar w:fldCharType="separate"/>
            </w:r>
            <w:r w:rsidR="00481BC1">
              <w:rPr>
                <w:noProof/>
                <w:webHidden/>
              </w:rPr>
              <w:t>117</w:t>
            </w:r>
            <w:r>
              <w:rPr>
                <w:noProof/>
                <w:webHidden/>
              </w:rPr>
              <w:fldChar w:fldCharType="end"/>
            </w:r>
          </w:hyperlink>
        </w:p>
        <w:p w:rsidR="004C50E0" w:rsidRDefault="004C50E0">
          <w:pPr>
            <w:pStyle w:val="TOC1"/>
            <w:tabs>
              <w:tab w:val="left" w:pos="1320"/>
              <w:tab w:val="right" w:leader="dot" w:pos="9016"/>
            </w:tabs>
            <w:rPr>
              <w:rFonts w:eastAsiaTheme="minorEastAsia"/>
              <w:noProof/>
              <w:sz w:val="22"/>
              <w:lang w:val="en-US"/>
            </w:rPr>
          </w:pPr>
          <w:hyperlink w:anchor="_Toc465887916" w:history="1">
            <w:r w:rsidRPr="005D2BE4">
              <w:rPr>
                <w:rStyle w:val="Hyperlink"/>
                <w:noProof/>
              </w:rPr>
              <w:t>Section 13.</w:t>
            </w:r>
            <w:r>
              <w:rPr>
                <w:rFonts w:eastAsiaTheme="minorEastAsia"/>
                <w:noProof/>
                <w:sz w:val="22"/>
                <w:lang w:val="en-US"/>
              </w:rPr>
              <w:tab/>
            </w:r>
            <w:r w:rsidRPr="005D2BE4">
              <w:rPr>
                <w:rStyle w:val="Hyperlink"/>
                <w:noProof/>
              </w:rPr>
              <w:t>Galaxkey Web Access</w:t>
            </w:r>
            <w:r>
              <w:rPr>
                <w:noProof/>
                <w:webHidden/>
              </w:rPr>
              <w:tab/>
            </w:r>
            <w:r>
              <w:rPr>
                <w:noProof/>
                <w:webHidden/>
              </w:rPr>
              <w:fldChar w:fldCharType="begin"/>
            </w:r>
            <w:r>
              <w:rPr>
                <w:noProof/>
                <w:webHidden/>
              </w:rPr>
              <w:instrText xml:space="preserve"> PAGEREF _Toc465887916 \h </w:instrText>
            </w:r>
            <w:r>
              <w:rPr>
                <w:noProof/>
                <w:webHidden/>
              </w:rPr>
            </w:r>
            <w:r>
              <w:rPr>
                <w:noProof/>
                <w:webHidden/>
              </w:rPr>
              <w:fldChar w:fldCharType="separate"/>
            </w:r>
            <w:r w:rsidR="00481BC1">
              <w:rPr>
                <w:noProof/>
                <w:webHidden/>
              </w:rPr>
              <w:t>119</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17" w:history="1">
            <w:r w:rsidRPr="005D2BE4">
              <w:rPr>
                <w:rStyle w:val="Hyperlink"/>
                <w:noProof/>
                <w:lang w:eastAsia="en-GB"/>
              </w:rPr>
              <w:t>13.1.</w:t>
            </w:r>
            <w:r>
              <w:rPr>
                <w:rFonts w:eastAsiaTheme="minorEastAsia"/>
                <w:noProof/>
                <w:sz w:val="22"/>
                <w:lang w:val="en-US"/>
              </w:rPr>
              <w:tab/>
            </w:r>
            <w:r w:rsidRPr="005D2BE4">
              <w:rPr>
                <w:rStyle w:val="Hyperlink"/>
                <w:noProof/>
                <w:lang w:eastAsia="en-GB"/>
              </w:rPr>
              <w:t>System Requirements</w:t>
            </w:r>
            <w:r>
              <w:rPr>
                <w:noProof/>
                <w:webHidden/>
              </w:rPr>
              <w:tab/>
            </w:r>
            <w:r>
              <w:rPr>
                <w:noProof/>
                <w:webHidden/>
              </w:rPr>
              <w:fldChar w:fldCharType="begin"/>
            </w:r>
            <w:r>
              <w:rPr>
                <w:noProof/>
                <w:webHidden/>
              </w:rPr>
              <w:instrText xml:space="preserve"> PAGEREF _Toc465887917 \h </w:instrText>
            </w:r>
            <w:r>
              <w:rPr>
                <w:noProof/>
                <w:webHidden/>
              </w:rPr>
            </w:r>
            <w:r>
              <w:rPr>
                <w:noProof/>
                <w:webHidden/>
              </w:rPr>
              <w:fldChar w:fldCharType="separate"/>
            </w:r>
            <w:r w:rsidR="00481BC1">
              <w:rPr>
                <w:noProof/>
                <w:webHidden/>
              </w:rPr>
              <w:t>119</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18" w:history="1">
            <w:r w:rsidRPr="005D2BE4">
              <w:rPr>
                <w:rStyle w:val="Hyperlink"/>
                <w:noProof/>
                <w:lang w:eastAsia="en-GB"/>
              </w:rPr>
              <w:t>13.2.</w:t>
            </w:r>
            <w:r>
              <w:rPr>
                <w:rFonts w:eastAsiaTheme="minorEastAsia"/>
                <w:noProof/>
                <w:sz w:val="22"/>
                <w:lang w:val="en-US"/>
              </w:rPr>
              <w:tab/>
            </w:r>
            <w:r w:rsidRPr="005D2BE4">
              <w:rPr>
                <w:rStyle w:val="Hyperlink"/>
                <w:noProof/>
                <w:lang w:eastAsia="en-GB"/>
              </w:rPr>
              <w:t>Composing Secured Email</w:t>
            </w:r>
            <w:r>
              <w:rPr>
                <w:noProof/>
                <w:webHidden/>
              </w:rPr>
              <w:tab/>
            </w:r>
            <w:r>
              <w:rPr>
                <w:noProof/>
                <w:webHidden/>
              </w:rPr>
              <w:fldChar w:fldCharType="begin"/>
            </w:r>
            <w:r>
              <w:rPr>
                <w:noProof/>
                <w:webHidden/>
              </w:rPr>
              <w:instrText xml:space="preserve"> PAGEREF _Toc465887918 \h </w:instrText>
            </w:r>
            <w:r>
              <w:rPr>
                <w:noProof/>
                <w:webHidden/>
              </w:rPr>
            </w:r>
            <w:r>
              <w:rPr>
                <w:noProof/>
                <w:webHidden/>
              </w:rPr>
              <w:fldChar w:fldCharType="separate"/>
            </w:r>
            <w:r w:rsidR="00481BC1">
              <w:rPr>
                <w:noProof/>
                <w:webHidden/>
              </w:rPr>
              <w:t>119</w:t>
            </w:r>
            <w:r>
              <w:rPr>
                <w:noProof/>
                <w:webHidden/>
              </w:rPr>
              <w:fldChar w:fldCharType="end"/>
            </w:r>
          </w:hyperlink>
        </w:p>
        <w:p w:rsidR="004C50E0" w:rsidRDefault="004C50E0">
          <w:pPr>
            <w:pStyle w:val="TOC2"/>
            <w:tabs>
              <w:tab w:val="left" w:pos="1100"/>
              <w:tab w:val="right" w:leader="dot" w:pos="9016"/>
            </w:tabs>
            <w:rPr>
              <w:rFonts w:eastAsiaTheme="minorEastAsia"/>
              <w:noProof/>
              <w:sz w:val="22"/>
              <w:lang w:val="en-US"/>
            </w:rPr>
          </w:pPr>
          <w:hyperlink w:anchor="_Toc465887919" w:history="1">
            <w:r w:rsidRPr="005D2BE4">
              <w:rPr>
                <w:rStyle w:val="Hyperlink"/>
                <w:noProof/>
                <w:lang w:eastAsia="en-GB"/>
              </w:rPr>
              <w:t>13.3.</w:t>
            </w:r>
            <w:r>
              <w:rPr>
                <w:rFonts w:eastAsiaTheme="minorEastAsia"/>
                <w:noProof/>
                <w:sz w:val="22"/>
                <w:lang w:val="en-US"/>
              </w:rPr>
              <w:tab/>
            </w:r>
            <w:r w:rsidRPr="005D2BE4">
              <w:rPr>
                <w:rStyle w:val="Hyperlink"/>
                <w:noProof/>
                <w:lang w:eastAsia="en-GB"/>
              </w:rPr>
              <w:t>Accessing Secured Mails</w:t>
            </w:r>
            <w:r>
              <w:rPr>
                <w:noProof/>
                <w:webHidden/>
              </w:rPr>
              <w:tab/>
            </w:r>
            <w:r>
              <w:rPr>
                <w:noProof/>
                <w:webHidden/>
              </w:rPr>
              <w:fldChar w:fldCharType="begin"/>
            </w:r>
            <w:r>
              <w:rPr>
                <w:noProof/>
                <w:webHidden/>
              </w:rPr>
              <w:instrText xml:space="preserve"> PAGEREF _Toc465887919 \h </w:instrText>
            </w:r>
            <w:r>
              <w:rPr>
                <w:noProof/>
                <w:webHidden/>
              </w:rPr>
            </w:r>
            <w:r>
              <w:rPr>
                <w:noProof/>
                <w:webHidden/>
              </w:rPr>
              <w:fldChar w:fldCharType="separate"/>
            </w:r>
            <w:r w:rsidR="00481BC1">
              <w:rPr>
                <w:noProof/>
                <w:webHidden/>
              </w:rPr>
              <w:t>122</w:t>
            </w:r>
            <w:r>
              <w:rPr>
                <w:noProof/>
                <w:webHidden/>
              </w:rPr>
              <w:fldChar w:fldCharType="end"/>
            </w:r>
          </w:hyperlink>
        </w:p>
        <w:p w:rsidR="004C50E0" w:rsidRDefault="004C50E0">
          <w:pPr>
            <w:pStyle w:val="TOC3"/>
            <w:tabs>
              <w:tab w:val="left" w:pos="1540"/>
              <w:tab w:val="right" w:leader="dot" w:pos="9016"/>
            </w:tabs>
            <w:rPr>
              <w:rFonts w:eastAsiaTheme="minorEastAsia"/>
              <w:noProof/>
              <w:sz w:val="22"/>
              <w:lang w:val="en-US"/>
            </w:rPr>
          </w:pPr>
          <w:hyperlink w:anchor="_Toc465887920" w:history="1">
            <w:r w:rsidRPr="005D2BE4">
              <w:rPr>
                <w:rStyle w:val="Hyperlink"/>
                <w:noProof/>
              </w:rPr>
              <w:t>13.3.1.</w:t>
            </w:r>
            <w:r>
              <w:rPr>
                <w:rFonts w:eastAsiaTheme="minorEastAsia"/>
                <w:noProof/>
                <w:sz w:val="22"/>
                <w:lang w:val="en-US"/>
              </w:rPr>
              <w:tab/>
            </w:r>
            <w:r w:rsidRPr="005D2BE4">
              <w:rPr>
                <w:rStyle w:val="Hyperlink"/>
                <w:noProof/>
              </w:rPr>
              <w:t>Accessing Secured Files</w:t>
            </w:r>
            <w:r>
              <w:rPr>
                <w:noProof/>
                <w:webHidden/>
              </w:rPr>
              <w:tab/>
            </w:r>
            <w:r>
              <w:rPr>
                <w:noProof/>
                <w:webHidden/>
              </w:rPr>
              <w:fldChar w:fldCharType="begin"/>
            </w:r>
            <w:r>
              <w:rPr>
                <w:noProof/>
                <w:webHidden/>
              </w:rPr>
              <w:instrText xml:space="preserve"> PAGEREF _Toc465887920 \h </w:instrText>
            </w:r>
            <w:r>
              <w:rPr>
                <w:noProof/>
                <w:webHidden/>
              </w:rPr>
            </w:r>
            <w:r>
              <w:rPr>
                <w:noProof/>
                <w:webHidden/>
              </w:rPr>
              <w:fldChar w:fldCharType="separate"/>
            </w:r>
            <w:r w:rsidR="00481BC1">
              <w:rPr>
                <w:noProof/>
                <w:webHidden/>
              </w:rPr>
              <w:t>123</w:t>
            </w:r>
            <w:r>
              <w:rPr>
                <w:noProof/>
                <w:webHidden/>
              </w:rPr>
              <w:fldChar w:fldCharType="end"/>
            </w:r>
          </w:hyperlink>
        </w:p>
        <w:p w:rsidR="00A0646D" w:rsidRDefault="00A0646D">
          <w:r>
            <w:rPr>
              <w:b/>
              <w:bCs/>
              <w:noProof/>
            </w:rPr>
            <w:fldChar w:fldCharType="end"/>
          </w:r>
        </w:p>
      </w:sdtContent>
    </w:sdt>
    <w:p w:rsidR="00A0646D" w:rsidRDefault="00A0646D" w:rsidP="00A0646D">
      <w:pPr>
        <w:tabs>
          <w:tab w:val="left" w:pos="1380"/>
        </w:tabs>
        <w:rPr>
          <w:rStyle w:val="IntenseReference"/>
        </w:rPr>
      </w:pPr>
    </w:p>
    <w:p w:rsidR="00A0646D" w:rsidRDefault="00A0646D" w:rsidP="00A0646D">
      <w:pPr>
        <w:tabs>
          <w:tab w:val="left" w:pos="1380"/>
        </w:tabs>
        <w:rPr>
          <w:rStyle w:val="IntenseReference"/>
        </w:rPr>
      </w:pPr>
    </w:p>
    <w:p w:rsidR="00A0646D" w:rsidRDefault="00A0646D" w:rsidP="00A0646D">
      <w:pPr>
        <w:tabs>
          <w:tab w:val="left" w:pos="1380"/>
        </w:tabs>
        <w:rPr>
          <w:rStyle w:val="IntenseReference"/>
        </w:rPr>
      </w:pPr>
    </w:p>
    <w:p w:rsidR="00A0646D" w:rsidRDefault="00A0646D" w:rsidP="00A0646D">
      <w:pPr>
        <w:tabs>
          <w:tab w:val="left" w:pos="1380"/>
        </w:tabs>
        <w:rPr>
          <w:rStyle w:val="IntenseReference"/>
        </w:rPr>
      </w:pPr>
    </w:p>
    <w:p w:rsidR="00A0646D" w:rsidRDefault="00A0646D">
      <w:pPr>
        <w:rPr>
          <w:rStyle w:val="IntenseReference"/>
        </w:rPr>
      </w:pPr>
      <w:r>
        <w:rPr>
          <w:rStyle w:val="IntenseReference"/>
        </w:rPr>
        <w:br w:type="page"/>
      </w:r>
    </w:p>
    <w:p w:rsidR="00A0646D" w:rsidRPr="00F16771" w:rsidRDefault="00A0646D" w:rsidP="00E858CE">
      <w:pPr>
        <w:pStyle w:val="Heading1"/>
      </w:pPr>
      <w:bookmarkStart w:id="0" w:name="_Toc403914322"/>
      <w:bookmarkStart w:id="1" w:name="_Toc465887811"/>
      <w:r>
        <w:lastRenderedPageBreak/>
        <w:t>Copyright</w:t>
      </w:r>
      <w:bookmarkEnd w:id="0"/>
      <w:bookmarkEnd w:id="1"/>
    </w:p>
    <w:p w:rsidR="00A0646D" w:rsidRDefault="004124AF" w:rsidP="00A66F06">
      <w:pPr>
        <w:pStyle w:val="NormalIntended"/>
      </w:pPr>
      <w:r>
        <w:t xml:space="preserve">© Copyright </w:t>
      </w:r>
      <w:r w:rsidR="00A0646D" w:rsidRPr="00AF130B">
        <w:t xml:space="preserve">Galaxkey® Limited. All rights reserved. Galaxkey Limited, the Galaxkey logo, Galaxkey are registered trademarks of Galaxkey Limited in the Europe and other countries. All other Trademarks, service marks, registered marks, or registered service marks are the property of their respective owners. Galaxkey Limited assumes no responsibility for any inaccuracies in this document. Galaxkey </w:t>
      </w:r>
      <w:r w:rsidR="00A0646D" w:rsidRPr="00EB586B">
        <w:t>Limited</w:t>
      </w:r>
      <w:r w:rsidR="00A0646D" w:rsidRPr="00AF130B">
        <w:t xml:space="preserve"> reserves the right to change, modify, transfer, or otherwise revise this publication without notice.</w:t>
      </w:r>
    </w:p>
    <w:p w:rsidR="00EB586B" w:rsidRDefault="00EB586B">
      <w:pPr>
        <w:spacing w:line="259" w:lineRule="auto"/>
        <w:rPr>
          <w:rFonts w:eastAsiaTheme="majorEastAsia" w:cstheme="majorBidi"/>
          <w:color w:val="CF3939"/>
          <w:sz w:val="26"/>
          <w:szCs w:val="26"/>
        </w:rPr>
      </w:pPr>
      <w:r>
        <w:br w:type="page"/>
      </w:r>
    </w:p>
    <w:p w:rsidR="00EB586B" w:rsidRPr="00EB586B" w:rsidRDefault="00EB586B" w:rsidP="00E858CE">
      <w:pPr>
        <w:pStyle w:val="Heading1"/>
      </w:pPr>
      <w:bookmarkStart w:id="2" w:name="_Toc354395953"/>
      <w:bookmarkStart w:id="3" w:name="_Toc403914323"/>
      <w:bookmarkStart w:id="4" w:name="_Toc465887812"/>
      <w:r w:rsidRPr="00EB586B">
        <w:lastRenderedPageBreak/>
        <w:t>Executive Summary</w:t>
      </w:r>
      <w:bookmarkEnd w:id="2"/>
      <w:bookmarkEnd w:id="3"/>
      <w:bookmarkEnd w:id="4"/>
    </w:p>
    <w:p w:rsidR="00EB586B" w:rsidRPr="00EB586B" w:rsidRDefault="00EB586B" w:rsidP="0014677A">
      <w:pPr>
        <w:pStyle w:val="Heading2"/>
      </w:pPr>
      <w:bookmarkStart w:id="5" w:name="_Toc403914324"/>
      <w:bookmarkStart w:id="6" w:name="_Toc465887813"/>
      <w:r w:rsidRPr="00EB586B">
        <w:t>About Galaxkey</w:t>
      </w:r>
      <w:bookmarkEnd w:id="5"/>
      <w:bookmarkEnd w:id="6"/>
    </w:p>
    <w:p w:rsidR="00EB586B" w:rsidRPr="00EB586B" w:rsidRDefault="00EB586B" w:rsidP="00A66F06">
      <w:pPr>
        <w:pStyle w:val="NormalIntended"/>
      </w:pPr>
      <w:r w:rsidRPr="00EB586B">
        <w:t>Galaxkey provides an identity based email content security solution. When a user registers with Galaxkey, a security identity is created which is associated with the user’s email address. This identity is managed and stored by Galaxkey in the cloud and is accessible to any Galaxkey enabled client on proper authorisation and authentication.  The identities on the platform are completely secured with user provided unique credentials; ensuring secure user access. The administrators of corporate users have full control of their corporate user’s identities and data.</w:t>
      </w:r>
    </w:p>
    <w:p w:rsidR="00EB586B" w:rsidRPr="00EB586B" w:rsidRDefault="00EB586B" w:rsidP="00A66F06">
      <w:pPr>
        <w:pStyle w:val="NormalIntended"/>
      </w:pPr>
      <w:r w:rsidRPr="00EB586B">
        <w:t>With advances of networking and communication technologies, e-mail has established itself as a formal communication medium. E-mail as a medium has gone past the mere communication tool and is being used for communicating confidential information including official documents ranging from notices, invoices and confirmations to name a few.  These developments also raise issues surrounding email security and privacy of data. E-mail is highly susceptible to various forms of attack, starting at the e-mail source point, onto the corporate server, including the stages in between, to the recipient’s server and finally the destination point. The risk of attack increases multi-fold at each point. There are various solutions offered to counteract these vulnerabilities at various points. These solutions offer a partial solution.  However, a robust solution that is able to address all the vulnerabilities and still maintain ultimate control with the end user, the sender and receiver is desirable. This is the solution Galaxkey provides.</w:t>
      </w:r>
    </w:p>
    <w:p w:rsidR="0045390B" w:rsidRPr="00485161" w:rsidRDefault="00EB586B" w:rsidP="00A66F06">
      <w:pPr>
        <w:pStyle w:val="NormalIntended"/>
        <w:rPr>
          <w:rStyle w:val="IntenseReference"/>
          <w:b w:val="0"/>
          <w:bCs w:val="0"/>
          <w:smallCaps w:val="0"/>
          <w:color w:val="auto"/>
          <w:spacing w:val="0"/>
        </w:rPr>
      </w:pPr>
      <w:r w:rsidRPr="00EB586B">
        <w:t>Galaxkey offers security solutions using state of the art technology to secure e-mail end-to-end and not only in transit but at the source and at the destination while maintaining control with the end user through proper authentication.</w:t>
      </w:r>
    </w:p>
    <w:p w:rsidR="00D668E4" w:rsidRDefault="00D668E4">
      <w:pPr>
        <w:spacing w:line="259" w:lineRule="auto"/>
        <w:rPr>
          <w:rStyle w:val="IntenseReference"/>
          <w:rFonts w:eastAsia="Times New Roman" w:cs="Arial"/>
          <w:b w:val="0"/>
          <w:bCs w:val="0"/>
          <w:kern w:val="32"/>
          <w:sz w:val="42"/>
          <w:szCs w:val="32"/>
          <w:lang w:eastAsia="en-GB"/>
        </w:rPr>
      </w:pPr>
      <w:r>
        <w:rPr>
          <w:rStyle w:val="IntenseReference"/>
          <w:b w:val="0"/>
        </w:rPr>
        <w:br w:type="page"/>
      </w:r>
    </w:p>
    <w:p w:rsidR="00D668E4" w:rsidRDefault="00485161" w:rsidP="00E858CE">
      <w:pPr>
        <w:pStyle w:val="Heading1"/>
        <w:rPr>
          <w:rStyle w:val="IntenseReference"/>
          <w:b w:val="0"/>
        </w:rPr>
      </w:pPr>
      <w:bookmarkStart w:id="7" w:name="_Toc465887814"/>
      <w:r>
        <w:rPr>
          <w:rStyle w:val="IntenseReference"/>
          <w:b w:val="0"/>
        </w:rPr>
        <w:lastRenderedPageBreak/>
        <w:t>Individual Users</w:t>
      </w:r>
      <w:bookmarkEnd w:id="7"/>
    </w:p>
    <w:p w:rsidR="00D668E4" w:rsidRDefault="00485161" w:rsidP="0014677A">
      <w:pPr>
        <w:pStyle w:val="Heading2"/>
        <w:rPr>
          <w:lang w:eastAsia="en-GB"/>
        </w:rPr>
      </w:pPr>
      <w:bookmarkStart w:id="8" w:name="_Toc465887815"/>
      <w:r>
        <w:rPr>
          <w:lang w:eastAsia="en-GB"/>
        </w:rPr>
        <w:t>Overview</w:t>
      </w:r>
      <w:bookmarkEnd w:id="8"/>
    </w:p>
    <w:p w:rsidR="000E45E5" w:rsidRDefault="000E45E5" w:rsidP="00A66F06">
      <w:pPr>
        <w:pStyle w:val="NormalIntended"/>
        <w:rPr>
          <w:lang w:eastAsia="en-GB"/>
        </w:rPr>
      </w:pPr>
      <w:r>
        <w:rPr>
          <w:lang w:eastAsia="en-GB"/>
        </w:rPr>
        <w:t xml:space="preserve">Individual users are the persons entitled to avail Galaxkey Security in a corporate or non-corporate environment. </w:t>
      </w:r>
    </w:p>
    <w:p w:rsidR="001E1BD4" w:rsidRDefault="000E45E5" w:rsidP="00A66F06">
      <w:pPr>
        <w:pStyle w:val="NormalIntended"/>
        <w:rPr>
          <w:lang w:eastAsia="en-GB"/>
        </w:rPr>
      </w:pPr>
      <w:r>
        <w:rPr>
          <w:lang w:eastAsia="en-GB"/>
        </w:rPr>
        <w:t>This document outlines the use cases for the Individual User to use Galaxkey Effectively in various environments.</w:t>
      </w:r>
    </w:p>
    <w:p w:rsidR="00485161" w:rsidRDefault="00485161" w:rsidP="0014677A">
      <w:pPr>
        <w:pStyle w:val="Heading2"/>
        <w:rPr>
          <w:lang w:eastAsia="en-GB"/>
        </w:rPr>
      </w:pPr>
      <w:r>
        <w:rPr>
          <w:lang w:eastAsia="en-GB"/>
        </w:rPr>
        <w:t xml:space="preserve"> </w:t>
      </w:r>
      <w:bookmarkStart w:id="9" w:name="_Toc465887816"/>
      <w:r>
        <w:rPr>
          <w:lang w:eastAsia="en-GB"/>
        </w:rPr>
        <w:t>URL for Self-Service</w:t>
      </w:r>
      <w:bookmarkEnd w:id="9"/>
    </w:p>
    <w:p w:rsidR="000E45E5" w:rsidRPr="00473835" w:rsidRDefault="000E45E5" w:rsidP="00A66F06">
      <w:pPr>
        <w:pStyle w:val="NormalIntended"/>
      </w:pPr>
      <w:r w:rsidRPr="00473835">
        <w:t xml:space="preserve">The </w:t>
      </w:r>
      <w:r>
        <w:t xml:space="preserve">Individual users can manage their Galaxkey accounts </w:t>
      </w:r>
      <w:r w:rsidRPr="00473835">
        <w:t>from the Galaxkey Manager Portal.</w:t>
      </w:r>
      <w:r>
        <w:t xml:space="preserve"> </w:t>
      </w:r>
      <w:r w:rsidRPr="00473835">
        <w:t>URL to the portal is</w:t>
      </w:r>
    </w:p>
    <w:p w:rsidR="000E45E5" w:rsidRPr="00E277BC" w:rsidRDefault="000E45E5" w:rsidP="00A66F06">
      <w:pPr>
        <w:pStyle w:val="NormalIntended"/>
      </w:pPr>
      <w:r w:rsidRPr="00473835">
        <w:t>https://manager.galaxkey.com</w:t>
      </w:r>
    </w:p>
    <w:p w:rsidR="00D953FE" w:rsidRPr="00D953FE" w:rsidRDefault="000E45E5" w:rsidP="00A66F06">
      <w:pPr>
        <w:pStyle w:val="NormalIntended"/>
      </w:pPr>
      <w:r>
        <w:t xml:space="preserve">A company can choose to have a customised, in-house portal. For such corporate users </w:t>
      </w:r>
      <w:r w:rsidRPr="00473835">
        <w:t>the URL to the portal</w:t>
      </w:r>
      <w:r>
        <w:t>,</w:t>
      </w:r>
      <w:r w:rsidRPr="00473835">
        <w:t xml:space="preserve"> </w:t>
      </w:r>
      <w:r>
        <w:t xml:space="preserve">normally, </w:t>
      </w:r>
      <w:r w:rsidRPr="00473835">
        <w:t xml:space="preserve">is </w:t>
      </w:r>
      <w:r w:rsidRPr="00473835">
        <w:rPr>
          <w:color w:val="C00000"/>
        </w:rPr>
        <w:t>https://</w:t>
      </w:r>
      <w:r>
        <w:rPr>
          <w:b/>
          <w:color w:val="C00000"/>
        </w:rPr>
        <w:t>company</w:t>
      </w:r>
      <w:r w:rsidRPr="00473835">
        <w:rPr>
          <w:color w:val="C00000"/>
        </w:rPr>
        <w:t>.galaxkey.com</w:t>
      </w:r>
      <w:r w:rsidRPr="00473835">
        <w:t xml:space="preserve">, where the </w:t>
      </w:r>
      <w:r>
        <w:rPr>
          <w:b/>
        </w:rPr>
        <w:t>company</w:t>
      </w:r>
      <w:r w:rsidRPr="00473835">
        <w:t xml:space="preserve"> is the designated sub</w:t>
      </w:r>
      <w:r>
        <w:t>-</w:t>
      </w:r>
      <w:r w:rsidRPr="00473835">
        <w:t>domain provided by Galaxkey.</w:t>
      </w:r>
    </w:p>
    <w:p w:rsidR="00D953FE" w:rsidRDefault="00CD066D" w:rsidP="00E858CE">
      <w:pPr>
        <w:pStyle w:val="Heading1"/>
        <w:rPr>
          <w:rStyle w:val="IntenseReference"/>
          <w:b w:val="0"/>
        </w:rPr>
      </w:pPr>
      <w:bookmarkStart w:id="10" w:name="_Toc465887817"/>
      <w:r>
        <w:rPr>
          <w:rStyle w:val="IntenseReference"/>
          <w:b w:val="0"/>
        </w:rPr>
        <w:lastRenderedPageBreak/>
        <w:t xml:space="preserve">Galaxkey </w:t>
      </w:r>
      <w:r w:rsidR="00D953FE">
        <w:rPr>
          <w:rStyle w:val="IntenseReference"/>
          <w:b w:val="0"/>
        </w:rPr>
        <w:t>Account</w:t>
      </w:r>
      <w:bookmarkEnd w:id="10"/>
    </w:p>
    <w:p w:rsidR="001E72A0" w:rsidRDefault="00A31803" w:rsidP="00A66F06">
      <w:pPr>
        <w:pStyle w:val="NormalIntended"/>
        <w:rPr>
          <w:lang w:eastAsia="en-GB"/>
        </w:rPr>
      </w:pPr>
      <w:r>
        <w:rPr>
          <w:lang w:eastAsia="en-GB"/>
        </w:rPr>
        <w:t>Galaxkey provides identity-based content security solution. Thus, the first step t</w:t>
      </w:r>
      <w:r w:rsidR="001E72A0">
        <w:rPr>
          <w:lang w:eastAsia="en-GB"/>
        </w:rPr>
        <w:t>o start using Galaxkey</w:t>
      </w:r>
      <w:r>
        <w:rPr>
          <w:lang w:eastAsia="en-GB"/>
        </w:rPr>
        <w:t xml:space="preserve"> is to</w:t>
      </w:r>
      <w:r w:rsidR="00D21820">
        <w:rPr>
          <w:lang w:eastAsia="en-GB"/>
        </w:rPr>
        <w:t xml:space="preserve"> register your email identity and thus, create your Galaxkey Account. </w:t>
      </w:r>
      <w:r w:rsidR="001E72A0">
        <w:rPr>
          <w:lang w:eastAsia="en-GB"/>
        </w:rPr>
        <w:t xml:space="preserve">There are two types of </w:t>
      </w:r>
      <w:r>
        <w:rPr>
          <w:lang w:eastAsia="en-GB"/>
        </w:rPr>
        <w:t xml:space="preserve">Galaxkey </w:t>
      </w:r>
      <w:r w:rsidR="001E72A0">
        <w:rPr>
          <w:lang w:eastAsia="en-GB"/>
        </w:rPr>
        <w:t>accounts</w:t>
      </w:r>
      <w:r>
        <w:rPr>
          <w:lang w:eastAsia="en-GB"/>
        </w:rPr>
        <w:t>;</w:t>
      </w:r>
    </w:p>
    <w:p w:rsidR="001E72A0" w:rsidRDefault="001E72A0" w:rsidP="00A66F06">
      <w:pPr>
        <w:pStyle w:val="NormalIntended"/>
        <w:numPr>
          <w:ilvl w:val="0"/>
          <w:numId w:val="3"/>
        </w:numPr>
        <w:rPr>
          <w:lang w:eastAsia="en-GB"/>
        </w:rPr>
      </w:pPr>
      <w:r w:rsidRPr="006457A3">
        <w:rPr>
          <w:b/>
          <w:lang w:eastAsia="en-GB"/>
        </w:rPr>
        <w:t>Individual (non-corporate account)</w:t>
      </w:r>
      <w:r>
        <w:rPr>
          <w:lang w:eastAsia="en-GB"/>
        </w:rPr>
        <w:t>: This is a free account only intended for non-corporate users.</w:t>
      </w:r>
    </w:p>
    <w:p w:rsidR="001E72A0" w:rsidRDefault="001E72A0" w:rsidP="00A66F06">
      <w:pPr>
        <w:pStyle w:val="NormalIntended"/>
        <w:numPr>
          <w:ilvl w:val="0"/>
          <w:numId w:val="3"/>
        </w:numPr>
        <w:rPr>
          <w:lang w:eastAsia="en-GB"/>
        </w:rPr>
      </w:pPr>
      <w:r w:rsidRPr="006457A3">
        <w:rPr>
          <w:b/>
          <w:lang w:eastAsia="en-GB"/>
        </w:rPr>
        <w:t>Corporate Account</w:t>
      </w:r>
      <w:r>
        <w:rPr>
          <w:lang w:eastAsia="en-GB"/>
        </w:rPr>
        <w:t>: This is a corporate account and is a paid account which only your company can purchase.</w:t>
      </w:r>
    </w:p>
    <w:p w:rsidR="001E72A0" w:rsidRDefault="00AE49D8" w:rsidP="00A66F06">
      <w:pPr>
        <w:pStyle w:val="NormalIntended"/>
        <w:rPr>
          <w:lang w:eastAsia="en-GB"/>
        </w:rPr>
      </w:pPr>
      <w:r>
        <w:rPr>
          <w:lang w:eastAsia="en-GB"/>
        </w:rPr>
        <w:t xml:space="preserve">You can create a Galaxkey account by any of the following options; </w:t>
      </w:r>
    </w:p>
    <w:p w:rsidR="001E72A0" w:rsidRDefault="001E72A0" w:rsidP="00A66F06">
      <w:pPr>
        <w:pStyle w:val="NormalIntended"/>
        <w:numPr>
          <w:ilvl w:val="0"/>
          <w:numId w:val="4"/>
        </w:numPr>
        <w:rPr>
          <w:lang w:eastAsia="en-GB"/>
        </w:rPr>
      </w:pPr>
      <w:r w:rsidRPr="006457A3">
        <w:rPr>
          <w:lang w:eastAsia="en-GB"/>
        </w:rPr>
        <w:t>Individual Account</w:t>
      </w:r>
      <w:r>
        <w:rPr>
          <w:lang w:eastAsia="en-GB"/>
        </w:rPr>
        <w:t xml:space="preserve">: </w:t>
      </w:r>
    </w:p>
    <w:p w:rsidR="001E72A0" w:rsidRDefault="001E72A0" w:rsidP="00A66F06">
      <w:pPr>
        <w:pStyle w:val="NormalIntended"/>
        <w:numPr>
          <w:ilvl w:val="1"/>
          <w:numId w:val="4"/>
        </w:numPr>
        <w:rPr>
          <w:lang w:eastAsia="en-GB"/>
        </w:rPr>
      </w:pPr>
      <w:r>
        <w:rPr>
          <w:lang w:eastAsia="en-GB"/>
        </w:rPr>
        <w:t>Invitation from other Galaxkey registered users</w:t>
      </w:r>
    </w:p>
    <w:p w:rsidR="001E72A0" w:rsidRDefault="001E72A0" w:rsidP="00A66F06">
      <w:pPr>
        <w:pStyle w:val="NormalIntended"/>
        <w:numPr>
          <w:ilvl w:val="1"/>
          <w:numId w:val="4"/>
        </w:numPr>
        <w:rPr>
          <w:lang w:eastAsia="en-GB"/>
        </w:rPr>
      </w:pPr>
      <w:r>
        <w:rPr>
          <w:lang w:eastAsia="en-GB"/>
        </w:rPr>
        <w:t>Self-registration from the Galaxkey Portal, Galaxkey apps for hand-held devices, Galaxkey Add-in for Microsoft Outlook and Galaxkey for Windows.</w:t>
      </w:r>
    </w:p>
    <w:p w:rsidR="001E72A0" w:rsidRDefault="001E72A0" w:rsidP="00A66F06">
      <w:pPr>
        <w:pStyle w:val="NormalIntended"/>
        <w:numPr>
          <w:ilvl w:val="0"/>
          <w:numId w:val="4"/>
        </w:numPr>
        <w:rPr>
          <w:lang w:eastAsia="en-GB"/>
        </w:rPr>
      </w:pPr>
      <w:r w:rsidRPr="006457A3">
        <w:rPr>
          <w:lang w:eastAsia="en-GB"/>
        </w:rPr>
        <w:t>Corporate Account</w:t>
      </w:r>
      <w:r>
        <w:rPr>
          <w:lang w:eastAsia="en-GB"/>
        </w:rPr>
        <w:t xml:space="preserve">: </w:t>
      </w:r>
    </w:p>
    <w:p w:rsidR="001E72A0" w:rsidRDefault="001E72A0" w:rsidP="00A66F06">
      <w:pPr>
        <w:pStyle w:val="NormalIntended"/>
        <w:numPr>
          <w:ilvl w:val="1"/>
          <w:numId w:val="4"/>
        </w:numPr>
        <w:rPr>
          <w:lang w:eastAsia="en-GB"/>
        </w:rPr>
      </w:pPr>
      <w:r>
        <w:rPr>
          <w:lang w:eastAsia="en-GB"/>
        </w:rPr>
        <w:t>Invitation from other Galaxkey registered users</w:t>
      </w:r>
    </w:p>
    <w:p w:rsidR="001E72A0" w:rsidRDefault="001E72A0" w:rsidP="00A66F06">
      <w:pPr>
        <w:pStyle w:val="NormalIntended"/>
        <w:numPr>
          <w:ilvl w:val="1"/>
          <w:numId w:val="4"/>
        </w:numPr>
        <w:rPr>
          <w:lang w:eastAsia="en-GB"/>
        </w:rPr>
      </w:pPr>
      <w:r>
        <w:rPr>
          <w:lang w:eastAsia="en-GB"/>
        </w:rPr>
        <w:t>Invitation from your corporate Galaxkey Administrator</w:t>
      </w:r>
    </w:p>
    <w:p w:rsidR="00AE49D8" w:rsidRDefault="00AE49D8" w:rsidP="00A66F06">
      <w:pPr>
        <w:pStyle w:val="Quote"/>
        <w:rPr>
          <w:lang w:eastAsia="en-GB"/>
        </w:rPr>
      </w:pPr>
      <w:r>
        <w:rPr>
          <w:lang w:eastAsia="en-GB"/>
        </w:rPr>
        <w:t>Note: The Self-Registration option is exclusively for individual accounts.</w:t>
      </w:r>
    </w:p>
    <w:p w:rsidR="00D953FE" w:rsidRDefault="001E72A0" w:rsidP="00A66F06">
      <w:pPr>
        <w:pStyle w:val="NormalIntended"/>
        <w:rPr>
          <w:lang w:eastAsia="en-GB"/>
        </w:rPr>
      </w:pPr>
      <w:r>
        <w:rPr>
          <w:lang w:eastAsia="en-GB"/>
        </w:rPr>
        <w:t xml:space="preserve">This document will outline the usage of Galaxkey for both Individual and Corporate users. </w:t>
      </w:r>
    </w:p>
    <w:p w:rsidR="00D953FE" w:rsidRDefault="00D953FE" w:rsidP="0014677A">
      <w:pPr>
        <w:pStyle w:val="Heading2"/>
        <w:rPr>
          <w:lang w:eastAsia="en-GB"/>
        </w:rPr>
      </w:pPr>
      <w:r>
        <w:rPr>
          <w:lang w:eastAsia="en-GB"/>
        </w:rPr>
        <w:t xml:space="preserve"> </w:t>
      </w:r>
      <w:bookmarkStart w:id="11" w:name="_Toc465887818"/>
      <w:r>
        <w:rPr>
          <w:lang w:eastAsia="en-GB"/>
        </w:rPr>
        <w:t>User Registration</w:t>
      </w:r>
      <w:r w:rsidR="00AE49D8">
        <w:rPr>
          <w:lang w:eastAsia="en-GB"/>
        </w:rPr>
        <w:t>: Individual Account</w:t>
      </w:r>
      <w:bookmarkEnd w:id="11"/>
    </w:p>
    <w:p w:rsidR="00AE49D8" w:rsidRDefault="00AE49D8" w:rsidP="00A66F06">
      <w:pPr>
        <w:pStyle w:val="NormalIntended"/>
        <w:rPr>
          <w:lang w:eastAsia="en-GB"/>
        </w:rPr>
      </w:pPr>
      <w:r>
        <w:rPr>
          <w:lang w:eastAsia="en-GB"/>
        </w:rPr>
        <w:t>An individual user can register with Galaxkey in following ways:</w:t>
      </w:r>
    </w:p>
    <w:p w:rsidR="00AE49D8" w:rsidRDefault="00AE49D8" w:rsidP="00A66F06">
      <w:pPr>
        <w:pStyle w:val="NormalIntended"/>
        <w:numPr>
          <w:ilvl w:val="0"/>
          <w:numId w:val="5"/>
        </w:numPr>
        <w:rPr>
          <w:lang w:eastAsia="en-GB"/>
        </w:rPr>
      </w:pPr>
      <w:r>
        <w:rPr>
          <w:lang w:eastAsia="en-GB"/>
        </w:rPr>
        <w:t>Invitation from other Galaxkey registered users</w:t>
      </w:r>
    </w:p>
    <w:p w:rsidR="00D953FE" w:rsidRDefault="00AE49D8" w:rsidP="00A66F06">
      <w:pPr>
        <w:pStyle w:val="NormalIntended"/>
        <w:numPr>
          <w:ilvl w:val="0"/>
          <w:numId w:val="5"/>
        </w:numPr>
        <w:rPr>
          <w:lang w:eastAsia="en-GB"/>
        </w:rPr>
      </w:pPr>
      <w:r>
        <w:rPr>
          <w:lang w:eastAsia="en-GB"/>
        </w:rPr>
        <w:t>Self-registration from the Galaxkey Portal, Galaxkey apps for hand-held devices, Galaxkey Add-in for Microsoft Outlook and Galaxkey for Windows</w:t>
      </w:r>
    </w:p>
    <w:p w:rsidR="00DD6ED0" w:rsidRDefault="00DD6ED0" w:rsidP="00346EAD">
      <w:pPr>
        <w:pStyle w:val="Heading3"/>
      </w:pPr>
      <w:bookmarkStart w:id="12" w:name="_Toc465887819"/>
      <w:r>
        <w:lastRenderedPageBreak/>
        <w:t>Registration by Invite</w:t>
      </w:r>
      <w:bookmarkEnd w:id="12"/>
    </w:p>
    <w:p w:rsidR="00DD6ED0" w:rsidRDefault="00680A8D" w:rsidP="00A66F06">
      <w:pPr>
        <w:pStyle w:val="NormalIntended"/>
        <w:rPr>
          <w:lang w:eastAsia="en-GB"/>
        </w:rPr>
      </w:pPr>
      <w:r>
        <w:rPr>
          <w:noProof/>
          <w:lang w:val="en-US"/>
        </w:rPr>
        <w:drawing>
          <wp:anchor distT="182880" distB="182880" distL="114300" distR="114300" simplePos="0" relativeHeight="251644928" behindDoc="0" locked="0" layoutInCell="1" allowOverlap="0" wp14:anchorId="6E5C1241" wp14:editId="5D353070">
            <wp:simplePos x="0" y="0"/>
            <wp:positionH relativeFrom="column">
              <wp:posOffset>1737995</wp:posOffset>
            </wp:positionH>
            <wp:positionV relativeFrom="paragraph">
              <wp:posOffset>668655</wp:posOffset>
            </wp:positionV>
            <wp:extent cx="3654100" cy="2121408"/>
            <wp:effectExtent l="19050" t="19050" r="22860" b="12700"/>
            <wp:wrapTopAndBottom/>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
                    <pic:cNvPicPr/>
                  </pic:nvPicPr>
                  <pic:blipFill>
                    <a:blip r:embed="rId10">
                      <a:extLst>
                        <a:ext uri="{28A0092B-C50C-407E-A947-70E740481C1C}">
                          <a14:useLocalDpi xmlns:a14="http://schemas.microsoft.com/office/drawing/2010/main" val="0"/>
                        </a:ext>
                      </a:extLst>
                    </a:blip>
                    <a:stretch>
                      <a:fillRect/>
                    </a:stretch>
                  </pic:blipFill>
                  <pic:spPr>
                    <a:xfrm>
                      <a:off x="0" y="0"/>
                      <a:ext cx="3654100" cy="2121408"/>
                    </a:xfrm>
                    <a:prstGeom prst="rect">
                      <a:avLst/>
                    </a:prstGeom>
                    <a:ln>
                      <a:solidFill>
                        <a:schemeClr val="bg1">
                          <a:lumMod val="75000"/>
                        </a:schemeClr>
                      </a:solidFill>
                    </a:ln>
                  </pic:spPr>
                </pic:pic>
              </a:graphicData>
            </a:graphic>
            <wp14:sizeRelV relativeFrom="margin">
              <wp14:pctHeight>0</wp14:pctHeight>
            </wp14:sizeRelV>
          </wp:anchor>
        </w:drawing>
      </w:r>
      <w:r>
        <w:rPr>
          <w:lang w:eastAsia="en-GB"/>
        </w:rPr>
        <w:t>When a Galaxkey registered user sends you a secured mail, you will receive an invite as follows:</w:t>
      </w:r>
    </w:p>
    <w:p w:rsidR="00E66169" w:rsidRDefault="00680A8D" w:rsidP="00A66F06">
      <w:pPr>
        <w:pStyle w:val="Quote"/>
        <w:rPr>
          <w:lang w:eastAsia="en-GB"/>
        </w:rPr>
      </w:pPr>
      <w:r>
        <w:rPr>
          <w:lang w:eastAsia="en-GB"/>
        </w:rPr>
        <w:t>Note: The invitation email format can vary, since the format is configurable for corporates.</w:t>
      </w:r>
    </w:p>
    <w:p w:rsidR="00680A8D" w:rsidRDefault="00BE272D" w:rsidP="00A66F06">
      <w:pPr>
        <w:pStyle w:val="NormalIntended"/>
        <w:rPr>
          <w:lang w:eastAsia="en-GB"/>
        </w:rPr>
      </w:pPr>
      <w:r>
        <w:rPr>
          <w:noProof/>
          <w:lang w:val="en-US"/>
        </w:rPr>
        <mc:AlternateContent>
          <mc:Choice Requires="wpg">
            <w:drawing>
              <wp:anchor distT="182880" distB="182880" distL="114300" distR="114300" simplePos="0" relativeHeight="251649024" behindDoc="0" locked="0" layoutInCell="1" allowOverlap="0" wp14:anchorId="5C902DF3" wp14:editId="223FA762">
                <wp:simplePos x="0" y="0"/>
                <wp:positionH relativeFrom="column">
                  <wp:posOffset>1718945</wp:posOffset>
                </wp:positionH>
                <wp:positionV relativeFrom="paragraph">
                  <wp:posOffset>733425</wp:posOffset>
                </wp:positionV>
                <wp:extent cx="4114800" cy="2770632"/>
                <wp:effectExtent l="19050" t="19050" r="19050" b="10795"/>
                <wp:wrapTopAndBottom/>
                <wp:docPr id="3" name="Group 3"/>
                <wp:cNvGraphicFramePr/>
                <a:graphic xmlns:a="http://schemas.openxmlformats.org/drawingml/2006/main">
                  <a:graphicData uri="http://schemas.microsoft.com/office/word/2010/wordprocessingGroup">
                    <wpg:wgp>
                      <wpg:cNvGrpSpPr/>
                      <wpg:grpSpPr>
                        <a:xfrm>
                          <a:off x="0" y="0"/>
                          <a:ext cx="4114800" cy="2770632"/>
                          <a:chOff x="0" y="0"/>
                          <a:chExt cx="3657600" cy="2772410"/>
                        </a:xfrm>
                      </wpg:grpSpPr>
                      <pic:pic xmlns:pic="http://schemas.openxmlformats.org/drawingml/2006/picture">
                        <pic:nvPicPr>
                          <pic:cNvPr id="1" name="Picture 1"/>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657600" cy="2772410"/>
                          </a:xfrm>
                          <a:prstGeom prst="rect">
                            <a:avLst/>
                          </a:prstGeom>
                          <a:ln>
                            <a:solidFill>
                              <a:schemeClr val="bg1">
                                <a:lumMod val="65000"/>
                              </a:schemeClr>
                            </a:solidFill>
                          </a:ln>
                        </pic:spPr>
                      </pic:pic>
                      <wps:wsp>
                        <wps:cNvPr id="2" name="Rectangle 2"/>
                        <wps:cNvSpPr/>
                        <wps:spPr>
                          <a:xfrm>
                            <a:off x="1209675" y="2076450"/>
                            <a:ext cx="885825" cy="1143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B8CE1C7" id="Group 3" o:spid="_x0000_s1026" style="position:absolute;margin-left:135.35pt;margin-top:57.75pt;width:324pt;height:218.15pt;z-index:251649024;mso-wrap-distance-top:14.4pt;mso-wrap-distance-bottom:14.4pt;mso-width-relative:margin;mso-height-relative:margin" coordsize="36576,277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36576;height:277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" stroked="t" strokecolor="#a5a5a5 [2092]">
                  <v:imagedata r:id="rId12" o:title=""/>
                  <v:path arrowok="t"/>
                </v:shape>
                <v:rect id="Rectangle 2" o:spid="_x0000_s1028" style="position:absolute;left:12096;top:20764;width:8859;height:1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" filled="f" strokecolor="#c00000" strokeweight="1.5pt"/>
                <w10:wrap type="topAndBottom"/>
              </v:group>
            </w:pict>
          </mc:Fallback>
        </mc:AlternateContent>
      </w:r>
      <w:r w:rsidR="00E66169">
        <w:t>Click or copy the link in the invitation email to complete the registration process.</w:t>
      </w:r>
      <w:r w:rsidR="00680A8D">
        <w:rPr>
          <w:lang w:eastAsia="en-GB"/>
        </w:rPr>
        <w:t xml:space="preserve"> </w:t>
      </w:r>
    </w:p>
    <w:p w:rsidR="00492B71" w:rsidRDefault="00492B71" w:rsidP="00A66F06">
      <w:pPr>
        <w:pStyle w:val="NormalIntended"/>
      </w:pPr>
      <w:r>
        <w:t xml:space="preserve">After setting a strong password for yourself, you have to opt for a </w:t>
      </w:r>
      <w:r>
        <w:rPr>
          <w:b/>
        </w:rPr>
        <w:t>password recovery</w:t>
      </w:r>
      <w:r>
        <w:t xml:space="preserve"> option, by checking or unchecking the ‘</w:t>
      </w:r>
      <w:r>
        <w:rPr>
          <w:b/>
        </w:rPr>
        <w:t>Allow Galaxkey to manage my identity</w:t>
      </w:r>
      <w:r>
        <w:t xml:space="preserve">’. By default, this option </w:t>
      </w:r>
      <w:r>
        <w:lastRenderedPageBreak/>
        <w:t xml:space="preserve">is checked. If you opt for the </w:t>
      </w:r>
      <w:r>
        <w:rPr>
          <w:b/>
        </w:rPr>
        <w:t>default</w:t>
      </w:r>
      <w:r>
        <w:t xml:space="preserve"> option, Galaxkey will assist you in password recovery, if needed.</w:t>
      </w:r>
    </w:p>
    <w:p w:rsidR="00492B71" w:rsidRDefault="00492B71" w:rsidP="00A66F06">
      <w:pPr>
        <w:pStyle w:val="NormalIntended"/>
      </w:pPr>
      <w:r>
        <w:t>Click ‘</w:t>
      </w:r>
      <w:r>
        <w:rPr>
          <w:b/>
        </w:rPr>
        <w:t>Register</w:t>
      </w:r>
      <w:r>
        <w:t>’ to complete the registration process.</w:t>
      </w:r>
    </w:p>
    <w:p w:rsidR="00492B71" w:rsidRDefault="00BE272D" w:rsidP="00A66F06">
      <w:pPr>
        <w:pStyle w:val="NormalIntended"/>
      </w:pPr>
      <w:r>
        <w:rPr>
          <w:noProof/>
          <w:lang w:val="en-US"/>
        </w:rPr>
        <w:drawing>
          <wp:anchor distT="182880" distB="182880" distL="114300" distR="114300" simplePos="0" relativeHeight="251645952" behindDoc="0" locked="0" layoutInCell="1" allowOverlap="0" wp14:anchorId="7F0527D9" wp14:editId="03D6BA74">
            <wp:simplePos x="0" y="0"/>
            <wp:positionH relativeFrom="column">
              <wp:posOffset>1718945</wp:posOffset>
            </wp:positionH>
            <wp:positionV relativeFrom="paragraph">
              <wp:posOffset>682625</wp:posOffset>
            </wp:positionV>
            <wp:extent cx="4114800" cy="3392170"/>
            <wp:effectExtent l="19050" t="19050" r="19050" b="17780"/>
            <wp:wrapTopAndBottom/>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114800" cy="339217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492B71">
        <w:t xml:space="preserve">If you </w:t>
      </w:r>
      <w:r w:rsidR="00492B71">
        <w:rPr>
          <w:b/>
        </w:rPr>
        <w:t>uncheck</w:t>
      </w:r>
      <w:r w:rsidR="00492B71">
        <w:t xml:space="preserve">, this option, you have to answer a set of </w:t>
      </w:r>
      <w:r w:rsidR="00492B71">
        <w:rPr>
          <w:b/>
        </w:rPr>
        <w:t>three</w:t>
      </w:r>
      <w:r w:rsidR="00492B71">
        <w:t xml:space="preserve"> security questions as follows:</w:t>
      </w:r>
    </w:p>
    <w:p w:rsidR="00BE272D" w:rsidRDefault="00BE272D" w:rsidP="00A66F06">
      <w:pPr>
        <w:pStyle w:val="NormalIntended"/>
      </w:pPr>
      <w:r>
        <w:t>Please memorise the answers to these, since these will be used for password recovery.</w:t>
      </w:r>
    </w:p>
    <w:p w:rsidR="00BE272D" w:rsidRDefault="00BE272D" w:rsidP="00A66F06">
      <w:pPr>
        <w:pStyle w:val="NormalIntended"/>
      </w:pPr>
      <w:r>
        <w:t>Click ‘</w:t>
      </w:r>
      <w:r>
        <w:rPr>
          <w:b/>
        </w:rPr>
        <w:t>REGISTER</w:t>
      </w:r>
      <w:r>
        <w:t>’ to complete the registration process and log on to the Galaxkey portal.</w:t>
      </w:r>
    </w:p>
    <w:p w:rsidR="00BE272D" w:rsidRDefault="00BE272D" w:rsidP="00A66F06">
      <w:pPr>
        <w:pStyle w:val="NormalIntended"/>
        <w:rPr>
          <w:lang w:eastAsia="en-GB"/>
        </w:rPr>
      </w:pPr>
      <w:r>
        <w:rPr>
          <w:noProof/>
          <w:lang w:val="en-US"/>
        </w:rPr>
        <w:lastRenderedPageBreak/>
        <w:drawing>
          <wp:anchor distT="182880" distB="182880" distL="114300" distR="114300" simplePos="0" relativeHeight="251651072" behindDoc="0" locked="0" layoutInCell="1" allowOverlap="0" wp14:anchorId="5FBBA91D" wp14:editId="3D53A77C">
            <wp:simplePos x="0" y="0"/>
            <wp:positionH relativeFrom="column">
              <wp:posOffset>1718945</wp:posOffset>
            </wp:positionH>
            <wp:positionV relativeFrom="paragraph">
              <wp:posOffset>19050</wp:posOffset>
            </wp:positionV>
            <wp:extent cx="4114800" cy="2468880"/>
            <wp:effectExtent l="19050" t="19050" r="19050" b="26670"/>
            <wp:wrapTopAndBottom/>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Registration Complete.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114800" cy="246888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p>
    <w:p w:rsidR="00DD6ED0" w:rsidRDefault="00DD6ED0" w:rsidP="00346EAD">
      <w:pPr>
        <w:pStyle w:val="Heading3"/>
      </w:pPr>
      <w:bookmarkStart w:id="13" w:name="_Toc465887820"/>
      <w:r>
        <w:t>Self-Registration</w:t>
      </w:r>
      <w:bookmarkEnd w:id="13"/>
    </w:p>
    <w:p w:rsidR="006657B1" w:rsidRDefault="006657B1" w:rsidP="00A66F06">
      <w:pPr>
        <w:pStyle w:val="NormalIntended"/>
      </w:pPr>
      <w:r>
        <w:t>Other way to sign-up with Galaxkey is directly registering yourself.</w:t>
      </w:r>
    </w:p>
    <w:p w:rsidR="00BE272D" w:rsidRDefault="00BE272D" w:rsidP="00A66F06">
      <w:pPr>
        <w:pStyle w:val="NormalIntended"/>
      </w:pPr>
      <w:r>
        <w:t>You can register with Galaxkey using the Galaxkey App on your hand-held devices as well as the Galaxkey corporate website and Galaxkey Manager.</w:t>
      </w:r>
    </w:p>
    <w:p w:rsidR="00DD6ED0" w:rsidRDefault="00BE272D" w:rsidP="00A66F06">
      <w:pPr>
        <w:pStyle w:val="NormalIntended"/>
      </w:pPr>
      <w:r>
        <w:t>You can also sign-up with Galaxkey from the Galaxkey Add-in for Outlook</w:t>
      </w:r>
      <w:r w:rsidR="006657B1">
        <w:t xml:space="preserve"> and Galaxkey for Windows®</w:t>
      </w:r>
      <w:r>
        <w:t>.</w:t>
      </w:r>
    </w:p>
    <w:p w:rsidR="007010E2" w:rsidRPr="00F673DE" w:rsidRDefault="007010E2" w:rsidP="00A66F06">
      <w:pPr>
        <w:pStyle w:val="NormalIntended"/>
        <w:numPr>
          <w:ilvl w:val="0"/>
          <w:numId w:val="6"/>
        </w:numPr>
      </w:pPr>
      <w:r w:rsidRPr="00CE39A2">
        <w:t>Galaxkey Manager</w:t>
      </w:r>
    </w:p>
    <w:p w:rsidR="00F673DE" w:rsidRDefault="00F673DE" w:rsidP="00A66F06">
      <w:pPr>
        <w:pStyle w:val="NormalIntended"/>
      </w:pPr>
      <w:r w:rsidRPr="00CE39A2">
        <w:rPr>
          <w:b/>
          <w:noProof/>
          <w:lang w:val="en-US"/>
        </w:rPr>
        <w:drawing>
          <wp:anchor distT="182880" distB="182880" distL="114300" distR="114300" simplePos="0" relativeHeight="251652096" behindDoc="0" locked="0" layoutInCell="1" allowOverlap="0" wp14:anchorId="4D4D13BE" wp14:editId="20FB35BE">
            <wp:simplePos x="0" y="0"/>
            <wp:positionH relativeFrom="margin">
              <wp:posOffset>1718945</wp:posOffset>
            </wp:positionH>
            <wp:positionV relativeFrom="paragraph">
              <wp:posOffset>675005</wp:posOffset>
            </wp:positionV>
            <wp:extent cx="4118334" cy="1847088"/>
            <wp:effectExtent l="19050" t="19050" r="15875" b="20320"/>
            <wp:wrapTopAndBottom/>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118334" cy="1847088"/>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t>On the Galaxkey Manager login screen, click the ‘</w:t>
      </w:r>
      <w:r>
        <w:rPr>
          <w:b/>
        </w:rPr>
        <w:t>REGISTER</w:t>
      </w:r>
      <w:r>
        <w:t>’ button, as follows:</w:t>
      </w:r>
    </w:p>
    <w:p w:rsidR="00F673DE" w:rsidRDefault="00F673DE" w:rsidP="00A66F06">
      <w:pPr>
        <w:pStyle w:val="NormalIntended"/>
      </w:pPr>
      <w:r>
        <w:lastRenderedPageBreak/>
        <w:t>On the registration portal, enter the email address you want to sign-up and the generated Captcha and click ‘</w:t>
      </w:r>
      <w:r w:rsidRPr="00F673DE">
        <w:rPr>
          <w:b/>
        </w:rPr>
        <w:t>SIGNUP</w:t>
      </w:r>
      <w:r>
        <w:t>’.</w:t>
      </w:r>
    </w:p>
    <w:p w:rsidR="00F673DE" w:rsidRDefault="00007D3E" w:rsidP="00A66F06">
      <w:pPr>
        <w:pStyle w:val="NormalIntended"/>
      </w:pPr>
      <w:r>
        <w:rPr>
          <w:noProof/>
          <w:lang w:val="en-US"/>
        </w:rPr>
        <w:drawing>
          <wp:anchor distT="182880" distB="182880" distL="114300" distR="114300" simplePos="0" relativeHeight="251884544" behindDoc="0" locked="0" layoutInCell="1" allowOverlap="0" wp14:anchorId="52F95395" wp14:editId="42087004">
            <wp:simplePos x="0" y="0"/>
            <wp:positionH relativeFrom="column">
              <wp:posOffset>1718945</wp:posOffset>
            </wp:positionH>
            <wp:positionV relativeFrom="paragraph">
              <wp:posOffset>494710</wp:posOffset>
            </wp:positionV>
            <wp:extent cx="4105656" cy="1856232"/>
            <wp:effectExtent l="19050" t="19050" r="28575" b="10795"/>
            <wp:wrapTopAndBottom/>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5656" cy="1856232"/>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F673DE">
        <w:t>You will receive a registration email as follows:</w:t>
      </w:r>
    </w:p>
    <w:p w:rsidR="00007D3E" w:rsidRDefault="00F673DE" w:rsidP="00A66F06">
      <w:pPr>
        <w:pStyle w:val="NormalIntended"/>
      </w:pPr>
      <w:r>
        <w:t>Click the ‘</w:t>
      </w:r>
      <w:r>
        <w:rPr>
          <w:b/>
        </w:rPr>
        <w:t>CLICK HERE TO CONFIRM YOUR EMAIL</w:t>
      </w:r>
      <w:r>
        <w:t>’ button to complete the registration.</w:t>
      </w:r>
    </w:p>
    <w:p w:rsidR="00F673DE" w:rsidRDefault="00007D3E" w:rsidP="00A66F06">
      <w:pPr>
        <w:pStyle w:val="NormalIntended"/>
        <w:rPr>
          <w:lang w:eastAsia="en-GB"/>
        </w:rPr>
      </w:pPr>
      <w:r>
        <w:rPr>
          <w:noProof/>
          <w:lang w:val="en-US"/>
        </w:rPr>
        <mc:AlternateContent>
          <mc:Choice Requires="wpg">
            <w:drawing>
              <wp:anchor distT="182880" distB="182880" distL="114300" distR="114300" simplePos="0" relativeHeight="251877376" behindDoc="0" locked="0" layoutInCell="1" allowOverlap="0" wp14:anchorId="280A34FD" wp14:editId="2A9F8E33">
                <wp:simplePos x="0" y="0"/>
                <wp:positionH relativeFrom="column">
                  <wp:posOffset>1715770</wp:posOffset>
                </wp:positionH>
                <wp:positionV relativeFrom="paragraph">
                  <wp:posOffset>2988945</wp:posOffset>
                </wp:positionV>
                <wp:extent cx="4114800" cy="1664208"/>
                <wp:effectExtent l="19050" t="19050" r="19050" b="12700"/>
                <wp:wrapTopAndBottom/>
                <wp:docPr id="11" name="Group 11"/>
                <wp:cNvGraphicFramePr/>
                <a:graphic xmlns:a="http://schemas.openxmlformats.org/drawingml/2006/main">
                  <a:graphicData uri="http://schemas.microsoft.com/office/word/2010/wordprocessingGroup">
                    <wpg:wgp>
                      <wpg:cNvGrpSpPr/>
                      <wpg:grpSpPr>
                        <a:xfrm>
                          <a:off x="0" y="0"/>
                          <a:ext cx="4114800" cy="1664208"/>
                          <a:chOff x="0" y="0"/>
                          <a:chExt cx="4114800" cy="1668145"/>
                        </a:xfrm>
                      </wpg:grpSpPr>
                      <pic:pic xmlns:pic="http://schemas.openxmlformats.org/drawingml/2006/picture">
                        <pic:nvPicPr>
                          <pic:cNvPr id="92" name="Picture 92" descr="D:\Kalpadrum-Work\Galaxkey_Documentation\Images\Registration\Registration_Confirmation.jpg"/>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114800" cy="1668145"/>
                          </a:xfrm>
                          <a:prstGeom prst="rect">
                            <a:avLst/>
                          </a:prstGeom>
                          <a:noFill/>
                          <a:ln>
                            <a:solidFill>
                              <a:schemeClr val="bg1">
                                <a:lumMod val="75000"/>
                              </a:schemeClr>
                            </a:solidFill>
                          </a:ln>
                        </pic:spPr>
                      </pic:pic>
                      <wps:wsp>
                        <wps:cNvPr id="6" name="Rectangle 6"/>
                        <wps:cNvSpPr/>
                        <wps:spPr>
                          <a:xfrm>
                            <a:off x="123825" y="1238250"/>
                            <a:ext cx="942975" cy="1714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2D74BF1D" id="Group 11" o:spid="_x0000_s1026" style="position:absolute;margin-left:135.1pt;margin-top:235.35pt;width:324pt;height:131.05pt;z-index:251877376;mso-wrap-distance-top:14.4pt;mso-wrap-distance-bottom:14.4pt;mso-height-relative:margin" coordsize="41148,166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" o:allowoverlap="f">
                <v:shape id="Picture 92" o:spid="_x0000_s1027" type="#_x0000_t75" style="position:absolute;width:41148;height:166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" stroked="t" strokecolor="#bfbfbf [2412]">
                  <v:imagedata r:id="rId18" o:title="Registration_Confirmation"/>
                  <v:path arrowok="t"/>
                </v:shape>
                <v:rect id="Rectangle 6" o:spid="_x0000_s1028" style="position:absolute;left:1238;top:12382;width:9430;height:1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" filled="f" strokecolor="#c00000" strokeweight="1.5pt"/>
                <w10:wrap type="topAndBottom"/>
              </v:group>
            </w:pict>
          </mc:Fallback>
        </mc:AlternateContent>
      </w:r>
      <w:r>
        <w:rPr>
          <w:noProof/>
          <w:lang w:val="en-US"/>
        </w:rPr>
        <w:drawing>
          <wp:anchor distT="182880" distB="182880" distL="114300" distR="114300" simplePos="0" relativeHeight="251662336" behindDoc="0" locked="0" layoutInCell="1" allowOverlap="0" wp14:anchorId="7F8E1B94" wp14:editId="09C5042A">
            <wp:simplePos x="0" y="0"/>
            <wp:positionH relativeFrom="column">
              <wp:posOffset>1718945</wp:posOffset>
            </wp:positionH>
            <wp:positionV relativeFrom="paragraph">
              <wp:posOffset>431800</wp:posOffset>
            </wp:positionV>
            <wp:extent cx="4114800" cy="2359152"/>
            <wp:effectExtent l="19050" t="19050" r="19050" b="22225"/>
            <wp:wrapTopAndBottom/>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114800" cy="2359152"/>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F673DE">
        <w:rPr>
          <w:lang w:eastAsia="en-GB"/>
        </w:rPr>
        <w:t>The Registration portal is a self-explanatory form as follows;</w:t>
      </w:r>
    </w:p>
    <w:p w:rsidR="00694CEB" w:rsidRPr="00F673DE" w:rsidRDefault="00694CEB" w:rsidP="00A66F06">
      <w:pPr>
        <w:pStyle w:val="NormalIntended"/>
      </w:pPr>
    </w:p>
    <w:p w:rsidR="002D203F" w:rsidRDefault="002D203F" w:rsidP="00A66F06">
      <w:pPr>
        <w:pStyle w:val="NormalIntended"/>
        <w:rPr>
          <w:lang w:eastAsia="en-GB"/>
        </w:rPr>
      </w:pPr>
      <w:r>
        <w:rPr>
          <w:lang w:eastAsia="en-GB"/>
        </w:rPr>
        <w:t>The ‘</w:t>
      </w:r>
      <w:r>
        <w:rPr>
          <w:b/>
          <w:lang w:eastAsia="en-GB"/>
        </w:rPr>
        <w:t>Allow Galaxkey to manage my identity</w:t>
      </w:r>
      <w:r>
        <w:rPr>
          <w:lang w:eastAsia="en-GB"/>
        </w:rPr>
        <w:t xml:space="preserve">’ checkbox is selected by default. </w:t>
      </w:r>
    </w:p>
    <w:p w:rsidR="002D203F" w:rsidRDefault="002D203F" w:rsidP="00A66F06">
      <w:pPr>
        <w:pStyle w:val="NormalIntended"/>
        <w:rPr>
          <w:lang w:eastAsia="en-GB"/>
        </w:rPr>
      </w:pPr>
      <w:r>
        <w:rPr>
          <w:lang w:eastAsia="en-GB"/>
        </w:rPr>
        <w:t>If you opt for the default option, Galaxkey will help you recover your account, in case you cannot access your account.</w:t>
      </w:r>
    </w:p>
    <w:p w:rsidR="007010E2" w:rsidRDefault="00694CEB" w:rsidP="00A66F06">
      <w:pPr>
        <w:pStyle w:val="NormalIntended"/>
        <w:rPr>
          <w:lang w:eastAsia="en-GB"/>
        </w:rPr>
      </w:pPr>
      <w:r>
        <w:rPr>
          <w:b/>
          <w:noProof/>
          <w:color w:val="C00000"/>
          <w:lang w:val="en-US"/>
        </w:rPr>
        <w:drawing>
          <wp:anchor distT="182880" distB="182880" distL="114300" distR="114300" simplePos="0" relativeHeight="251670528" behindDoc="0" locked="0" layoutInCell="1" allowOverlap="0" wp14:anchorId="67C176F1" wp14:editId="03FCE8BA">
            <wp:simplePos x="0" y="0"/>
            <wp:positionH relativeFrom="column">
              <wp:posOffset>1766570</wp:posOffset>
            </wp:positionH>
            <wp:positionV relativeFrom="paragraph">
              <wp:posOffset>915035</wp:posOffset>
            </wp:positionV>
            <wp:extent cx="4123944" cy="2770632"/>
            <wp:effectExtent l="19050" t="19050" r="10160" b="10795"/>
            <wp:wrapTopAndBottom/>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123944" cy="2770632"/>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2D203F">
        <w:rPr>
          <w:lang w:eastAsia="en-GB"/>
        </w:rPr>
        <w:t xml:space="preserve">If you </w:t>
      </w:r>
      <w:r w:rsidR="002D203F">
        <w:rPr>
          <w:b/>
          <w:lang w:eastAsia="en-GB"/>
        </w:rPr>
        <w:t>uncheck</w:t>
      </w:r>
      <w:r w:rsidR="002D203F">
        <w:rPr>
          <w:lang w:eastAsia="en-GB"/>
        </w:rPr>
        <w:t xml:space="preserve"> this, you will have to answer a set of </w:t>
      </w:r>
      <w:r w:rsidR="002D203F" w:rsidRPr="008E21D0">
        <w:rPr>
          <w:b/>
          <w:lang w:eastAsia="en-GB"/>
        </w:rPr>
        <w:t>three</w:t>
      </w:r>
      <w:r w:rsidR="002D203F">
        <w:rPr>
          <w:lang w:eastAsia="en-GB"/>
        </w:rPr>
        <w:t xml:space="preserve"> secret questions. The answers to these will help you regenerate your password and thus, access your account.</w:t>
      </w:r>
    </w:p>
    <w:p w:rsidR="002D203F" w:rsidRDefault="002D203F" w:rsidP="00A66F06">
      <w:pPr>
        <w:pStyle w:val="NormalIntended"/>
      </w:pPr>
      <w:r>
        <w:t>Click ‘</w:t>
      </w:r>
      <w:r>
        <w:rPr>
          <w:b/>
        </w:rPr>
        <w:t>PROCEED</w:t>
      </w:r>
      <w:r>
        <w:t>’ to complete the registration.</w:t>
      </w:r>
    </w:p>
    <w:p w:rsidR="002D203F" w:rsidRDefault="002D203F" w:rsidP="00A66F06">
      <w:pPr>
        <w:pStyle w:val="NormalIntended"/>
        <w:rPr>
          <w:lang w:eastAsia="en-GB"/>
        </w:rPr>
      </w:pPr>
      <w:r>
        <w:rPr>
          <w:lang w:eastAsia="en-GB"/>
        </w:rPr>
        <w:t>The ‘</w:t>
      </w:r>
      <w:r>
        <w:rPr>
          <w:b/>
          <w:lang w:eastAsia="en-GB"/>
        </w:rPr>
        <w:t>Allow Galaxkey to manage my identity</w:t>
      </w:r>
      <w:r>
        <w:rPr>
          <w:lang w:eastAsia="en-GB"/>
        </w:rPr>
        <w:t xml:space="preserve">’ checkbox is selected by default. </w:t>
      </w:r>
    </w:p>
    <w:p w:rsidR="002D203F" w:rsidRDefault="002D203F" w:rsidP="00A66F06">
      <w:pPr>
        <w:pStyle w:val="NormalIntended"/>
        <w:rPr>
          <w:lang w:eastAsia="en-GB"/>
        </w:rPr>
      </w:pPr>
      <w:r>
        <w:rPr>
          <w:lang w:eastAsia="en-GB"/>
        </w:rPr>
        <w:t>If you opt for the default option, Galaxkey will help you recover your account, in case you cannot access your account.</w:t>
      </w:r>
    </w:p>
    <w:p w:rsidR="002D203F" w:rsidRDefault="002D203F" w:rsidP="00A66F06">
      <w:pPr>
        <w:pStyle w:val="NormalIntended"/>
        <w:rPr>
          <w:lang w:eastAsia="en-GB"/>
        </w:rPr>
      </w:pPr>
      <w:r>
        <w:rPr>
          <w:b/>
          <w:noProof/>
          <w:color w:val="C00000"/>
          <w:lang w:val="en-US"/>
        </w:rPr>
        <w:lastRenderedPageBreak/>
        <w:drawing>
          <wp:anchor distT="182880" distB="182880" distL="114300" distR="114300" simplePos="0" relativeHeight="251671552" behindDoc="0" locked="0" layoutInCell="1" allowOverlap="0" wp14:anchorId="1878CDA3" wp14:editId="6D75A42E">
            <wp:simplePos x="0" y="0"/>
            <wp:positionH relativeFrom="column">
              <wp:posOffset>1718945</wp:posOffset>
            </wp:positionH>
            <wp:positionV relativeFrom="paragraph">
              <wp:posOffset>952500</wp:posOffset>
            </wp:positionV>
            <wp:extent cx="4123944" cy="2770632"/>
            <wp:effectExtent l="19050" t="19050" r="10160" b="10795"/>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123944" cy="2770632"/>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Pr>
          <w:lang w:eastAsia="en-GB"/>
        </w:rPr>
        <w:t xml:space="preserve">If you </w:t>
      </w:r>
      <w:r>
        <w:rPr>
          <w:b/>
          <w:lang w:eastAsia="en-GB"/>
        </w:rPr>
        <w:t>uncheck</w:t>
      </w:r>
      <w:r>
        <w:rPr>
          <w:lang w:eastAsia="en-GB"/>
        </w:rPr>
        <w:t xml:space="preserve"> this, you will have to answer a set of </w:t>
      </w:r>
      <w:r w:rsidRPr="008E21D0">
        <w:rPr>
          <w:b/>
          <w:lang w:eastAsia="en-GB"/>
        </w:rPr>
        <w:t>three</w:t>
      </w:r>
      <w:r>
        <w:rPr>
          <w:lang w:eastAsia="en-GB"/>
        </w:rPr>
        <w:t xml:space="preserve"> secret questions. The answers to these will help you regenerate your password and thus, access your account.</w:t>
      </w:r>
    </w:p>
    <w:p w:rsidR="002D203F" w:rsidRDefault="002D203F" w:rsidP="00A66F06">
      <w:pPr>
        <w:pStyle w:val="NormalIntended"/>
      </w:pPr>
      <w:r>
        <w:t>Click ‘</w:t>
      </w:r>
      <w:r>
        <w:rPr>
          <w:b/>
        </w:rPr>
        <w:t>PROCEED</w:t>
      </w:r>
      <w:r>
        <w:t>’ to complete the registration.</w:t>
      </w:r>
    </w:p>
    <w:p w:rsidR="002D203F" w:rsidRDefault="002D203F" w:rsidP="00A66F06">
      <w:pPr>
        <w:pStyle w:val="NormalIntended"/>
      </w:pPr>
      <w:r>
        <w:t>You have to follow similar process, when registering from the Galaxkey App for hand-held devices.</w:t>
      </w:r>
    </w:p>
    <w:p w:rsidR="002D203F" w:rsidRDefault="002D203F" w:rsidP="00A66F06">
      <w:pPr>
        <w:pStyle w:val="NormalIntended"/>
      </w:pPr>
      <w:r>
        <w:t>You will receive a confirmation email after you have registered your identity. The steps to register are same for the devices.</w:t>
      </w:r>
    </w:p>
    <w:p w:rsidR="00EA0CA0" w:rsidRDefault="00EA0CA0" w:rsidP="00A66F06">
      <w:pPr>
        <w:pStyle w:val="NormalIntended"/>
      </w:pPr>
    </w:p>
    <w:p w:rsidR="006267C5" w:rsidRDefault="00CB7AA7" w:rsidP="00CB7AA7">
      <w:pPr>
        <w:pStyle w:val="NormalIntended"/>
        <w:ind w:left="0"/>
        <w:rPr>
          <w:noProof/>
          <w:lang w:val="en-US"/>
        </w:rPr>
      </w:pPr>
      <w:r>
        <w:rPr>
          <w:noProof/>
          <w:lang w:val="en-US"/>
        </w:rPr>
        <w:lastRenderedPageBreak/>
        <w:drawing>
          <wp:anchor distT="182880" distB="182880" distL="114300" distR="114300" simplePos="0" relativeHeight="251672576" behindDoc="0" locked="0" layoutInCell="1" allowOverlap="0" wp14:anchorId="3293A114" wp14:editId="6497508F">
            <wp:simplePos x="0" y="0"/>
            <wp:positionH relativeFrom="column">
              <wp:posOffset>1718945</wp:posOffset>
            </wp:positionH>
            <wp:positionV relativeFrom="paragraph">
              <wp:posOffset>3644900</wp:posOffset>
            </wp:positionV>
            <wp:extent cx="4105656" cy="1700784"/>
            <wp:effectExtent l="19050" t="19050" r="9525" b="13970"/>
            <wp:wrapTopAndBottom/>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105656" cy="1700784"/>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EA0CA0" w:rsidRPr="00EA0CA0">
        <w:rPr>
          <w:noProof/>
          <w:lang w:val="en-US"/>
        </w:rPr>
        <mc:AlternateContent>
          <mc:Choice Requires="wpg">
            <w:drawing>
              <wp:anchor distT="91440" distB="91440" distL="114300" distR="114300" simplePos="0" relativeHeight="251868160" behindDoc="0" locked="0" layoutInCell="1" allowOverlap="1" wp14:anchorId="1BFA650E" wp14:editId="70037B29">
                <wp:simplePos x="0" y="0"/>
                <wp:positionH relativeFrom="column">
                  <wp:posOffset>1323975</wp:posOffset>
                </wp:positionH>
                <wp:positionV relativeFrom="paragraph">
                  <wp:posOffset>190500</wp:posOffset>
                </wp:positionV>
                <wp:extent cx="1868170" cy="3200400"/>
                <wp:effectExtent l="19050" t="19050" r="17780" b="19050"/>
                <wp:wrapTopAndBottom/>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868170" cy="3200400"/>
                          <a:chOff x="0" y="0"/>
                          <a:chExt cx="1868170" cy="3200400"/>
                        </a:xfrm>
                      </wpg:grpSpPr>
                      <pic:pic xmlns:pic="http://schemas.openxmlformats.org/drawingml/2006/picture">
                        <pic:nvPicPr>
                          <pic:cNvPr id="14" name="Picture 115"/>
                          <pic:cNvPicPr>
                            <a:picLocks noChangeAspect="1"/>
                          </pic:cNvPicPr>
                        </pic:nvPicPr>
                        <pic:blipFill rotWithShape="1">
                          <a:blip r:embed="rId22" cstate="print">
                            <a:extLst>
                              <a:ext uri="{28A0092B-C50C-407E-A947-70E740481C1C}">
                                <a14:useLocalDpi xmlns:a14="http://schemas.microsoft.com/office/drawing/2010/main" val="0"/>
                              </a:ext>
                            </a:extLst>
                          </a:blip>
                          <a:srcRect t="4084" r="458"/>
                          <a:stretch/>
                        </pic:blipFill>
                        <pic:spPr bwMode="auto">
                          <a:xfrm>
                            <a:off x="0" y="0"/>
                            <a:ext cx="186817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5" name="Rectangle 117"/>
                        <wps:cNvSpPr/>
                        <wps:spPr>
                          <a:xfrm>
                            <a:off x="885825" y="1819275"/>
                            <a:ext cx="628650" cy="2000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973F854" id="Group 13" o:spid="_x0000_s1026" style="position:absolute;margin-left:104.25pt;margin-top:15pt;width:147.1pt;height:252pt;z-index:251868160;mso-wrap-distance-top:7.2pt;mso-wrap-distance-bottom:7.2pt" coordsize="18681,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">
                <v:shape id="Picture 115" o:spid="_x0000_s1027" type="#_x0000_t75" style="position:absolute;width:18681;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" stroked="t" strokecolor="#a5a5a5 [2092]">
                  <v:imagedata r:id="rId23" o:title="" croptop="2676f" cropright="300f"/>
                  <v:path arrowok="t"/>
                </v:shape>
                <v:rect id="Rectangle 117" o:spid="_x0000_s1028" style="position:absolute;left:8858;top:18192;width:6286;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" filled="f" strokecolor="#c00000" strokeweight="1.5pt"/>
                <w10:wrap type="topAndBottom"/>
              </v:group>
            </w:pict>
          </mc:Fallback>
        </mc:AlternateContent>
      </w:r>
      <w:r w:rsidR="00EA0CA0" w:rsidRPr="00EA0CA0">
        <w:rPr>
          <w:noProof/>
          <w:lang w:val="en-US"/>
        </w:rPr>
        <mc:AlternateContent>
          <mc:Choice Requires="wpg">
            <w:drawing>
              <wp:anchor distT="91440" distB="91440" distL="114300" distR="114300" simplePos="0" relativeHeight="251869184" behindDoc="0" locked="0" layoutInCell="1" allowOverlap="1" wp14:anchorId="5098D31F" wp14:editId="11E83697">
                <wp:simplePos x="0" y="0"/>
                <wp:positionH relativeFrom="column">
                  <wp:posOffset>3524250</wp:posOffset>
                </wp:positionH>
                <wp:positionV relativeFrom="paragraph">
                  <wp:posOffset>190500</wp:posOffset>
                </wp:positionV>
                <wp:extent cx="2009140" cy="3200400"/>
                <wp:effectExtent l="19050" t="19050" r="10160" b="19050"/>
                <wp:wrapTopAndBottom/>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09140" cy="3200400"/>
                          <a:chOff x="0" y="0"/>
                          <a:chExt cx="2009140" cy="3200400"/>
                        </a:xfrm>
                      </wpg:grpSpPr>
                      <pic:pic xmlns:pic="http://schemas.openxmlformats.org/drawingml/2006/picture">
                        <pic:nvPicPr>
                          <pic:cNvPr id="19" name="Picture 9"/>
                          <pic:cNvPicPr>
                            <a:picLocks noChangeAspect="1"/>
                          </pic:cNvPicPr>
                        </pic:nvPicPr>
                        <pic:blipFill rotWithShape="1">
                          <a:blip r:embed="rId24" cstate="print">
                            <a:extLst>
                              <a:ext uri="{28A0092B-C50C-407E-A947-70E740481C1C}">
                                <a14:useLocalDpi xmlns:a14="http://schemas.microsoft.com/office/drawing/2010/main" val="0"/>
                              </a:ext>
                            </a:extLst>
                          </a:blip>
                          <a:srcRect t="4729" b="5538"/>
                          <a:stretch/>
                        </pic:blipFill>
                        <pic:spPr bwMode="auto">
                          <a:xfrm>
                            <a:off x="0" y="0"/>
                            <a:ext cx="200914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0" name="Rectangle 10"/>
                        <wps:cNvSpPr/>
                        <wps:spPr>
                          <a:xfrm>
                            <a:off x="704850" y="1962150"/>
                            <a:ext cx="581025" cy="2000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53290E9" id="Group 18" o:spid="_x0000_s1026" style="position:absolute;margin-left:277.5pt;margin-top:15pt;width:158.2pt;height:252pt;z-index:251869184;mso-wrap-distance-top:7.2pt;mso-wrap-distance-bottom:7.2pt" coordsize="20091,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">
                <v:shape id="Picture 9" o:spid="_x0000_s1027" type="#_x0000_t75" style="position:absolute;width:20091;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" stroked="t" strokecolor="#a5a5a5 [2092]">
                  <v:imagedata r:id="rId25" o:title="" croptop="3099f" cropbottom="3629f"/>
                  <v:path arrowok="t"/>
                </v:shape>
                <v:rect id="Rectangle 10" o:spid="_x0000_s1028" style="position:absolute;left:7048;top:19621;width:581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" filled="f" strokecolor="#c00000" strokeweight="1.5pt"/>
                <w10:wrap type="topAndBottom"/>
              </v:group>
            </w:pict>
          </mc:Fallback>
        </mc:AlternateContent>
      </w:r>
    </w:p>
    <w:p w:rsidR="006657B1" w:rsidRPr="001C1EFB" w:rsidRDefault="001C1EFB" w:rsidP="00A66F06">
      <w:pPr>
        <w:pStyle w:val="NormalIntended"/>
        <w:numPr>
          <w:ilvl w:val="0"/>
          <w:numId w:val="6"/>
        </w:numPr>
        <w:rPr>
          <w:lang w:eastAsia="en-GB"/>
        </w:rPr>
      </w:pPr>
      <w:r w:rsidRPr="001C1EFB">
        <w:rPr>
          <w:lang w:eastAsia="en-GB"/>
        </w:rPr>
        <w:t>Galaxkey for Windows</w:t>
      </w:r>
    </w:p>
    <w:p w:rsidR="001C1EFB" w:rsidRDefault="001C1EFB" w:rsidP="00A66F06">
      <w:pPr>
        <w:pStyle w:val="NormalIntended"/>
      </w:pPr>
      <w:r w:rsidRPr="00A83DA1">
        <w:t xml:space="preserve">On the </w:t>
      </w:r>
      <w:r>
        <w:t>login dialog of Galaxkey for Windows, click the ‘</w:t>
      </w:r>
      <w:r>
        <w:rPr>
          <w:b/>
        </w:rPr>
        <w:t>Signup</w:t>
      </w:r>
      <w:r>
        <w:t>’ link.</w:t>
      </w:r>
    </w:p>
    <w:p w:rsidR="0031305E" w:rsidRDefault="0031305E" w:rsidP="00A66F06">
      <w:pPr>
        <w:pStyle w:val="NormalIntended"/>
      </w:pPr>
    </w:p>
    <w:p w:rsidR="001C1EFB" w:rsidRDefault="007D18A8" w:rsidP="00A66F06">
      <w:pPr>
        <w:pStyle w:val="NormalIntended"/>
      </w:pPr>
      <w:r>
        <w:rPr>
          <w:noProof/>
          <w:lang w:val="en-US"/>
        </w:rPr>
        <w:lastRenderedPageBreak/>
        <w:drawing>
          <wp:anchor distT="182880" distB="182880" distL="114300" distR="114300" simplePos="0" relativeHeight="251871232" behindDoc="0" locked="0" layoutInCell="1" allowOverlap="0" wp14:anchorId="7B564126" wp14:editId="370E5560">
            <wp:simplePos x="0" y="0"/>
            <wp:positionH relativeFrom="margin">
              <wp:posOffset>1718945</wp:posOffset>
            </wp:positionH>
            <wp:positionV relativeFrom="paragraph">
              <wp:posOffset>2153920</wp:posOffset>
            </wp:positionV>
            <wp:extent cx="4123944" cy="1508760"/>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W_Signup.jpg"/>
                    <pic:cNvPicPr/>
                  </pic:nvPicPr>
                  <pic:blipFill>
                    <a:blip r:embed="rId26">
                      <a:extLst>
                        <a:ext uri="{28A0092B-C50C-407E-A947-70E740481C1C}">
                          <a14:useLocalDpi xmlns:a14="http://schemas.microsoft.com/office/drawing/2010/main" val="0"/>
                        </a:ext>
                      </a:extLst>
                    </a:blip>
                    <a:stretch>
                      <a:fillRect/>
                    </a:stretch>
                  </pic:blipFill>
                  <pic:spPr>
                    <a:xfrm>
                      <a:off x="0" y="0"/>
                      <a:ext cx="4123944" cy="1508760"/>
                    </a:xfrm>
                    <a:prstGeom prst="rect">
                      <a:avLst/>
                    </a:prstGeom>
                  </pic:spPr>
                </pic:pic>
              </a:graphicData>
            </a:graphic>
            <wp14:sizeRelH relativeFrom="margin">
              <wp14:pctWidth>0</wp14:pctWidth>
            </wp14:sizeRelH>
            <wp14:sizeRelV relativeFrom="margin">
              <wp14:pctHeight>0</wp14:pctHeight>
            </wp14:sizeRelV>
          </wp:anchor>
        </w:drawing>
      </w:r>
      <w:r w:rsidR="00EA0CA0">
        <w:rPr>
          <w:noProof/>
          <w:lang w:val="en-US"/>
        </w:rPr>
        <w:drawing>
          <wp:anchor distT="182880" distB="182880" distL="114300" distR="114300" simplePos="0" relativeHeight="251678720" behindDoc="0" locked="0" layoutInCell="1" allowOverlap="0" wp14:anchorId="43769FBD" wp14:editId="38DAFBB7">
            <wp:simplePos x="0" y="0"/>
            <wp:positionH relativeFrom="column">
              <wp:posOffset>1718945</wp:posOffset>
            </wp:positionH>
            <wp:positionV relativeFrom="paragraph">
              <wp:posOffset>668020</wp:posOffset>
            </wp:positionV>
            <wp:extent cx="4123944" cy="1435608"/>
            <wp:effectExtent l="19050" t="19050" r="10160" b="12700"/>
            <wp:wrapTopAndBottom/>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
                    <pic:cNvPicPr/>
                  </pic:nvPicPr>
                  <pic:blipFill>
                    <a:blip r:embed="rId27">
                      <a:extLst>
                        <a:ext uri="{28A0092B-C50C-407E-A947-70E740481C1C}">
                          <a14:useLocalDpi xmlns:a14="http://schemas.microsoft.com/office/drawing/2010/main" val="0"/>
                        </a:ext>
                      </a:extLst>
                    </a:blip>
                    <a:stretch>
                      <a:fillRect/>
                    </a:stretch>
                  </pic:blipFill>
                  <pic:spPr>
                    <a:xfrm>
                      <a:off x="0" y="0"/>
                      <a:ext cx="4123944" cy="143560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1C1EFB">
        <w:t>On the following dialog, enter the email to be registered and click ‘</w:t>
      </w:r>
      <w:r w:rsidR="001C1EFB">
        <w:rPr>
          <w:b/>
        </w:rPr>
        <w:t>OK</w:t>
      </w:r>
      <w:r w:rsidR="001C1EFB">
        <w:t>’ as under:</w:t>
      </w:r>
    </w:p>
    <w:p w:rsidR="001C1EFB" w:rsidRDefault="001C1EFB" w:rsidP="00A66F06">
      <w:pPr>
        <w:pStyle w:val="NormalIntended"/>
        <w:rPr>
          <w:lang w:eastAsia="en-GB"/>
        </w:rPr>
      </w:pPr>
      <w:r>
        <w:t>A registration mail will be sent and you can register with Galaxkey following the same procedure as above.</w:t>
      </w:r>
    </w:p>
    <w:p w:rsidR="001C1EFB" w:rsidRDefault="001C1EFB" w:rsidP="00A66F06">
      <w:pPr>
        <w:pStyle w:val="NormalIntended"/>
        <w:numPr>
          <w:ilvl w:val="0"/>
          <w:numId w:val="6"/>
        </w:numPr>
        <w:rPr>
          <w:lang w:eastAsia="en-GB"/>
        </w:rPr>
      </w:pPr>
      <w:r w:rsidRPr="001C1EFB">
        <w:rPr>
          <w:lang w:eastAsia="en-GB"/>
        </w:rPr>
        <w:t>Galaxkey Add-in for MS Outlook</w:t>
      </w:r>
    </w:p>
    <w:p w:rsidR="001C1EFB" w:rsidRDefault="00D54992" w:rsidP="00A66F06">
      <w:pPr>
        <w:pStyle w:val="NormalIntended"/>
      </w:pPr>
      <w:r>
        <w:rPr>
          <w:noProof/>
          <w:lang w:val="en-US"/>
        </w:rPr>
        <w:drawing>
          <wp:anchor distT="182880" distB="182880" distL="114300" distR="114300" simplePos="0" relativeHeight="251681792" behindDoc="0" locked="0" layoutInCell="1" allowOverlap="0" wp14:anchorId="43F75E18" wp14:editId="03E1848E">
            <wp:simplePos x="0" y="0"/>
            <wp:positionH relativeFrom="column">
              <wp:posOffset>1718945</wp:posOffset>
            </wp:positionH>
            <wp:positionV relativeFrom="paragraph">
              <wp:posOffset>796925</wp:posOffset>
            </wp:positionV>
            <wp:extent cx="4105656" cy="2002536"/>
            <wp:effectExtent l="19050" t="19050" r="9525" b="17145"/>
            <wp:wrapTopAndBottom/>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Outlook_Reg.png"/>
                    <pic:cNvPicPr/>
                  </pic:nvPicPr>
                  <pic:blipFill>
                    <a:blip r:embed="rId28">
                      <a:extLst>
                        <a:ext uri="{28A0092B-C50C-407E-A947-70E740481C1C}">
                          <a14:useLocalDpi xmlns:a14="http://schemas.microsoft.com/office/drawing/2010/main" val="0"/>
                        </a:ext>
                      </a:extLst>
                    </a:blip>
                    <a:stretch>
                      <a:fillRect/>
                    </a:stretch>
                  </pic:blipFill>
                  <pic:spPr>
                    <a:xfrm>
                      <a:off x="0" y="0"/>
                      <a:ext cx="4105656" cy="200253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1C1EFB" w:rsidRPr="005D291F">
        <w:t>Gala</w:t>
      </w:r>
      <w:r w:rsidR="001C1EFB">
        <w:t>xkey Add-in for Outlook also has the functionality for signing up unregistered accounts in Outlook with Galaxkey. The first time you open outlook, after installing Galaxkey, the following dialog is displayed:</w:t>
      </w:r>
    </w:p>
    <w:p w:rsidR="00D54992" w:rsidRDefault="00D2262E" w:rsidP="00A66F06">
      <w:pPr>
        <w:pStyle w:val="NormalIntended"/>
      </w:pPr>
      <w:r>
        <w:lastRenderedPageBreak/>
        <w:t>You can access this dialog using the ‘</w:t>
      </w:r>
      <w:r>
        <w:rPr>
          <w:b/>
        </w:rPr>
        <w:t>Signup</w:t>
      </w:r>
      <w:r>
        <w:t>’ button on the Galaxkey toolbar.</w:t>
      </w:r>
    </w:p>
    <w:p w:rsidR="001C1EFB" w:rsidRDefault="0029226A" w:rsidP="00A66F06">
      <w:pPr>
        <w:pStyle w:val="NormalIntended"/>
      </w:pPr>
      <w:r>
        <w:t>Select the identity that you want to sign up with Galaxkey and click ‘</w:t>
      </w:r>
      <w:r>
        <w:rPr>
          <w:b/>
        </w:rPr>
        <w:t>NEXT</w:t>
      </w:r>
      <w:r>
        <w:t>’.</w:t>
      </w:r>
    </w:p>
    <w:p w:rsidR="0029226A" w:rsidRDefault="0031305E" w:rsidP="00A66F06">
      <w:pPr>
        <w:pStyle w:val="NormalIntended"/>
      </w:pPr>
      <w:r>
        <w:rPr>
          <w:noProof/>
          <w:lang w:val="en-US"/>
        </w:rPr>
        <w:drawing>
          <wp:anchor distT="182880" distB="182880" distL="114300" distR="114300" simplePos="0" relativeHeight="251680768" behindDoc="0" locked="0" layoutInCell="1" allowOverlap="0" wp14:anchorId="5E09A42C" wp14:editId="32EC0394">
            <wp:simplePos x="0" y="0"/>
            <wp:positionH relativeFrom="margin">
              <wp:posOffset>1718945</wp:posOffset>
            </wp:positionH>
            <wp:positionV relativeFrom="paragraph">
              <wp:posOffset>516255</wp:posOffset>
            </wp:positionV>
            <wp:extent cx="4123944" cy="2359152"/>
            <wp:effectExtent l="19050" t="19050" r="10160" b="22225"/>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ddin_Signup.jpg"/>
                    <pic:cNvPicPr/>
                  </pic:nvPicPr>
                  <pic:blipFill>
                    <a:blip r:embed="rId29">
                      <a:extLst>
                        <a:ext uri="{28A0092B-C50C-407E-A947-70E740481C1C}">
                          <a14:useLocalDpi xmlns:a14="http://schemas.microsoft.com/office/drawing/2010/main" val="0"/>
                        </a:ext>
                      </a:extLst>
                    </a:blip>
                    <a:stretch>
                      <a:fillRect/>
                    </a:stretch>
                  </pic:blipFill>
                  <pic:spPr>
                    <a:xfrm>
                      <a:off x="0" y="0"/>
                      <a:ext cx="4123944" cy="2359152"/>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29226A">
        <w:t>On the next screen, set a Name and strong Password for yourself. Select whether you want to allow Galaxkey to manage your account recovery. Click ‘</w:t>
      </w:r>
      <w:r w:rsidR="0029226A" w:rsidRPr="00C630D5">
        <w:rPr>
          <w:b/>
        </w:rPr>
        <w:t>NEXT</w:t>
      </w:r>
      <w:r w:rsidR="0029226A">
        <w:t>’ to open the ‘Confirmation’ screen.</w:t>
      </w:r>
    </w:p>
    <w:p w:rsidR="00690CEB" w:rsidRDefault="00690CEB" w:rsidP="00A66F06">
      <w:pPr>
        <w:pStyle w:val="NormalIntended"/>
      </w:pPr>
      <w:r>
        <w:rPr>
          <w:b/>
          <w:noProof/>
          <w:lang w:val="en-US"/>
        </w:rPr>
        <w:drawing>
          <wp:anchor distT="182880" distB="182880" distL="114300" distR="114300" simplePos="0" relativeHeight="251682816" behindDoc="0" locked="0" layoutInCell="1" allowOverlap="0" wp14:anchorId="5B7E2A1F" wp14:editId="1222CD8B">
            <wp:simplePos x="0" y="0"/>
            <wp:positionH relativeFrom="column">
              <wp:posOffset>1718945</wp:posOffset>
            </wp:positionH>
            <wp:positionV relativeFrom="paragraph">
              <wp:posOffset>187325</wp:posOffset>
            </wp:positionV>
            <wp:extent cx="4123944" cy="2011680"/>
            <wp:effectExtent l="19050" t="19050" r="10160" b="26670"/>
            <wp:wrapTopAndBottom/>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Outlook_Reg_PWD.png"/>
                    <pic:cNvPicPr/>
                  </pic:nvPicPr>
                  <pic:blipFill>
                    <a:blip r:embed="rId30">
                      <a:extLst>
                        <a:ext uri="{28A0092B-C50C-407E-A947-70E740481C1C}">
                          <a14:useLocalDpi xmlns:a14="http://schemas.microsoft.com/office/drawing/2010/main" val="0"/>
                        </a:ext>
                      </a:extLst>
                    </a:blip>
                    <a:stretch>
                      <a:fillRect/>
                    </a:stretch>
                  </pic:blipFill>
                  <pic:spPr>
                    <a:xfrm>
                      <a:off x="0" y="0"/>
                      <a:ext cx="4123944" cy="2011680"/>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Click Finish on the Confirmation screen to complete the registration process.</w:t>
      </w:r>
    </w:p>
    <w:p w:rsidR="0029226A" w:rsidRPr="00BC3071" w:rsidRDefault="0031305E" w:rsidP="00BC3071">
      <w:pPr>
        <w:pStyle w:val="NormalIntended"/>
        <w:ind w:left="0"/>
        <w:rPr>
          <w:lang w:val="en-US" w:eastAsia="en-GB"/>
        </w:rPr>
      </w:pPr>
      <w:r>
        <w:rPr>
          <w:noProof/>
          <w:lang w:val="en-US"/>
        </w:rPr>
        <w:lastRenderedPageBreak/>
        <w:drawing>
          <wp:anchor distT="182880" distB="182880" distL="114300" distR="114300" simplePos="0" relativeHeight="251688960" behindDoc="0" locked="0" layoutInCell="1" allowOverlap="0" wp14:anchorId="5C33FEA6" wp14:editId="51BD0623">
            <wp:simplePos x="0" y="0"/>
            <wp:positionH relativeFrom="column">
              <wp:posOffset>1718945</wp:posOffset>
            </wp:positionH>
            <wp:positionV relativeFrom="paragraph">
              <wp:posOffset>2292350</wp:posOffset>
            </wp:positionV>
            <wp:extent cx="4105656" cy="2633472"/>
            <wp:effectExtent l="19050" t="19050" r="28575" b="14605"/>
            <wp:wrapTopAndBottom/>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orporate_Registration.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105656" cy="2633472"/>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690CEB">
        <w:rPr>
          <w:noProof/>
          <w:lang w:val="en-US"/>
        </w:rPr>
        <w:drawing>
          <wp:anchor distT="91440" distB="91440" distL="114300" distR="114300" simplePos="0" relativeHeight="251683840" behindDoc="0" locked="0" layoutInCell="1" allowOverlap="0" wp14:anchorId="5BA152C4" wp14:editId="56F1122D">
            <wp:simplePos x="0" y="0"/>
            <wp:positionH relativeFrom="column">
              <wp:posOffset>1718945</wp:posOffset>
            </wp:positionH>
            <wp:positionV relativeFrom="paragraph">
              <wp:posOffset>19685</wp:posOffset>
            </wp:positionV>
            <wp:extent cx="4123944" cy="2020824"/>
            <wp:effectExtent l="19050" t="19050" r="10160" b="17780"/>
            <wp:wrapTopAndBottom/>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Outlook_Reg_Complete.png"/>
                    <pic:cNvPicPr/>
                  </pic:nvPicPr>
                  <pic:blipFill>
                    <a:blip r:embed="rId32">
                      <a:extLst>
                        <a:ext uri="{28A0092B-C50C-407E-A947-70E740481C1C}">
                          <a14:useLocalDpi xmlns:a14="http://schemas.microsoft.com/office/drawing/2010/main" val="0"/>
                        </a:ext>
                      </a:extLst>
                    </a:blip>
                    <a:stretch>
                      <a:fillRect/>
                    </a:stretch>
                  </pic:blipFill>
                  <pic:spPr>
                    <a:xfrm>
                      <a:off x="0" y="0"/>
                      <a:ext cx="4123944" cy="202082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p>
    <w:p w:rsidR="00DD6ED0" w:rsidRDefault="00DD6ED0" w:rsidP="0014677A">
      <w:pPr>
        <w:pStyle w:val="Heading2"/>
        <w:rPr>
          <w:lang w:eastAsia="en-GB"/>
        </w:rPr>
      </w:pPr>
      <w:r>
        <w:rPr>
          <w:lang w:eastAsia="en-GB"/>
        </w:rPr>
        <w:t xml:space="preserve"> </w:t>
      </w:r>
      <w:bookmarkStart w:id="14" w:name="_Toc465887821"/>
      <w:r>
        <w:rPr>
          <w:lang w:eastAsia="en-GB"/>
        </w:rPr>
        <w:t>Corporate Identity</w:t>
      </w:r>
      <w:bookmarkEnd w:id="14"/>
    </w:p>
    <w:p w:rsidR="00690CEB" w:rsidRDefault="00690CEB" w:rsidP="00A66F06">
      <w:pPr>
        <w:pStyle w:val="NormalIntended"/>
        <w:rPr>
          <w:lang w:eastAsia="en-GB"/>
        </w:rPr>
      </w:pPr>
      <w:r>
        <w:rPr>
          <w:lang w:eastAsia="en-GB"/>
        </w:rPr>
        <w:t xml:space="preserve">The process of creating a Secured Identity begins with the receipt of </w:t>
      </w:r>
      <w:r w:rsidRPr="006457A3">
        <w:rPr>
          <w:b/>
          <w:lang w:eastAsia="en-GB"/>
        </w:rPr>
        <w:t>Galaxkey Invitation</w:t>
      </w:r>
      <w:r>
        <w:rPr>
          <w:lang w:eastAsia="en-GB"/>
        </w:rPr>
        <w:t xml:space="preserve"> from a registered Galaxkey User or your Corporate Administrator.</w:t>
      </w:r>
    </w:p>
    <w:p w:rsidR="00690CEB" w:rsidRDefault="00193D7B" w:rsidP="00A66F06">
      <w:pPr>
        <w:pStyle w:val="NormalIntended"/>
        <w:rPr>
          <w:lang w:eastAsia="en-GB"/>
        </w:rPr>
      </w:pPr>
      <w:r>
        <w:rPr>
          <w:noProof/>
          <w:lang w:val="en-US"/>
        </w:rPr>
        <w:lastRenderedPageBreak/>
        <mc:AlternateContent>
          <mc:Choice Requires="wpg">
            <w:drawing>
              <wp:anchor distT="182880" distB="182880" distL="114300" distR="114300" simplePos="0" relativeHeight="251687936" behindDoc="0" locked="0" layoutInCell="1" allowOverlap="0" wp14:anchorId="45C28105" wp14:editId="51DC8830">
                <wp:simplePos x="0" y="0"/>
                <wp:positionH relativeFrom="column">
                  <wp:posOffset>1718945</wp:posOffset>
                </wp:positionH>
                <wp:positionV relativeFrom="paragraph">
                  <wp:posOffset>526415</wp:posOffset>
                </wp:positionV>
                <wp:extent cx="4114800" cy="1645920"/>
                <wp:effectExtent l="19050" t="19050" r="19050" b="11430"/>
                <wp:wrapTopAndBottom/>
                <wp:docPr id="29" name="Group 29"/>
                <wp:cNvGraphicFramePr/>
                <a:graphic xmlns:a="http://schemas.openxmlformats.org/drawingml/2006/main">
                  <a:graphicData uri="http://schemas.microsoft.com/office/word/2010/wordprocessingGroup">
                    <wpg:wgp>
                      <wpg:cNvGrpSpPr/>
                      <wpg:grpSpPr>
                        <a:xfrm>
                          <a:off x="0" y="0"/>
                          <a:ext cx="4114800" cy="1645920"/>
                          <a:chOff x="0" y="0"/>
                          <a:chExt cx="4114800" cy="1644650"/>
                        </a:xfrm>
                      </wpg:grpSpPr>
                      <pic:pic xmlns:pic="http://schemas.openxmlformats.org/drawingml/2006/picture">
                        <pic:nvPicPr>
                          <pic:cNvPr id="25" name="Picture 25"/>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114800" cy="1644650"/>
                          </a:xfrm>
                          <a:prstGeom prst="rect">
                            <a:avLst/>
                          </a:prstGeom>
                          <a:ln>
                            <a:solidFill>
                              <a:schemeClr val="bg1">
                                <a:lumMod val="65000"/>
                              </a:schemeClr>
                            </a:solidFill>
                          </a:ln>
                        </pic:spPr>
                      </pic:pic>
                      <pic:pic xmlns:pic="http://schemas.openxmlformats.org/drawingml/2006/picture">
                        <pic:nvPicPr>
                          <pic:cNvPr id="27" name="Picture 27"/>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171450" y="219075"/>
                            <a:ext cx="457200" cy="100330"/>
                          </a:xfrm>
                          <a:prstGeom prst="rect">
                            <a:avLst/>
                          </a:prstGeom>
                          <a:ln>
                            <a:noFill/>
                          </a:ln>
                        </pic:spPr>
                      </pic:pic>
                    </wpg:wgp>
                  </a:graphicData>
                </a:graphic>
                <wp14:sizeRelV relativeFrom="margin">
                  <wp14:pctHeight>0</wp14:pctHeight>
                </wp14:sizeRelV>
              </wp:anchor>
            </w:drawing>
          </mc:Choice>
          <mc:Fallback>
            <w:pict>
              <v:group w14:anchorId="6C2FC9D5" id="Group 29" o:spid="_x0000_s1026" style="position:absolute;margin-left:135.35pt;margin-top:41.45pt;width:324pt;height:129.6pt;z-index:251687936;mso-wrap-distance-top:14.4pt;mso-wrap-distance-bottom:14.4pt;mso-height-relative:margin" coordsize="41148,164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" o:allowoverlap="f">
                <v:shape id="Picture 25" o:spid="_x0000_s1027" type="#_x0000_t75" style="position:absolute;width:41148;height:164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" stroked="t" strokecolor="#a5a5a5 [2092]">
                  <v:imagedata r:id="rId35" o:title=""/>
                  <v:path arrowok="t"/>
                </v:shape>
                <v:shape id="Picture 27" o:spid="_x0000_s1028" type="#_x0000_t75" style="position:absolute;left:1714;top:2190;width:4572;height:1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">
                  <v:imagedata r:id="rId36" o:title=""/>
                  <v:path arrowok="t"/>
                </v:shape>
                <w10:wrap type="topAndBottom"/>
              </v:group>
            </w:pict>
          </mc:Fallback>
        </mc:AlternateContent>
      </w:r>
      <w:r w:rsidR="00690CEB">
        <w:rPr>
          <w:lang w:eastAsia="en-GB"/>
        </w:rPr>
        <w:t>You will receive an invitation email as shown in following figure.</w:t>
      </w:r>
    </w:p>
    <w:p w:rsidR="009F4B2C" w:rsidRPr="004A402B" w:rsidRDefault="009F4B2C" w:rsidP="00A66F06">
      <w:pPr>
        <w:pStyle w:val="NormalIntended"/>
        <w:rPr>
          <w:lang w:eastAsia="en-GB"/>
        </w:rPr>
      </w:pPr>
      <w:r>
        <w:rPr>
          <w:lang w:eastAsia="en-GB"/>
        </w:rPr>
        <w:t>Click the ‘</w:t>
      </w:r>
      <w:r w:rsidRPr="00577DA9">
        <w:rPr>
          <w:b/>
          <w:lang w:eastAsia="en-GB"/>
        </w:rPr>
        <w:t>REGISTER NOW</w:t>
      </w:r>
      <w:r>
        <w:rPr>
          <w:lang w:eastAsia="en-GB"/>
        </w:rPr>
        <w:t>’ button to accept the invitation and register yourself with Galaxkey.</w:t>
      </w:r>
    </w:p>
    <w:p w:rsidR="00436DCF" w:rsidRDefault="009F4B2C" w:rsidP="00A66F06">
      <w:pPr>
        <w:pStyle w:val="NormalIntended"/>
      </w:pPr>
      <w:r>
        <w:t>The registration form is self-explanatory.</w:t>
      </w:r>
    </w:p>
    <w:p w:rsidR="009F4B2C" w:rsidRPr="004A402B" w:rsidRDefault="009F4B2C" w:rsidP="00A66F06">
      <w:pPr>
        <w:pStyle w:val="NormalIntended"/>
      </w:pPr>
      <w:r>
        <w:t>Set a strong password for your account. After accepting the Terms and Conditions, click the ‘</w:t>
      </w:r>
      <w:r w:rsidRPr="008E21D0">
        <w:rPr>
          <w:b/>
        </w:rPr>
        <w:t>REGISTER</w:t>
      </w:r>
      <w:r>
        <w:t>’ button to complete the registration process.</w:t>
      </w:r>
    </w:p>
    <w:p w:rsidR="009F4B2C" w:rsidRPr="005B2E30" w:rsidRDefault="009F4B2C" w:rsidP="009F4B2C">
      <w:pPr>
        <w:pStyle w:val="NormalIndent"/>
      </w:pPr>
      <w:r>
        <w:rPr>
          <w:noProof/>
        </w:rPr>
        <w:t>Once the Galaxkey account is created, a Secured identity is also created for you and you are ready to use Galaxkey.</w:t>
      </w:r>
    </w:p>
    <w:p w:rsidR="009F4B2C" w:rsidRDefault="009F4B2C" w:rsidP="00A66F06">
      <w:pPr>
        <w:pStyle w:val="NormalIntended"/>
        <w:rPr>
          <w:lang w:eastAsia="en-GB"/>
        </w:rPr>
      </w:pPr>
    </w:p>
    <w:p w:rsidR="00DD6ED0" w:rsidRDefault="00DD6ED0" w:rsidP="00E858CE">
      <w:pPr>
        <w:pStyle w:val="Heading1"/>
      </w:pPr>
      <w:bookmarkStart w:id="15" w:name="_Toc465887822"/>
      <w:r>
        <w:lastRenderedPageBreak/>
        <w:t>Galaxkey Manager</w:t>
      </w:r>
      <w:bookmarkEnd w:id="15"/>
    </w:p>
    <w:p w:rsidR="0036222A" w:rsidRDefault="0036222A" w:rsidP="00A66F06">
      <w:pPr>
        <w:pStyle w:val="NormalIntended"/>
        <w:rPr>
          <w:noProof/>
          <w:lang w:val="en-US"/>
        </w:rPr>
      </w:pPr>
      <w:r>
        <w:rPr>
          <w:noProof/>
        </w:rPr>
        <w:t>Once your Galaxkey account is created, you can</w:t>
      </w:r>
      <w:r w:rsidR="00FE2003">
        <w:rPr>
          <w:noProof/>
          <w:lang w:val="en-US"/>
        </w:rPr>
        <w:t xml:space="preserve"> </w:t>
      </w:r>
      <w:r>
        <w:rPr>
          <w:noProof/>
          <w:lang w:val="en-US"/>
        </w:rPr>
        <w:t>log on to the Galaxkey Manager – the Galaxkey Web Portal for managing your account.</w:t>
      </w:r>
    </w:p>
    <w:p w:rsidR="0036222A" w:rsidRDefault="0036222A" w:rsidP="00A66F06">
      <w:pPr>
        <w:pStyle w:val="NormalIntended"/>
        <w:rPr>
          <w:noProof/>
          <w:lang w:val="en-US"/>
        </w:rPr>
      </w:pPr>
      <w:r>
        <w:rPr>
          <w:noProof/>
          <w:lang w:val="en-US"/>
        </w:rPr>
        <w:t xml:space="preserve">You can download the Galaxkey clients from the </w:t>
      </w:r>
      <w:r>
        <w:rPr>
          <w:b/>
          <w:noProof/>
          <w:lang w:val="en-US"/>
        </w:rPr>
        <w:t xml:space="preserve">Downloads </w:t>
      </w:r>
      <w:r>
        <w:rPr>
          <w:noProof/>
          <w:lang w:val="en-US"/>
        </w:rPr>
        <w:t>module.</w:t>
      </w:r>
    </w:p>
    <w:p w:rsidR="00FE2003" w:rsidRDefault="00FE2003" w:rsidP="00A66F06">
      <w:pPr>
        <w:pStyle w:val="NormalIntended"/>
      </w:pPr>
      <w:r>
        <w:t xml:space="preserve">Following modules of the Galaxkey Manager provide the interface for account and identity management: </w:t>
      </w:r>
    </w:p>
    <w:p w:rsidR="00FE2003" w:rsidRDefault="00FE2003" w:rsidP="00A66F06">
      <w:pPr>
        <w:pStyle w:val="NormalIntended"/>
        <w:numPr>
          <w:ilvl w:val="0"/>
          <w:numId w:val="7"/>
        </w:numPr>
        <w:rPr>
          <w:rFonts w:cs="Arial"/>
          <w:bCs/>
          <w:color w:val="CF3535"/>
          <w:kern w:val="32"/>
          <w:sz w:val="42"/>
          <w:szCs w:val="32"/>
        </w:rPr>
      </w:pPr>
      <w:r>
        <w:t>My Account</w:t>
      </w:r>
    </w:p>
    <w:p w:rsidR="00FE2003" w:rsidRPr="0036222A" w:rsidRDefault="00FE2003" w:rsidP="00A66F06">
      <w:pPr>
        <w:pStyle w:val="NormalIntended"/>
        <w:numPr>
          <w:ilvl w:val="0"/>
          <w:numId w:val="7"/>
        </w:numPr>
        <w:rPr>
          <w:rFonts w:cs="Arial"/>
          <w:bCs/>
          <w:color w:val="CF3535"/>
          <w:kern w:val="32"/>
          <w:sz w:val="42"/>
          <w:szCs w:val="32"/>
        </w:rPr>
      </w:pPr>
      <w:r>
        <w:t>Identities</w:t>
      </w:r>
    </w:p>
    <w:p w:rsidR="0036222A" w:rsidRPr="00B15D72" w:rsidRDefault="0036222A" w:rsidP="00A66F06">
      <w:pPr>
        <w:pStyle w:val="NormalIntended"/>
        <w:numPr>
          <w:ilvl w:val="0"/>
          <w:numId w:val="7"/>
        </w:numPr>
        <w:rPr>
          <w:rFonts w:cs="Arial"/>
          <w:bCs/>
          <w:color w:val="CF3535"/>
          <w:kern w:val="32"/>
          <w:sz w:val="42"/>
          <w:szCs w:val="32"/>
        </w:rPr>
      </w:pPr>
      <w:r>
        <w:t>Configuration</w:t>
      </w:r>
    </w:p>
    <w:p w:rsidR="00DD6ED0" w:rsidRDefault="00DD6ED0" w:rsidP="0014677A">
      <w:pPr>
        <w:pStyle w:val="Heading2"/>
        <w:rPr>
          <w:lang w:eastAsia="en-GB"/>
        </w:rPr>
      </w:pPr>
      <w:r>
        <w:rPr>
          <w:lang w:eastAsia="en-GB"/>
        </w:rPr>
        <w:t xml:space="preserve"> </w:t>
      </w:r>
      <w:bookmarkStart w:id="16" w:name="_Toc465887823"/>
      <w:r>
        <w:rPr>
          <w:lang w:eastAsia="en-GB"/>
        </w:rPr>
        <w:t>My Account</w:t>
      </w:r>
      <w:bookmarkEnd w:id="16"/>
    </w:p>
    <w:p w:rsidR="00DD6ED0" w:rsidRDefault="0062474C" w:rsidP="00A66F06">
      <w:pPr>
        <w:pStyle w:val="NormalIntended"/>
        <w:rPr>
          <w:lang w:eastAsia="en-GB"/>
        </w:rPr>
      </w:pPr>
      <w:r w:rsidRPr="00EF25A4">
        <w:t xml:space="preserve">The </w:t>
      </w:r>
      <w:r>
        <w:rPr>
          <w:b/>
        </w:rPr>
        <w:t>My Account</w:t>
      </w:r>
      <w:r w:rsidRPr="00EF25A4">
        <w:t xml:space="preserve"> module gives you a bird’s eye view of your</w:t>
      </w:r>
      <w:r>
        <w:t xml:space="preserve"> basic account information like,</w:t>
      </w:r>
      <w:r w:rsidRPr="00EF25A4">
        <w:t xml:space="preserve"> </w:t>
      </w:r>
      <w:r>
        <w:t>identities</w:t>
      </w:r>
      <w:r w:rsidRPr="00EF25A4">
        <w:t xml:space="preserve">, their </w:t>
      </w:r>
      <w:r>
        <w:t xml:space="preserve">type and </w:t>
      </w:r>
      <w:r w:rsidRPr="00EF25A4">
        <w:t xml:space="preserve">statuses, </w:t>
      </w:r>
      <w:r>
        <w:t>and your role</w:t>
      </w:r>
      <w:r w:rsidRPr="00EF25A4">
        <w:t>.</w:t>
      </w:r>
    </w:p>
    <w:p w:rsidR="00DD6ED0" w:rsidRDefault="00DD6ED0" w:rsidP="00346EAD">
      <w:pPr>
        <w:pStyle w:val="Heading3"/>
      </w:pPr>
      <w:bookmarkStart w:id="17" w:name="_Toc465887824"/>
      <w:r>
        <w:t>Overview</w:t>
      </w:r>
      <w:bookmarkEnd w:id="17"/>
    </w:p>
    <w:p w:rsidR="009E7FF8" w:rsidRDefault="009E7FF8" w:rsidP="00A66F06">
      <w:pPr>
        <w:pStyle w:val="NormalIntended"/>
      </w:pPr>
      <w:r>
        <w:rPr>
          <w:noProof/>
          <w:lang w:val="en-US"/>
        </w:rPr>
        <w:drawing>
          <wp:anchor distT="91440" distB="91440" distL="114300" distR="114300" simplePos="0" relativeHeight="251689984" behindDoc="0" locked="0" layoutInCell="1" allowOverlap="1" wp14:anchorId="14617E72" wp14:editId="7B3C8931">
            <wp:simplePos x="0" y="0"/>
            <wp:positionH relativeFrom="column">
              <wp:posOffset>1257300</wp:posOffset>
            </wp:positionH>
            <wp:positionV relativeFrom="paragraph">
              <wp:posOffset>911225</wp:posOffset>
            </wp:positionV>
            <wp:extent cx="4112723" cy="1481328"/>
            <wp:effectExtent l="19050" t="19050" r="21590" b="2413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y Account.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112723" cy="148132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62474C" w:rsidRPr="000E43CD">
        <w:t xml:space="preserve">This is the </w:t>
      </w:r>
      <w:r w:rsidR="0062474C">
        <w:t>home</w:t>
      </w:r>
      <w:r w:rsidR="0062474C" w:rsidRPr="000E43CD">
        <w:t xml:space="preserve"> page when you log on to the Galaxkey Manager. It is the summary of your Gal</w:t>
      </w:r>
      <w:r w:rsidR="0062474C">
        <w:t>axkey account. On this page, you can view your basic account information.</w:t>
      </w:r>
    </w:p>
    <w:p w:rsidR="00DD6ED0" w:rsidRDefault="00DD6ED0" w:rsidP="00346EAD">
      <w:pPr>
        <w:pStyle w:val="Heading3"/>
      </w:pPr>
      <w:bookmarkStart w:id="18" w:name="_Toc465887825"/>
      <w:r>
        <w:t>My profile</w:t>
      </w:r>
      <w:bookmarkEnd w:id="18"/>
    </w:p>
    <w:p w:rsidR="009E7FF8" w:rsidRDefault="009E7FF8" w:rsidP="00A66F06">
      <w:pPr>
        <w:pStyle w:val="NormalIntended"/>
      </w:pPr>
      <w:r w:rsidRPr="00305294">
        <w:t>This is your detailed Galaxkey profile</w:t>
      </w:r>
      <w:r>
        <w:t xml:space="preserve"> as provided</w:t>
      </w:r>
      <w:r w:rsidRPr="00305294">
        <w:t xml:space="preserve"> while creating your Galaxkey account. </w:t>
      </w:r>
      <w:r>
        <w:t>The ‘</w:t>
      </w:r>
      <w:r>
        <w:rPr>
          <w:b/>
        </w:rPr>
        <w:t>EDIT</w:t>
      </w:r>
      <w:r>
        <w:t xml:space="preserve">’ button lets you update the </w:t>
      </w:r>
      <w:r w:rsidRPr="00305294">
        <w:t xml:space="preserve"> </w:t>
      </w:r>
    </w:p>
    <w:p w:rsidR="009E7FF8" w:rsidRPr="00B51B34" w:rsidRDefault="009E7FF8" w:rsidP="00A66F06">
      <w:pPr>
        <w:pStyle w:val="NormalIntended"/>
        <w:numPr>
          <w:ilvl w:val="0"/>
          <w:numId w:val="8"/>
        </w:numPr>
      </w:pPr>
      <w:r w:rsidRPr="00E520A1">
        <w:rPr>
          <w:b/>
        </w:rPr>
        <w:lastRenderedPageBreak/>
        <w:t>Login ID</w:t>
      </w:r>
      <w:r>
        <w:t xml:space="preserve"> – The default login id is the </w:t>
      </w:r>
      <w:r w:rsidRPr="00E520A1">
        <w:t>email id that you had first registered with Galaxkey.</w:t>
      </w:r>
      <w:r w:rsidRPr="00B51B34">
        <w:t xml:space="preserve"> </w:t>
      </w:r>
      <w:r>
        <w:t>You can edit this to any other user id. You can thus use the updated login id as well as your email id for logging on to Galaxkey.</w:t>
      </w:r>
    </w:p>
    <w:p w:rsidR="009E7FF8" w:rsidRDefault="009E7FF8" w:rsidP="00A66F06">
      <w:pPr>
        <w:pStyle w:val="NormalIntended"/>
        <w:numPr>
          <w:ilvl w:val="0"/>
          <w:numId w:val="8"/>
        </w:numPr>
      </w:pPr>
      <w:r w:rsidRPr="00686AF3">
        <w:rPr>
          <w:b/>
        </w:rPr>
        <w:t>Name</w:t>
      </w:r>
      <w:r w:rsidRPr="00E520A1">
        <w:t xml:space="preserve"> field enter your name. </w:t>
      </w:r>
    </w:p>
    <w:p w:rsidR="009E7FF8" w:rsidRDefault="009E7FF8" w:rsidP="00A66F06">
      <w:pPr>
        <w:pStyle w:val="NormalIntended"/>
        <w:numPr>
          <w:ilvl w:val="0"/>
          <w:numId w:val="8"/>
        </w:numPr>
      </w:pPr>
      <w:r w:rsidRPr="00686AF3">
        <w:rPr>
          <w:b/>
        </w:rPr>
        <w:t>Address</w:t>
      </w:r>
      <w:r>
        <w:t xml:space="preserve"> – Typically, this is your complete postal address fitting in the </w:t>
      </w:r>
      <w:r w:rsidRPr="00686AF3">
        <w:rPr>
          <w:b/>
        </w:rPr>
        <w:t>Address1</w:t>
      </w:r>
      <w:r>
        <w:t xml:space="preserve">, </w:t>
      </w:r>
      <w:r w:rsidRPr="00686AF3">
        <w:rPr>
          <w:b/>
        </w:rPr>
        <w:t>Address2</w:t>
      </w:r>
      <w:r>
        <w:t>,</w:t>
      </w:r>
      <w:r w:rsidRPr="00744D72">
        <w:t xml:space="preserve"> </w:t>
      </w:r>
      <w:r w:rsidRPr="00686AF3">
        <w:rPr>
          <w:b/>
        </w:rPr>
        <w:t>City</w:t>
      </w:r>
      <w:r w:rsidRPr="00744D72">
        <w:t xml:space="preserve">, </w:t>
      </w:r>
      <w:r w:rsidRPr="00686AF3">
        <w:rPr>
          <w:b/>
        </w:rPr>
        <w:t>State or County</w:t>
      </w:r>
      <w:r w:rsidRPr="00744D72">
        <w:t xml:space="preserve">, </w:t>
      </w:r>
      <w:r w:rsidRPr="00686AF3">
        <w:rPr>
          <w:b/>
        </w:rPr>
        <w:t>Postcode/Zip</w:t>
      </w:r>
      <w:r w:rsidRPr="00744D72">
        <w:t xml:space="preserve"> and </w:t>
      </w:r>
      <w:r w:rsidRPr="00686AF3">
        <w:rPr>
          <w:b/>
        </w:rPr>
        <w:t xml:space="preserve">Country </w:t>
      </w:r>
      <w:r w:rsidRPr="00744D72">
        <w:t>fields.</w:t>
      </w:r>
    </w:p>
    <w:p w:rsidR="009E7FF8" w:rsidRDefault="009E7FF8" w:rsidP="00A66F06">
      <w:pPr>
        <w:pStyle w:val="NormalIntended"/>
        <w:numPr>
          <w:ilvl w:val="0"/>
          <w:numId w:val="8"/>
        </w:numPr>
      </w:pPr>
      <w:r w:rsidRPr="00686AF3">
        <w:rPr>
          <w:b/>
        </w:rPr>
        <w:t>Telephone and Fax numbers</w:t>
      </w:r>
      <w:r w:rsidRPr="00744D72">
        <w:t xml:space="preserve"> in the Phone 1, Phone 2 and Fax fields.</w:t>
      </w:r>
    </w:p>
    <w:p w:rsidR="009E7FF8" w:rsidRPr="00B51B34" w:rsidRDefault="009E7FF8" w:rsidP="00A66F06">
      <w:pPr>
        <w:pStyle w:val="NormalIntended"/>
        <w:numPr>
          <w:ilvl w:val="0"/>
          <w:numId w:val="8"/>
        </w:numPr>
      </w:pPr>
      <w:r w:rsidRPr="00686AF3">
        <w:rPr>
          <w:b/>
        </w:rPr>
        <w:t>Primary Email</w:t>
      </w:r>
      <w:r w:rsidRPr="00744D72">
        <w:t xml:space="preserve"> </w:t>
      </w:r>
      <w:r>
        <w:t>–</w:t>
      </w:r>
      <w:r w:rsidRPr="00744D72">
        <w:t xml:space="preserve"> </w:t>
      </w:r>
      <w:r>
        <w:t>This,</w:t>
      </w:r>
      <w:r w:rsidRPr="00744D72">
        <w:t xml:space="preserve"> by default, </w:t>
      </w:r>
      <w:r>
        <w:t xml:space="preserve">is the </w:t>
      </w:r>
      <w:r w:rsidRPr="00744D72">
        <w:t xml:space="preserve">email identity that was registered with Galaxkey when you created your account. You can change it. You will receive all the Galaxkey alerts on this email id. </w:t>
      </w:r>
    </w:p>
    <w:p w:rsidR="009E7FF8" w:rsidRPr="00B51B34" w:rsidRDefault="009E7FF8" w:rsidP="00A66F06">
      <w:pPr>
        <w:pStyle w:val="NormalIntended"/>
        <w:numPr>
          <w:ilvl w:val="0"/>
          <w:numId w:val="8"/>
        </w:numPr>
      </w:pPr>
      <w:r w:rsidRPr="00686AF3">
        <w:rPr>
          <w:b/>
        </w:rPr>
        <w:t xml:space="preserve">Alternate Email </w:t>
      </w:r>
      <w:r>
        <w:t>- In case of corporate users, we would recommend that you set this email address with your personal email address.</w:t>
      </w:r>
    </w:p>
    <w:p w:rsidR="00DD6ED0" w:rsidRDefault="009E7FF8" w:rsidP="00A66F06">
      <w:pPr>
        <w:pStyle w:val="NormalIntended"/>
      </w:pPr>
      <w:r>
        <w:rPr>
          <w:noProof/>
          <w:lang w:val="en-US"/>
        </w:rPr>
        <w:drawing>
          <wp:anchor distT="91440" distB="91440" distL="114300" distR="114300" simplePos="0" relativeHeight="251691008" behindDoc="0" locked="0" layoutInCell="1" allowOverlap="0" wp14:anchorId="5C681C54" wp14:editId="2113A25A">
            <wp:simplePos x="0" y="0"/>
            <wp:positionH relativeFrom="column">
              <wp:posOffset>1718945</wp:posOffset>
            </wp:positionH>
            <wp:positionV relativeFrom="paragraph">
              <wp:posOffset>396240</wp:posOffset>
            </wp:positionV>
            <wp:extent cx="4114800" cy="2843784"/>
            <wp:effectExtent l="19050" t="19050" r="19050" b="1397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alaxkey - Profile.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4114800" cy="284378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Pr="00B92CA3">
        <w:t>Mandatory fields are marked in red in the Edit mode.</w:t>
      </w:r>
    </w:p>
    <w:p w:rsidR="009E7FF8" w:rsidRDefault="009E7FF8" w:rsidP="00A66F06">
      <w:pPr>
        <w:pStyle w:val="NormalIntended"/>
        <w:rPr>
          <w:lang w:eastAsia="en-GB"/>
        </w:rPr>
      </w:pPr>
    </w:p>
    <w:p w:rsidR="00A84D46" w:rsidRDefault="00A84D46" w:rsidP="00A66F06">
      <w:pPr>
        <w:pStyle w:val="NormalIntended"/>
        <w:rPr>
          <w:lang w:eastAsia="en-GB"/>
        </w:rPr>
      </w:pPr>
      <w:r>
        <w:rPr>
          <w:noProof/>
          <w:lang w:val="en-US"/>
        </w:rPr>
        <w:lastRenderedPageBreak/>
        <w:drawing>
          <wp:anchor distT="91440" distB="91440" distL="114300" distR="114300" simplePos="0" relativeHeight="251692032" behindDoc="0" locked="0" layoutInCell="1" allowOverlap="0" wp14:anchorId="09481663" wp14:editId="2D8F9694">
            <wp:simplePos x="0" y="0"/>
            <wp:positionH relativeFrom="column">
              <wp:posOffset>1718945</wp:posOffset>
            </wp:positionH>
            <wp:positionV relativeFrom="paragraph">
              <wp:posOffset>0</wp:posOffset>
            </wp:positionV>
            <wp:extent cx="4114800" cy="2889504"/>
            <wp:effectExtent l="19050" t="19050" r="19050" b="2540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dit Profile.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4114800" cy="288950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p>
    <w:p w:rsidR="00DD6ED0" w:rsidRDefault="00DD6ED0" w:rsidP="00346EAD">
      <w:pPr>
        <w:pStyle w:val="Heading3"/>
      </w:pPr>
      <w:bookmarkStart w:id="19" w:name="_Toc465887826"/>
      <w:r>
        <w:t>History</w:t>
      </w:r>
      <w:bookmarkEnd w:id="19"/>
      <w:r>
        <w:t xml:space="preserve"> </w:t>
      </w:r>
    </w:p>
    <w:p w:rsidR="00A84D46" w:rsidRDefault="00A84D46" w:rsidP="00A66F06">
      <w:pPr>
        <w:pStyle w:val="NormalIntended"/>
      </w:pPr>
      <w:r>
        <w:t>The History section is the listing of audit trail of account activity. The following activities are recorded with a timestamp in the History section:</w:t>
      </w:r>
    </w:p>
    <w:p w:rsidR="00A84D46" w:rsidRDefault="00A84D46" w:rsidP="00A66F06">
      <w:pPr>
        <w:pStyle w:val="NormalIntended"/>
        <w:numPr>
          <w:ilvl w:val="0"/>
          <w:numId w:val="9"/>
        </w:numPr>
      </w:pPr>
      <w:r>
        <w:t>Successful login</w:t>
      </w:r>
    </w:p>
    <w:p w:rsidR="00A84D46" w:rsidRDefault="00A84D46" w:rsidP="00A66F06">
      <w:pPr>
        <w:pStyle w:val="NormalIntended"/>
        <w:numPr>
          <w:ilvl w:val="0"/>
          <w:numId w:val="9"/>
        </w:numPr>
      </w:pPr>
      <w:r>
        <w:t>Identity Back-up</w:t>
      </w:r>
    </w:p>
    <w:p w:rsidR="00A84D46" w:rsidRDefault="00A84D46" w:rsidP="00A66F06">
      <w:pPr>
        <w:pStyle w:val="NormalIntended"/>
        <w:numPr>
          <w:ilvl w:val="0"/>
          <w:numId w:val="9"/>
        </w:numPr>
      </w:pPr>
      <w:r>
        <w:t>Configuration Updates</w:t>
      </w:r>
    </w:p>
    <w:p w:rsidR="00A84D46" w:rsidRDefault="00B1624D" w:rsidP="00A66F06">
      <w:pPr>
        <w:pStyle w:val="NormalIntended"/>
        <w:numPr>
          <w:ilvl w:val="0"/>
          <w:numId w:val="9"/>
        </w:numPr>
      </w:pPr>
      <w:r>
        <w:rPr>
          <w:noProof/>
          <w:lang w:val="en-US"/>
        </w:rPr>
        <w:drawing>
          <wp:anchor distT="182880" distB="182880" distL="114300" distR="114300" simplePos="0" relativeHeight="251693056" behindDoc="0" locked="0" layoutInCell="1" allowOverlap="0" wp14:anchorId="78907198" wp14:editId="5862DF82">
            <wp:simplePos x="0" y="0"/>
            <wp:positionH relativeFrom="column">
              <wp:posOffset>1719829</wp:posOffset>
            </wp:positionH>
            <wp:positionV relativeFrom="paragraph">
              <wp:posOffset>526415</wp:posOffset>
            </wp:positionV>
            <wp:extent cx="4114800" cy="1773936"/>
            <wp:effectExtent l="19050" t="19050" r="19050" b="17145"/>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History.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4114800" cy="177393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A84D46">
        <w:t>Password Change</w:t>
      </w:r>
    </w:p>
    <w:p w:rsidR="00DD6ED0" w:rsidRDefault="00DD6ED0" w:rsidP="0014677A">
      <w:pPr>
        <w:pStyle w:val="Heading2"/>
        <w:rPr>
          <w:lang w:eastAsia="en-GB"/>
        </w:rPr>
      </w:pPr>
      <w:r>
        <w:rPr>
          <w:lang w:eastAsia="en-GB"/>
        </w:rPr>
        <w:lastRenderedPageBreak/>
        <w:t xml:space="preserve"> </w:t>
      </w:r>
      <w:bookmarkStart w:id="20" w:name="_Toc465887827"/>
      <w:r>
        <w:rPr>
          <w:lang w:eastAsia="en-GB"/>
        </w:rPr>
        <w:t>Identities</w:t>
      </w:r>
      <w:bookmarkEnd w:id="20"/>
    </w:p>
    <w:p w:rsidR="00DD6ED0" w:rsidRDefault="002E30AA" w:rsidP="00A66F06">
      <w:pPr>
        <w:pStyle w:val="NormalIntended"/>
      </w:pPr>
      <w:r>
        <w:t xml:space="preserve">The list of the identities in this tab displays the email address associated with the identity, licensing and the ability to edit the identity and a link to view the invites sent out to your contacts using the Galaxkey </w:t>
      </w:r>
      <w:r w:rsidR="00E140C6">
        <w:rPr>
          <w:noProof/>
          <w:lang w:val="en-US"/>
        </w:rPr>
        <mc:AlternateContent>
          <mc:Choice Requires="wps">
            <w:drawing>
              <wp:anchor distT="0" distB="0" distL="114300" distR="114300" simplePos="0" relativeHeight="251699200" behindDoc="0" locked="0" layoutInCell="1" allowOverlap="1" wp14:anchorId="05186339" wp14:editId="13A3338A">
                <wp:simplePos x="0" y="0"/>
                <wp:positionH relativeFrom="column">
                  <wp:posOffset>1304925</wp:posOffset>
                </wp:positionH>
                <wp:positionV relativeFrom="paragraph">
                  <wp:posOffset>3712210</wp:posOffset>
                </wp:positionV>
                <wp:extent cx="4106545" cy="161925"/>
                <wp:effectExtent l="0" t="0" r="8255" b="9525"/>
                <wp:wrapTopAndBottom/>
                <wp:docPr id="31" name="Text Box 31"/>
                <wp:cNvGraphicFramePr/>
                <a:graphic xmlns:a="http://schemas.openxmlformats.org/drawingml/2006/main">
                  <a:graphicData uri="http://schemas.microsoft.com/office/word/2010/wordprocessingShape">
                    <wps:wsp>
                      <wps:cNvSpPr txBox="1"/>
                      <wps:spPr>
                        <a:xfrm>
                          <a:off x="0" y="0"/>
                          <a:ext cx="4106545" cy="161925"/>
                        </a:xfrm>
                        <a:prstGeom prst="rect">
                          <a:avLst/>
                        </a:prstGeom>
                        <a:solidFill>
                          <a:prstClr val="white"/>
                        </a:solidFill>
                        <a:ln>
                          <a:noFill/>
                        </a:ln>
                      </wps:spPr>
                      <wps:txbx>
                        <w:txbxContent>
                          <w:p w:rsidR="00D141EB" w:rsidRPr="00E140C6" w:rsidRDefault="00D141EB" w:rsidP="00E140C6">
                            <w:pPr>
                              <w:pStyle w:val="Caption"/>
                              <w:jc w:val="center"/>
                              <w:rPr>
                                <w:b/>
                                <w:sz w:val="24"/>
                              </w:rPr>
                            </w:pPr>
                            <w:r>
                              <w:rPr>
                                <w:b/>
                              </w:rPr>
                              <w:t>Personal</w:t>
                            </w:r>
                            <w:r w:rsidRPr="00E140C6">
                              <w:rPr>
                                <w:b/>
                              </w:rPr>
                              <w:t xml:space="preserve"> Identity Listing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5186339" id="_x0000_t202" coordsize="21600,21600" o:spt="202" path="m,l,21600r21600,l21600,xe">
                <v:stroke joinstyle="miter"/>
                <v:path gradientshapeok="t" o:connecttype="rect"/>
              </v:shapetype>
              <v:shape id="Text Box 31" o:spid="_x0000_s1026" type="#_x0000_t202" style="position:absolute;left:0;text-align:left;margin-left:102.75pt;margin-top:292.3pt;width:323.35pt;height:12.75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" stroked="f">
                <v:textbox inset="0,0,0,0">
                  <w:txbxContent>
                    <w:p w:rsidR="00D141EB" w:rsidRPr="00E140C6" w:rsidRDefault="00D141EB" w:rsidP="00E140C6">
                      <w:pPr>
                        <w:pStyle w:val="Caption"/>
                        <w:jc w:val="center"/>
                        <w:rPr>
                          <w:b/>
                          <w:sz w:val="24"/>
                        </w:rPr>
                      </w:pPr>
                      <w:r>
                        <w:rPr>
                          <w:b/>
                        </w:rPr>
                        <w:t>Personal</w:t>
                      </w:r>
                      <w:r w:rsidRPr="00E140C6">
                        <w:rPr>
                          <w:b/>
                        </w:rPr>
                        <w:t xml:space="preserve"> Identity Listing</w:t>
                      </w:r>
                    </w:p>
                  </w:txbxContent>
                </v:textbox>
                <w10:wrap type="topAndBottom"/>
              </v:shape>
            </w:pict>
          </mc:Fallback>
        </mc:AlternateContent>
      </w:r>
      <w:r w:rsidR="00E140C6">
        <w:rPr>
          <w:noProof/>
          <w:lang w:val="en-US"/>
        </w:rPr>
        <w:drawing>
          <wp:anchor distT="91440" distB="91440" distL="114300" distR="114300" simplePos="0" relativeHeight="251695104" behindDoc="0" locked="0" layoutInCell="1" allowOverlap="0" wp14:anchorId="76FCE097" wp14:editId="5E40E82E">
            <wp:simplePos x="0" y="0"/>
            <wp:positionH relativeFrom="column">
              <wp:posOffset>1718945</wp:posOffset>
            </wp:positionH>
            <wp:positionV relativeFrom="paragraph">
              <wp:posOffset>2239645</wp:posOffset>
            </wp:positionV>
            <wp:extent cx="4105656" cy="1426464"/>
            <wp:effectExtent l="19050" t="19050" r="9525" b="21590"/>
            <wp:wrapTopAndBottom/>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dentities_Personal.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4105656" cy="142646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E140C6">
        <w:rPr>
          <w:noProof/>
          <w:lang w:val="en-US"/>
        </w:rPr>
        <mc:AlternateContent>
          <mc:Choice Requires="wps">
            <w:drawing>
              <wp:anchor distT="0" distB="0" distL="114300" distR="114300" simplePos="0" relativeHeight="251697152" behindDoc="0" locked="0" layoutInCell="1" allowOverlap="1" wp14:anchorId="7B181921" wp14:editId="668900D2">
                <wp:simplePos x="0" y="0"/>
                <wp:positionH relativeFrom="column">
                  <wp:posOffset>1304925</wp:posOffset>
                </wp:positionH>
                <wp:positionV relativeFrom="paragraph">
                  <wp:posOffset>2028825</wp:posOffset>
                </wp:positionV>
                <wp:extent cx="4106545" cy="161925"/>
                <wp:effectExtent l="0" t="0" r="8255" b="9525"/>
                <wp:wrapTopAndBottom/>
                <wp:docPr id="28" name="Text Box 28"/>
                <wp:cNvGraphicFramePr/>
                <a:graphic xmlns:a="http://schemas.openxmlformats.org/drawingml/2006/main">
                  <a:graphicData uri="http://schemas.microsoft.com/office/word/2010/wordprocessingShape">
                    <wps:wsp>
                      <wps:cNvSpPr txBox="1"/>
                      <wps:spPr>
                        <a:xfrm>
                          <a:off x="0" y="0"/>
                          <a:ext cx="4106545" cy="161925"/>
                        </a:xfrm>
                        <a:prstGeom prst="rect">
                          <a:avLst/>
                        </a:prstGeom>
                        <a:solidFill>
                          <a:prstClr val="white"/>
                        </a:solidFill>
                        <a:ln>
                          <a:noFill/>
                        </a:ln>
                      </wps:spPr>
                      <wps:txbx>
                        <w:txbxContent>
                          <w:p w:rsidR="00D141EB" w:rsidRPr="00E140C6" w:rsidRDefault="00D141EB" w:rsidP="00E140C6">
                            <w:pPr>
                              <w:pStyle w:val="Caption"/>
                              <w:jc w:val="center"/>
                              <w:rPr>
                                <w:b/>
                                <w:sz w:val="24"/>
                              </w:rPr>
                            </w:pPr>
                            <w:r w:rsidRPr="00E140C6">
                              <w:rPr>
                                <w:b/>
                              </w:rPr>
                              <w:t>Corporate Identity Listing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181921" id="Text Box 28" o:spid="_x0000_s1027" type="#_x0000_t202" style="position:absolute;left:0;text-align:left;margin-left:102.75pt;margin-top:159.75pt;width:323.35pt;height:12.75pt;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" stroked="f">
                <v:textbox inset="0,0,0,0">
                  <w:txbxContent>
                    <w:p w:rsidR="00D141EB" w:rsidRPr="00E140C6" w:rsidRDefault="00D141EB" w:rsidP="00E140C6">
                      <w:pPr>
                        <w:pStyle w:val="Caption"/>
                        <w:jc w:val="center"/>
                        <w:rPr>
                          <w:b/>
                          <w:sz w:val="24"/>
                        </w:rPr>
                      </w:pPr>
                      <w:r w:rsidRPr="00E140C6">
                        <w:rPr>
                          <w:b/>
                        </w:rPr>
                        <w:t>Corporate Identity Listing</w:t>
                      </w:r>
                    </w:p>
                  </w:txbxContent>
                </v:textbox>
                <w10:wrap type="topAndBottom"/>
              </v:shape>
            </w:pict>
          </mc:Fallback>
        </mc:AlternateContent>
      </w:r>
      <w:r w:rsidR="00F13062">
        <w:rPr>
          <w:noProof/>
          <w:lang w:val="en-US"/>
        </w:rPr>
        <w:drawing>
          <wp:anchor distT="91440" distB="91440" distL="114300" distR="114300" simplePos="0" relativeHeight="251694080" behindDoc="0" locked="0" layoutInCell="1" allowOverlap="0" wp14:anchorId="431B110F" wp14:editId="006A44B8">
            <wp:simplePos x="0" y="0"/>
            <wp:positionH relativeFrom="column">
              <wp:posOffset>1718945</wp:posOffset>
            </wp:positionH>
            <wp:positionV relativeFrom="paragraph">
              <wp:posOffset>567690</wp:posOffset>
            </wp:positionV>
            <wp:extent cx="4105656" cy="1408176"/>
            <wp:effectExtent l="19050" t="19050" r="9525" b="20955"/>
            <wp:wrapTopAndBottom/>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dentities.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4105656" cy="140817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Manager.</w:t>
      </w:r>
    </w:p>
    <w:p w:rsidR="00E140C6" w:rsidRDefault="003E6F41" w:rsidP="00A66F06">
      <w:pPr>
        <w:pStyle w:val="NormalIntended"/>
      </w:pPr>
      <w:r>
        <w:rPr>
          <w:noProof/>
          <w:lang w:val="en-US"/>
        </w:rPr>
        <w:drawing>
          <wp:anchor distT="91440" distB="91440" distL="114300" distR="114300" simplePos="0" relativeHeight="251700224" behindDoc="0" locked="0" layoutInCell="1" allowOverlap="0" wp14:anchorId="3222FD4C" wp14:editId="035C1AB0">
            <wp:simplePos x="0" y="0"/>
            <wp:positionH relativeFrom="column">
              <wp:posOffset>1718945</wp:posOffset>
            </wp:positionH>
            <wp:positionV relativeFrom="paragraph">
              <wp:posOffset>3664585</wp:posOffset>
            </wp:positionV>
            <wp:extent cx="4114800" cy="2333521"/>
            <wp:effectExtent l="19050" t="19050" r="19050" b="10160"/>
            <wp:wrapTopAndBottom/>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dentities_Edit_Personal.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4114800" cy="2333521"/>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E140C6">
        <w:t>You can edit your identity using the ‘</w:t>
      </w:r>
      <w:r w:rsidR="00E140C6" w:rsidRPr="00E140C6">
        <w:rPr>
          <w:b/>
        </w:rPr>
        <w:t>EDIT</w:t>
      </w:r>
      <w:r w:rsidR="00E140C6">
        <w:t>’ button.</w:t>
      </w:r>
    </w:p>
    <w:p w:rsidR="003E6F41" w:rsidRDefault="003E6F41" w:rsidP="00A66F06">
      <w:pPr>
        <w:pStyle w:val="NormalIntended"/>
      </w:pPr>
      <w:r>
        <w:t>The identity edit mode is active only for personal identities.</w:t>
      </w:r>
    </w:p>
    <w:p w:rsidR="003E6F41" w:rsidRDefault="003E6F41" w:rsidP="00A66F06">
      <w:pPr>
        <w:pStyle w:val="NormalIntended"/>
      </w:pPr>
      <w:r>
        <w:t xml:space="preserve">This section lets you change the </w:t>
      </w:r>
      <w:r>
        <w:rPr>
          <w:b/>
        </w:rPr>
        <w:t>Status</w:t>
      </w:r>
      <w:r>
        <w:t xml:space="preserve"> and </w:t>
      </w:r>
      <w:r>
        <w:rPr>
          <w:b/>
        </w:rPr>
        <w:t xml:space="preserve">Mode </w:t>
      </w:r>
      <w:r>
        <w:t xml:space="preserve">of your identity. You can add </w:t>
      </w:r>
      <w:r>
        <w:rPr>
          <w:b/>
        </w:rPr>
        <w:t>notes</w:t>
      </w:r>
      <w:r>
        <w:t xml:space="preserve"> for your reference.</w:t>
      </w:r>
    </w:p>
    <w:p w:rsidR="00E140C6" w:rsidRPr="003E6F41" w:rsidRDefault="003E6F41" w:rsidP="00A66F06">
      <w:pPr>
        <w:pStyle w:val="NormalIntended"/>
      </w:pPr>
      <w:r>
        <w:lastRenderedPageBreak/>
        <w:t xml:space="preserve">You can also revoke your identity. </w:t>
      </w:r>
    </w:p>
    <w:p w:rsidR="00E140C6" w:rsidRDefault="003E6F41" w:rsidP="00A66F06">
      <w:pPr>
        <w:pStyle w:val="Quote"/>
      </w:pPr>
      <w:r>
        <w:t>Note: The details of your corporate identity are managed by the Corporate Administrator and hence cannot be edited.</w:t>
      </w:r>
    </w:p>
    <w:p w:rsidR="00F13062" w:rsidRDefault="00F13062" w:rsidP="00A66F06">
      <w:pPr>
        <w:pStyle w:val="NormalIntended"/>
        <w:rPr>
          <w:lang w:eastAsia="en-GB"/>
        </w:rPr>
      </w:pPr>
    </w:p>
    <w:p w:rsidR="00DD6ED0" w:rsidRDefault="00DD6ED0" w:rsidP="00346EAD">
      <w:pPr>
        <w:pStyle w:val="Heading3"/>
      </w:pPr>
      <w:bookmarkStart w:id="21" w:name="_Toc465887828"/>
      <w:r>
        <w:t>Revoking Identity</w:t>
      </w:r>
      <w:bookmarkEnd w:id="21"/>
    </w:p>
    <w:p w:rsidR="005A7351" w:rsidRDefault="005A7351" w:rsidP="00A66F06">
      <w:pPr>
        <w:pStyle w:val="NormalIntended"/>
      </w:pPr>
      <w:r>
        <w:t xml:space="preserve">Revocation functionality is necessary and crucial to identity-based cryptosystems. </w:t>
      </w:r>
    </w:p>
    <w:p w:rsidR="005A7351" w:rsidRDefault="002319E4" w:rsidP="00A66F06">
      <w:pPr>
        <w:pStyle w:val="NormalIntended"/>
      </w:pPr>
      <w:r>
        <w:rPr>
          <w:noProof/>
          <w:lang w:val="en-US"/>
        </w:rPr>
        <w:drawing>
          <wp:anchor distT="91440" distB="91440" distL="114300" distR="114300" simplePos="0" relativeHeight="251701248" behindDoc="0" locked="0" layoutInCell="1" allowOverlap="0" wp14:anchorId="7F788FC0" wp14:editId="4F2FB355">
            <wp:simplePos x="0" y="0"/>
            <wp:positionH relativeFrom="column">
              <wp:posOffset>1718945</wp:posOffset>
            </wp:positionH>
            <wp:positionV relativeFrom="paragraph">
              <wp:posOffset>669290</wp:posOffset>
            </wp:positionV>
            <wp:extent cx="4123944" cy="2414016"/>
            <wp:effectExtent l="19050" t="19050" r="10160" b="24765"/>
            <wp:wrapTopAndBottom/>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Revoke Identity.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4123944" cy="241401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5A7351">
        <w:t>Galaxkey has a manual key revocation approach.</w:t>
      </w:r>
    </w:p>
    <w:p w:rsidR="00DD6ED0" w:rsidRDefault="005A7351" w:rsidP="00A66F06">
      <w:pPr>
        <w:pStyle w:val="NormalIntended"/>
      </w:pPr>
      <w:r>
        <w:t>The edit mode of the identity listing provides an interface for this</w:t>
      </w:r>
      <w:r w:rsidR="0080577F">
        <w:t>.</w:t>
      </w:r>
    </w:p>
    <w:p w:rsidR="002319E4" w:rsidRDefault="002319E4" w:rsidP="00A66F06">
      <w:pPr>
        <w:pStyle w:val="NormalIntended"/>
        <w:rPr>
          <w:lang w:eastAsia="en-GB"/>
        </w:rPr>
      </w:pPr>
      <w:r>
        <w:t>After the identity is revoked successfully, a list of revoked identities will be displayed along with its validity duration.</w:t>
      </w:r>
    </w:p>
    <w:p w:rsidR="00DD6ED0" w:rsidRDefault="00DD6ED0" w:rsidP="00346EAD">
      <w:pPr>
        <w:pStyle w:val="Heading3"/>
      </w:pPr>
      <w:bookmarkStart w:id="22" w:name="_Toc465887829"/>
      <w:r>
        <w:t>Galaxkey Invites</w:t>
      </w:r>
      <w:bookmarkEnd w:id="22"/>
    </w:p>
    <w:p w:rsidR="00DD6ED0" w:rsidRDefault="0002721D" w:rsidP="00A66F06">
      <w:pPr>
        <w:pStyle w:val="NormalIntended"/>
      </w:pPr>
      <w:r w:rsidRPr="0002721D">
        <w:t>The Galaxkey invite is a formal request, in the form of an e-mail, sent to a recipient who is yet to register with Galaxkey. These invites c</w:t>
      </w:r>
      <w:r>
        <w:t>an be sent from the Galaxkey</w:t>
      </w:r>
      <w:r w:rsidR="00A648FF">
        <w:t xml:space="preserve"> Manager &gt; Identities module.</w:t>
      </w:r>
    </w:p>
    <w:p w:rsidR="00A648FF" w:rsidRDefault="00A648FF" w:rsidP="00A66F06">
      <w:pPr>
        <w:pStyle w:val="NormalIntended"/>
      </w:pPr>
      <w:r>
        <w:t>Enter the email id that you wis</w:t>
      </w:r>
      <w:r w:rsidR="00605353">
        <w:t xml:space="preserve">h to invite in </w:t>
      </w:r>
      <w:r>
        <w:t>‘</w:t>
      </w:r>
      <w:r>
        <w:rPr>
          <w:b/>
        </w:rPr>
        <w:t>Invite email</w:t>
      </w:r>
      <w:r>
        <w:t>’</w:t>
      </w:r>
      <w:r w:rsidR="00605353">
        <w:t xml:space="preserve"> and click the ‘</w:t>
      </w:r>
      <w:r w:rsidR="00605353">
        <w:rPr>
          <w:b/>
        </w:rPr>
        <w:t>SEND INVITE</w:t>
      </w:r>
      <w:r w:rsidR="00605353">
        <w:t>’ button.</w:t>
      </w:r>
    </w:p>
    <w:p w:rsidR="00605353" w:rsidRDefault="00605353" w:rsidP="00A66F06">
      <w:pPr>
        <w:pStyle w:val="NormalIntended"/>
      </w:pPr>
      <w:r>
        <w:lastRenderedPageBreak/>
        <w:t>An invitation email will be sent to the entered email id, which contains the link to register with Galaxkey. The registration process is same as mentioned previously.</w:t>
      </w:r>
    </w:p>
    <w:p w:rsidR="00926686" w:rsidRDefault="00A648FF" w:rsidP="00A66F06">
      <w:pPr>
        <w:pStyle w:val="NormalIntended"/>
      </w:pPr>
      <w:r>
        <w:rPr>
          <w:noProof/>
          <w:lang w:val="en-US"/>
        </w:rPr>
        <w:drawing>
          <wp:anchor distT="91440" distB="91440" distL="114300" distR="114300" simplePos="0" relativeHeight="251702272" behindDoc="0" locked="0" layoutInCell="1" allowOverlap="0" wp14:anchorId="73FFA402" wp14:editId="3143E2A7">
            <wp:simplePos x="0" y="0"/>
            <wp:positionH relativeFrom="column">
              <wp:posOffset>1718945</wp:posOffset>
            </wp:positionH>
            <wp:positionV relativeFrom="paragraph">
              <wp:posOffset>600075</wp:posOffset>
            </wp:positionV>
            <wp:extent cx="4123944" cy="1847088"/>
            <wp:effectExtent l="19050" t="19050" r="10160" b="20320"/>
            <wp:wrapTopAndBottom/>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Send new invite.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4123944" cy="184708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You can send a maximum of twenty-five invites if you have registered your personal identity.</w:t>
      </w:r>
    </w:p>
    <w:p w:rsidR="00DD6ED0" w:rsidRDefault="00DD6ED0" w:rsidP="00346EAD">
      <w:pPr>
        <w:pStyle w:val="Heading3"/>
      </w:pPr>
      <w:bookmarkStart w:id="23" w:name="_Toc465887830"/>
      <w:r>
        <w:t>Identity Back-up and Maintenance</w:t>
      </w:r>
      <w:bookmarkEnd w:id="23"/>
    </w:p>
    <w:p w:rsidR="001E252B" w:rsidRDefault="001E252B" w:rsidP="00A66F06">
      <w:pPr>
        <w:pStyle w:val="NormalIntended"/>
      </w:pPr>
      <w:r>
        <w:t>The maintenance tab is very crucial for identities management. Using this tab, you can create a backup of all your identities.</w:t>
      </w:r>
    </w:p>
    <w:p w:rsidR="001E252B" w:rsidRDefault="001E252B" w:rsidP="00A66F06">
      <w:pPr>
        <w:pStyle w:val="Quote"/>
      </w:pPr>
      <w:r>
        <w:t>Galaxkey does not store any passwords.</w:t>
      </w:r>
    </w:p>
    <w:p w:rsidR="001E252B" w:rsidRDefault="001E252B" w:rsidP="00A66F06">
      <w:pPr>
        <w:pStyle w:val="Quote"/>
      </w:pPr>
      <w:r>
        <w:t>In case, you forget your password you will need the identities backup to regenerate your new password.  So it is imperative to perform regular backups.</w:t>
      </w:r>
    </w:p>
    <w:p w:rsidR="00DD6ED0" w:rsidRDefault="001E252B" w:rsidP="00A66F06">
      <w:pPr>
        <w:pStyle w:val="NormalIntended"/>
        <w:rPr>
          <w:lang w:eastAsia="en-GB"/>
        </w:rPr>
      </w:pPr>
      <w:r>
        <w:t>To perform backup of the identities, you have to enter your existing Galaxkey Password and a password to secure the backup files.  Once this information is entered, the portal provides a button to download the secured backup file which ends with the extension ‘</w:t>
      </w:r>
      <w:r>
        <w:rPr>
          <w:b/>
        </w:rPr>
        <w:t>.GXB’</w:t>
      </w:r>
      <w:r>
        <w:t>. Please store this backup file securely.</w:t>
      </w:r>
    </w:p>
    <w:p w:rsidR="00DD6ED0" w:rsidRDefault="00DD6ED0" w:rsidP="0014677A">
      <w:pPr>
        <w:pStyle w:val="Heading2"/>
        <w:rPr>
          <w:lang w:eastAsia="en-GB"/>
        </w:rPr>
      </w:pPr>
      <w:r>
        <w:rPr>
          <w:lang w:eastAsia="en-GB"/>
        </w:rPr>
        <w:t xml:space="preserve"> </w:t>
      </w:r>
      <w:bookmarkStart w:id="24" w:name="_Toc465887831"/>
      <w:r>
        <w:rPr>
          <w:lang w:eastAsia="en-GB"/>
        </w:rPr>
        <w:t>Galaxkey Configuration</w:t>
      </w:r>
      <w:bookmarkEnd w:id="24"/>
    </w:p>
    <w:p w:rsidR="001E252B" w:rsidRDefault="001E252B" w:rsidP="00A66F06">
      <w:pPr>
        <w:pStyle w:val="NormalIntended"/>
      </w:pPr>
      <w:r>
        <w:t xml:space="preserve">The </w:t>
      </w:r>
      <w:r>
        <w:rPr>
          <w:b/>
        </w:rPr>
        <w:t>Configuration</w:t>
      </w:r>
      <w:r>
        <w:t xml:space="preserve"> module aids you in setting up Galaxkey to suit to your security requirements. </w:t>
      </w:r>
    </w:p>
    <w:p w:rsidR="001E252B" w:rsidRDefault="001E252B" w:rsidP="00A66F06">
      <w:pPr>
        <w:pStyle w:val="NormalIntended"/>
      </w:pPr>
      <w:r>
        <w:t>Individual Users can manage this module directly, but for corporate users, the Corporate Administrator has to enable the ‘</w:t>
      </w:r>
      <w:r>
        <w:rPr>
          <w:b/>
          <w:bCs/>
        </w:rPr>
        <w:t>Allow personal configuration</w:t>
      </w:r>
      <w:r>
        <w:rPr>
          <w:bCs/>
        </w:rPr>
        <w:t>’</w:t>
      </w:r>
      <w:r>
        <w:t xml:space="preserve"> option for the user's identity. If you are </w:t>
      </w:r>
      <w:r w:rsidR="00AF2488">
        <w:t>un</w:t>
      </w:r>
      <w:r>
        <w:t>able to modif</w:t>
      </w:r>
      <w:r w:rsidR="00AF2488">
        <w:t>y</w:t>
      </w:r>
      <w:r>
        <w:t xml:space="preserve"> your configuration and you would like to configure, then contact your corporate administrator.</w:t>
      </w:r>
    </w:p>
    <w:p w:rsidR="001E252B" w:rsidRDefault="001E252B" w:rsidP="00A66F06">
      <w:pPr>
        <w:pStyle w:val="NormalIntended"/>
      </w:pPr>
      <w:r>
        <w:lastRenderedPageBreak/>
        <w:t>For corporate user accounts, the Galaxkey corporate administrator manages the Galaxkey configuration and is applicable to the corporate as a whole.</w:t>
      </w:r>
    </w:p>
    <w:p w:rsidR="00DD6ED0" w:rsidRDefault="001E252B" w:rsidP="00A66F06">
      <w:pPr>
        <w:pStyle w:val="NormalIntended"/>
        <w:rPr>
          <w:lang w:eastAsia="en-GB"/>
        </w:rPr>
      </w:pPr>
      <w:r>
        <w:t>You can set up the following configuration options:</w:t>
      </w:r>
    </w:p>
    <w:p w:rsidR="00DD6ED0" w:rsidRDefault="00DD6ED0" w:rsidP="00346EAD">
      <w:pPr>
        <w:pStyle w:val="Heading3"/>
      </w:pPr>
      <w:bookmarkStart w:id="25" w:name="_Toc465887832"/>
      <w:r>
        <w:t>Microsoft Windows &amp; Outlook Add-in Configuration</w:t>
      </w:r>
      <w:bookmarkEnd w:id="25"/>
    </w:p>
    <w:p w:rsidR="00DD6ED0" w:rsidRDefault="005156DB" w:rsidP="00A66F06">
      <w:pPr>
        <w:pStyle w:val="NormalIntended"/>
      </w:pPr>
      <w:r>
        <w:rPr>
          <w:noProof/>
          <w:lang w:val="en-US"/>
        </w:rPr>
        <w:drawing>
          <wp:anchor distT="91440" distB="91440" distL="114300" distR="114300" simplePos="0" relativeHeight="251703296" behindDoc="0" locked="0" layoutInCell="1" allowOverlap="0" wp14:anchorId="145AF950" wp14:editId="011B20F9">
            <wp:simplePos x="0" y="0"/>
            <wp:positionH relativeFrom="column">
              <wp:posOffset>1718945</wp:posOffset>
            </wp:positionH>
            <wp:positionV relativeFrom="paragraph">
              <wp:posOffset>358140</wp:posOffset>
            </wp:positionV>
            <wp:extent cx="4114800" cy="3419856"/>
            <wp:effectExtent l="19050" t="19050" r="19050" b="28575"/>
            <wp:wrapTopAndBottom/>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ersonal_Id_Config.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4114800" cy="341985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B91728">
        <w:t>The following are the options available;</w:t>
      </w:r>
    </w:p>
    <w:p w:rsidR="00EC11C6" w:rsidRPr="00DD48AF" w:rsidRDefault="00EC11C6" w:rsidP="00A66F06">
      <w:pPr>
        <w:pStyle w:val="NormalIntended"/>
        <w:numPr>
          <w:ilvl w:val="0"/>
          <w:numId w:val="10"/>
        </w:numPr>
      </w:pPr>
      <w:r w:rsidRPr="00DD48AF">
        <w:t>Enable auto-update on Windows</w:t>
      </w:r>
    </w:p>
    <w:p w:rsidR="00EC11C6" w:rsidRDefault="00EC11C6" w:rsidP="00A66F06">
      <w:pPr>
        <w:pStyle w:val="NormalIntended"/>
      </w:pPr>
      <w:r>
        <w:t xml:space="preserve">When this option is enabled, the Galaxkey clients installed on your machines will automatically update whenever Galaxkey releases a new version. </w:t>
      </w:r>
    </w:p>
    <w:p w:rsidR="00EC11C6" w:rsidRPr="00DD48AF" w:rsidRDefault="00EC11C6" w:rsidP="00A66F06">
      <w:pPr>
        <w:pStyle w:val="NormalIntended"/>
        <w:numPr>
          <w:ilvl w:val="0"/>
          <w:numId w:val="10"/>
        </w:numPr>
      </w:pPr>
      <w:r w:rsidRPr="00DD48AF">
        <w:t>Force encryption to outgoing emails in Outlook</w:t>
      </w:r>
    </w:p>
    <w:p w:rsidR="00EC11C6" w:rsidRDefault="00EC11C6" w:rsidP="00A66F06">
      <w:pPr>
        <w:pStyle w:val="NormalIntended"/>
      </w:pPr>
      <w:r>
        <w:t>This option is enabled to force you to encrypt all the emails when they are sent.  This option is useful to set the security policy for accounts that must send encrypted emails.</w:t>
      </w:r>
    </w:p>
    <w:p w:rsidR="00DD48AF" w:rsidRPr="00DD48AF" w:rsidRDefault="00DD48AF" w:rsidP="00A66F06">
      <w:pPr>
        <w:pStyle w:val="NormalIntended"/>
        <w:numPr>
          <w:ilvl w:val="0"/>
          <w:numId w:val="10"/>
        </w:numPr>
      </w:pPr>
      <w:r w:rsidRPr="00DD48AF">
        <w:t>Enable Domain Check for Encryption</w:t>
      </w:r>
    </w:p>
    <w:p w:rsidR="00DD48AF" w:rsidRDefault="00DD48AF" w:rsidP="00A66F06">
      <w:pPr>
        <w:pStyle w:val="NormalIntended"/>
      </w:pPr>
      <w:r>
        <w:t>Galaxkey has the capability to ‘force’ encryption even when the Outlook ‘Send’ button is used to send mails.</w:t>
      </w:r>
    </w:p>
    <w:p w:rsidR="00DD48AF" w:rsidRDefault="00DD48AF" w:rsidP="00A66F06">
      <w:pPr>
        <w:pStyle w:val="NormalIntended"/>
      </w:pPr>
      <w:r>
        <w:lastRenderedPageBreak/>
        <w:t xml:space="preserve">When this option is enabled, and you use the Outlook ‘Send’ button, Galaxkey checks if the recipient is from the same domain as that of the sender. If </w:t>
      </w:r>
      <w:r>
        <w:rPr>
          <w:b/>
        </w:rPr>
        <w:t>not</w:t>
      </w:r>
      <w:r>
        <w:t>, Galaxkey prompts you to send a secured mail.</w:t>
      </w:r>
    </w:p>
    <w:p w:rsidR="00EC11C6" w:rsidRPr="00DD48AF" w:rsidRDefault="00EC11C6" w:rsidP="00A66F06">
      <w:pPr>
        <w:pStyle w:val="NormalIntended"/>
        <w:numPr>
          <w:ilvl w:val="0"/>
          <w:numId w:val="10"/>
        </w:numPr>
      </w:pPr>
      <w:r w:rsidRPr="00DD48AF">
        <w:t xml:space="preserve">Confirm before sending secured emails </w:t>
      </w:r>
    </w:p>
    <w:p w:rsidR="00EC11C6" w:rsidRDefault="00EC11C6" w:rsidP="00A66F06">
      <w:pPr>
        <w:pStyle w:val="NormalIntended"/>
      </w:pPr>
      <w:r>
        <w:t>This option is enabled by default.  If this option is disabled, you will not be prompted with a confirmation dialog when sending emails.</w:t>
      </w:r>
    </w:p>
    <w:p w:rsidR="00DB7000" w:rsidRPr="00DD48AF" w:rsidRDefault="00DB7000" w:rsidP="00A66F06">
      <w:pPr>
        <w:pStyle w:val="NormalIntended"/>
        <w:numPr>
          <w:ilvl w:val="1"/>
          <w:numId w:val="11"/>
        </w:numPr>
      </w:pPr>
      <w:r w:rsidRPr="00DD48AF">
        <w:t>Authenticate user when sending email</w:t>
      </w:r>
    </w:p>
    <w:p w:rsidR="00DB7000" w:rsidRDefault="00DB7000" w:rsidP="00A66F06">
      <w:pPr>
        <w:pStyle w:val="NormalIntended"/>
      </w:pPr>
      <w:r>
        <w:t xml:space="preserve">When this option is enabled, Galaxkey will prompt you to authenticate every time you send a secured e-mail. </w:t>
      </w:r>
    </w:p>
    <w:p w:rsidR="00EC11C6" w:rsidRDefault="00DB7000" w:rsidP="00A66F06">
      <w:pPr>
        <w:pStyle w:val="NormalIntended"/>
      </w:pPr>
      <w:r>
        <w:t>This attribute is useful in business environment where the company wants to ensure that the user sending encrypted emails is ge</w:t>
      </w:r>
      <w:r w:rsidR="00DD48AF">
        <w:t>nuine.</w:t>
      </w:r>
    </w:p>
    <w:p w:rsidR="00EC11C6" w:rsidRPr="00DD48AF" w:rsidRDefault="00EC11C6" w:rsidP="00A66F06">
      <w:pPr>
        <w:pStyle w:val="NormalIntended"/>
        <w:numPr>
          <w:ilvl w:val="1"/>
          <w:numId w:val="11"/>
        </w:numPr>
      </w:pPr>
      <w:r w:rsidRPr="00DD48AF">
        <w:t>Provide option for Geo-fencing</w:t>
      </w:r>
    </w:p>
    <w:p w:rsidR="00EC11C6" w:rsidRDefault="00EC11C6" w:rsidP="00A66F06">
      <w:pPr>
        <w:pStyle w:val="NormalIntended"/>
      </w:pPr>
      <w:r>
        <w:t>Galaxkey has a provision to restrict the GXK attachments within the Organisational premises. When this option is selected, a link to the encrypted email is sent to the recipient. The user can then access the secured mails over the web.</w:t>
      </w:r>
    </w:p>
    <w:p w:rsidR="00B91728" w:rsidRPr="00DD6ED0" w:rsidRDefault="00EC11C6" w:rsidP="00A66F06">
      <w:pPr>
        <w:pStyle w:val="Quote"/>
        <w:rPr>
          <w:lang w:eastAsia="en-GB"/>
        </w:rPr>
      </w:pPr>
      <w:r>
        <w:t>This option is applicable for corporate users ONLY when Galaxkey is installed in-house.</w:t>
      </w:r>
    </w:p>
    <w:p w:rsidR="00DD6ED0" w:rsidRDefault="00DD6ED0" w:rsidP="00346EAD">
      <w:pPr>
        <w:pStyle w:val="Heading3"/>
      </w:pPr>
      <w:bookmarkStart w:id="26" w:name="_Toc465887833"/>
      <w:r>
        <w:t>Galaxkey Clients Policy</w:t>
      </w:r>
      <w:bookmarkEnd w:id="26"/>
    </w:p>
    <w:p w:rsidR="00F20681" w:rsidRDefault="00F20681" w:rsidP="00A66F06">
      <w:pPr>
        <w:pStyle w:val="NormalIntended"/>
      </w:pPr>
      <w:r>
        <w:t>The configurations in this section are applicable to all the Galaxkey clients, viz., the Galaxkey Add-in for Micro</w:t>
      </w:r>
      <w:r w:rsidR="0047375C">
        <w:t>soft Outlook, Galaxkey for iOS</w:t>
      </w:r>
      <w:r>
        <w:t>, Galaxkey Web Access and Galaxkey for Mac OS.</w:t>
      </w:r>
    </w:p>
    <w:p w:rsidR="00CD578A" w:rsidRDefault="00F20681" w:rsidP="00A66F06">
      <w:pPr>
        <w:pStyle w:val="NormalIntended"/>
        <w:numPr>
          <w:ilvl w:val="0"/>
          <w:numId w:val="12"/>
        </w:numPr>
      </w:pPr>
      <w:r>
        <w:rPr>
          <w:b/>
        </w:rPr>
        <w:t>Password Timeout:</w:t>
      </w:r>
      <w:r>
        <w:t xml:space="preserve"> The Password Timeout defines the time the password is stored in memory before the user has to re-authenticate to use the functionality in the clients.</w:t>
      </w:r>
    </w:p>
    <w:p w:rsidR="005E406C" w:rsidRDefault="00CD578A" w:rsidP="00A66F06">
      <w:pPr>
        <w:pStyle w:val="NormalIntended"/>
        <w:numPr>
          <w:ilvl w:val="0"/>
          <w:numId w:val="12"/>
        </w:numPr>
      </w:pPr>
      <w:r w:rsidRPr="00F61933">
        <w:rPr>
          <w:b/>
        </w:rPr>
        <w:t>Enable Digital Signature</w:t>
      </w:r>
      <w:r>
        <w:t xml:space="preserve">:  You can insert Galaxkey digital signature in your secured emails. </w:t>
      </w:r>
      <w:r w:rsidR="005E406C">
        <w:t xml:space="preserve">This is configurable for a Corporate. When this setting is enabled, a ‘Digital Sign’ </w:t>
      </w:r>
      <w:r w:rsidR="00F61933">
        <w:t xml:space="preserve">option is </w:t>
      </w:r>
      <w:r w:rsidR="00F61933">
        <w:lastRenderedPageBreak/>
        <w:t xml:space="preserve">available while sending a mail and ‘Verify’ option is available on the received mail. </w:t>
      </w:r>
    </w:p>
    <w:p w:rsidR="00F61933" w:rsidRPr="00CD578A" w:rsidRDefault="00F61933" w:rsidP="00A66F06">
      <w:pPr>
        <w:pStyle w:val="Quote"/>
      </w:pPr>
      <w:r>
        <w:t>The ‘</w:t>
      </w:r>
      <w:r>
        <w:rPr>
          <w:b/>
        </w:rPr>
        <w:t>Enable Digital Signature</w:t>
      </w:r>
      <w:r>
        <w:t>’ option is available only to corporate users for whom the ‘</w:t>
      </w:r>
      <w:r>
        <w:rPr>
          <w:b/>
        </w:rPr>
        <w:t>Allow Personal Settings</w:t>
      </w:r>
      <w:r>
        <w:t>’ is selected.</w:t>
      </w:r>
    </w:p>
    <w:p w:rsidR="00DD6ED0" w:rsidRDefault="00DD6ED0" w:rsidP="00346EAD">
      <w:pPr>
        <w:pStyle w:val="Heading3"/>
      </w:pPr>
      <w:bookmarkStart w:id="27" w:name="_Toc465887834"/>
      <w:r>
        <w:t>Galaxkey Secure Share</w:t>
      </w:r>
      <w:bookmarkEnd w:id="27"/>
    </w:p>
    <w:p w:rsidR="00F61933" w:rsidRDefault="00F61933" w:rsidP="00A66F06">
      <w:pPr>
        <w:pStyle w:val="NormalIntended"/>
      </w:pPr>
      <w:r>
        <w:t>The configurations in this section are applicable to the Galaxkey Secure Share.</w:t>
      </w:r>
    </w:p>
    <w:p w:rsidR="00F61933" w:rsidRDefault="00F61933" w:rsidP="00A66F06">
      <w:pPr>
        <w:pStyle w:val="NormalIntended"/>
        <w:numPr>
          <w:ilvl w:val="0"/>
          <w:numId w:val="13"/>
        </w:numPr>
      </w:pPr>
      <w:r>
        <w:t>Enable Galaxkey Secure Share File Synchronisation:</w:t>
      </w:r>
    </w:p>
    <w:p w:rsidR="00F61933" w:rsidRDefault="00F61933" w:rsidP="00A66F06">
      <w:pPr>
        <w:pStyle w:val="NormalIntended"/>
      </w:pPr>
      <w:r>
        <w:t xml:space="preserve">This option is selected by default. If this option is </w:t>
      </w:r>
      <w:r>
        <w:rPr>
          <w:b/>
        </w:rPr>
        <w:t>disabled</w:t>
      </w:r>
      <w:r>
        <w:t>, you will not be allowed to use Galaxkey Cloud Synchronisation for storing and sharing files securely.</w:t>
      </w:r>
    </w:p>
    <w:p w:rsidR="00F61933" w:rsidRDefault="00F61933" w:rsidP="00A66F06">
      <w:pPr>
        <w:pStyle w:val="NormalIntended"/>
        <w:numPr>
          <w:ilvl w:val="0"/>
          <w:numId w:val="13"/>
        </w:numPr>
      </w:pPr>
      <w:r>
        <w:t>Store sent email to GSS folder:</w:t>
      </w:r>
    </w:p>
    <w:p w:rsidR="00F61933" w:rsidRDefault="00F61933" w:rsidP="00A66F06">
      <w:pPr>
        <w:pStyle w:val="NormalIntended"/>
      </w:pPr>
      <w:r>
        <w:t>This option is used to enable the option where a copy of the sent email is stored in the users’ GSS folder.  This feature is used when you send emails to a new user.  The encrypted copy of the email is stored in your GSS folder and when the recipient opens the email via Galaxkey Web Access, they are able to access the emails.  The retention policies are used to define duration for which the mails are stored in your GSS folder.</w:t>
      </w:r>
    </w:p>
    <w:p w:rsidR="00F61933" w:rsidRDefault="00F61933" w:rsidP="00A66F06">
      <w:pPr>
        <w:pStyle w:val="NormalIntended"/>
        <w:rPr>
          <w:b/>
        </w:rPr>
      </w:pPr>
      <w:r>
        <w:t>If you make any changes in the policies, the policies will take effect only after at least once the clients are restarted.</w:t>
      </w:r>
    </w:p>
    <w:p w:rsidR="00DD6ED0" w:rsidRDefault="00F61933" w:rsidP="00A66F06">
      <w:pPr>
        <w:pStyle w:val="NormalIntended"/>
        <w:rPr>
          <w:lang w:eastAsia="en-GB"/>
        </w:rPr>
      </w:pPr>
      <w:r>
        <w:t>Configurations will not be applicable to the revoked identities.</w:t>
      </w:r>
    </w:p>
    <w:p w:rsidR="00DD6ED0" w:rsidRDefault="00DD6ED0" w:rsidP="0014677A">
      <w:pPr>
        <w:pStyle w:val="Heading2"/>
        <w:rPr>
          <w:lang w:eastAsia="en-GB"/>
        </w:rPr>
      </w:pPr>
      <w:r>
        <w:rPr>
          <w:lang w:eastAsia="en-GB"/>
        </w:rPr>
        <w:t xml:space="preserve"> </w:t>
      </w:r>
      <w:bookmarkStart w:id="28" w:name="_Toc465887835"/>
      <w:r>
        <w:rPr>
          <w:lang w:eastAsia="en-GB"/>
        </w:rPr>
        <w:t>Other Features</w:t>
      </w:r>
      <w:bookmarkEnd w:id="28"/>
    </w:p>
    <w:p w:rsidR="00B64157" w:rsidRDefault="00B64157" w:rsidP="00A66F06">
      <w:pPr>
        <w:pStyle w:val="NormalIntended"/>
      </w:pPr>
      <w:r>
        <w:t>Galaxkey, being a Cloud-based platform, additionally provides web access to the notifications and the documents stored in the cloud.</w:t>
      </w:r>
    </w:p>
    <w:p w:rsidR="00DD6ED0" w:rsidRDefault="00DD6ED0" w:rsidP="00A66F06">
      <w:pPr>
        <w:pStyle w:val="NormalIntended"/>
        <w:rPr>
          <w:lang w:eastAsia="en-GB"/>
        </w:rPr>
      </w:pPr>
      <w:r>
        <w:rPr>
          <w:lang w:eastAsia="en-GB"/>
        </w:rPr>
        <w:t xml:space="preserve">This is </w:t>
      </w:r>
      <w:r w:rsidR="00B64157">
        <w:t>facilitated by the following two modules:</w:t>
      </w:r>
    </w:p>
    <w:p w:rsidR="00DD6ED0" w:rsidRDefault="00DD6ED0" w:rsidP="00A66F06">
      <w:pPr>
        <w:pStyle w:val="NormalIntended"/>
        <w:numPr>
          <w:ilvl w:val="0"/>
          <w:numId w:val="14"/>
        </w:numPr>
      </w:pPr>
      <w:r w:rsidRPr="006B58D7">
        <w:t>Notifications</w:t>
      </w:r>
    </w:p>
    <w:p w:rsidR="00B64157" w:rsidRDefault="00B64157" w:rsidP="00A66F06">
      <w:pPr>
        <w:pStyle w:val="NormalIntended"/>
        <w:numPr>
          <w:ilvl w:val="0"/>
          <w:numId w:val="14"/>
        </w:numPr>
      </w:pPr>
      <w:r>
        <w:t>GSS</w:t>
      </w:r>
    </w:p>
    <w:p w:rsidR="00DD6ED0" w:rsidRDefault="00B64157" w:rsidP="00A66F06">
      <w:pPr>
        <w:pStyle w:val="NormalIntended"/>
        <w:numPr>
          <w:ilvl w:val="0"/>
          <w:numId w:val="14"/>
        </w:numPr>
      </w:pPr>
      <w:r w:rsidRPr="00B64157">
        <w:t>Geo</w:t>
      </w:r>
      <w:r>
        <w:t>-</w:t>
      </w:r>
      <w:r w:rsidRPr="00B64157">
        <w:t>Fence Emails</w:t>
      </w:r>
    </w:p>
    <w:p w:rsidR="00DD6ED0" w:rsidRDefault="00DD6ED0" w:rsidP="00346EAD">
      <w:pPr>
        <w:pStyle w:val="Heading3"/>
      </w:pPr>
      <w:bookmarkStart w:id="29" w:name="_Toc465887836"/>
      <w:r>
        <w:lastRenderedPageBreak/>
        <w:t>Notifications</w:t>
      </w:r>
      <w:bookmarkEnd w:id="29"/>
    </w:p>
    <w:p w:rsidR="00B64157" w:rsidRDefault="00B64157" w:rsidP="00A66F06">
      <w:pPr>
        <w:pStyle w:val="NormalIntended"/>
      </w:pPr>
      <w:r>
        <w:t xml:space="preserve">Galaxkey Notifications are formal intimations sent to the email owner when the email is accessed. </w:t>
      </w:r>
    </w:p>
    <w:p w:rsidR="00B64157" w:rsidRDefault="00B64157" w:rsidP="00A66F06">
      <w:pPr>
        <w:pStyle w:val="NormalIntended"/>
      </w:pPr>
      <w:r>
        <w:t xml:space="preserve">For corporate users, this functionality is available if it is enabled for the Corporate. When enabled, you can also see the Notify check-box corresponding to each of the recipients while sending mails. </w:t>
      </w:r>
    </w:p>
    <w:p w:rsidR="00B64157" w:rsidRDefault="00B64157" w:rsidP="00A66F06">
      <w:pPr>
        <w:pStyle w:val="NormalIntended"/>
      </w:pPr>
      <w:r>
        <w:t>This module maintains and displays all the notifications received by the user. There are three types of Galaxkey Notifications:</w:t>
      </w:r>
    </w:p>
    <w:p w:rsidR="00B64157" w:rsidRDefault="00B64157" w:rsidP="00A66F06">
      <w:pPr>
        <w:pStyle w:val="NormalIntended"/>
        <w:rPr>
          <w:b/>
        </w:rPr>
      </w:pPr>
      <w:r>
        <w:rPr>
          <w:b/>
        </w:rPr>
        <w:t xml:space="preserve">Request: </w:t>
      </w:r>
      <w:r w:rsidRPr="00B64157">
        <w:t xml:space="preserve">Sent </w:t>
      </w:r>
      <w:r>
        <w:t>when you opt for notification from a recipient.</w:t>
      </w:r>
    </w:p>
    <w:p w:rsidR="00B64157" w:rsidRDefault="00B64157" w:rsidP="00A66F06">
      <w:pPr>
        <w:pStyle w:val="NormalIntended"/>
      </w:pPr>
      <w:r>
        <w:rPr>
          <w:b/>
        </w:rPr>
        <w:t>Acknowledged</w:t>
      </w:r>
      <w:r>
        <w:t>: Sent when your recipient selects ‘Yes’ on the Notification alert.</w:t>
      </w:r>
    </w:p>
    <w:p w:rsidR="00B64157" w:rsidRDefault="007761DF" w:rsidP="00A66F06">
      <w:pPr>
        <w:pStyle w:val="NormalIntended"/>
      </w:pPr>
      <w:r>
        <w:rPr>
          <w:noProof/>
          <w:lang w:val="en-US"/>
        </w:rPr>
        <w:drawing>
          <wp:anchor distT="91440" distB="91440" distL="114300" distR="114300" simplePos="0" relativeHeight="251705344" behindDoc="0" locked="0" layoutInCell="1" allowOverlap="0" wp14:anchorId="08CC98B2" wp14:editId="2C0AACE6">
            <wp:simplePos x="0" y="0"/>
            <wp:positionH relativeFrom="column">
              <wp:posOffset>1719144</wp:posOffset>
            </wp:positionH>
            <wp:positionV relativeFrom="paragraph">
              <wp:posOffset>596265</wp:posOffset>
            </wp:positionV>
            <wp:extent cx="4105656" cy="3242768"/>
            <wp:effectExtent l="19050" t="19050" r="9525" b="15240"/>
            <wp:wrapTopAndBottom/>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Notifications-Web.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4105656" cy="324276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B64157">
        <w:rPr>
          <w:b/>
        </w:rPr>
        <w:t>Rejected</w:t>
      </w:r>
      <w:r w:rsidR="00B64157">
        <w:t xml:space="preserve">: Sent when your recipient selects ‘No’ on the Notification alert. </w:t>
      </w:r>
    </w:p>
    <w:p w:rsidR="00DD6ED0" w:rsidRDefault="00DD6ED0" w:rsidP="00346EAD">
      <w:pPr>
        <w:pStyle w:val="Heading3"/>
      </w:pPr>
      <w:bookmarkStart w:id="30" w:name="_Toc465887837"/>
      <w:r>
        <w:t>GSS</w:t>
      </w:r>
      <w:bookmarkEnd w:id="30"/>
    </w:p>
    <w:p w:rsidR="00F94018" w:rsidRDefault="00F94018" w:rsidP="00A66F06">
      <w:pPr>
        <w:pStyle w:val="NormalIntended"/>
      </w:pPr>
      <w:r w:rsidRPr="00F2498C">
        <w:t xml:space="preserve">The GSS tab is the </w:t>
      </w:r>
      <w:r w:rsidRPr="00F2498C">
        <w:rPr>
          <w:b/>
        </w:rPr>
        <w:t>web interface</w:t>
      </w:r>
      <w:r w:rsidRPr="00F2498C">
        <w:t xml:space="preserve"> for Galaxkey Secure Share. A folder structure similar to the one created on the desk top is </w:t>
      </w:r>
      <w:r w:rsidRPr="00F2498C">
        <w:lastRenderedPageBreak/>
        <w:t xml:space="preserve">available on the web with a slight variation based on your </w:t>
      </w:r>
      <w:r w:rsidR="00B9452B">
        <w:rPr>
          <w:noProof/>
          <w:lang w:val="en-US"/>
        </w:rPr>
        <w:drawing>
          <wp:anchor distT="182880" distB="182880" distL="114300" distR="114300" simplePos="0" relativeHeight="251885568" behindDoc="0" locked="0" layoutInCell="1" allowOverlap="0" wp14:anchorId="273A8A9D" wp14:editId="0BE4644F">
            <wp:simplePos x="0" y="0"/>
            <wp:positionH relativeFrom="column">
              <wp:posOffset>1733550</wp:posOffset>
            </wp:positionH>
            <wp:positionV relativeFrom="paragraph">
              <wp:posOffset>666750</wp:posOffset>
            </wp:positionV>
            <wp:extent cx="4122420" cy="2120900"/>
            <wp:effectExtent l="19050" t="19050" r="11430" b="12700"/>
            <wp:wrapTopAndBottom/>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
                    <pic:cNvPicPr/>
                  </pic:nvPicPr>
                  <pic:blipFill>
                    <a:blip r:embed="rId48" cstate="print">
                      <a:extLst>
                        <a:ext uri="{28A0092B-C50C-407E-A947-70E740481C1C}">
                          <a14:useLocalDpi xmlns:a14="http://schemas.microsoft.com/office/drawing/2010/main" val="0"/>
                        </a:ext>
                      </a:extLst>
                    </a:blip>
                    <a:stretch>
                      <a:fillRect/>
                    </a:stretch>
                  </pic:blipFill>
                  <pic:spPr>
                    <a:xfrm>
                      <a:off x="0" y="0"/>
                      <a:ext cx="4122420" cy="2120900"/>
                    </a:xfrm>
                    <a:prstGeom prst="rect">
                      <a:avLst/>
                    </a:prstGeom>
                    <a:ln>
                      <a:solidFill>
                        <a:schemeClr val="bg1">
                          <a:lumMod val="75000"/>
                        </a:schemeClr>
                      </a:solidFill>
                    </a:ln>
                  </pic:spPr>
                </pic:pic>
              </a:graphicData>
            </a:graphic>
            <wp14:sizeRelV relativeFrom="margin">
              <wp14:pctHeight>0</wp14:pctHeight>
            </wp14:sizeRelV>
          </wp:anchor>
        </w:drawing>
      </w:r>
      <w:r w:rsidRPr="00F2498C">
        <w:t xml:space="preserve">settings. Following three folders are available on the GSS Web: </w:t>
      </w:r>
    </w:p>
    <w:p w:rsidR="00F94018" w:rsidRDefault="00F94018" w:rsidP="00A66F06">
      <w:pPr>
        <w:pStyle w:val="NormalIntended"/>
        <w:numPr>
          <w:ilvl w:val="0"/>
          <w:numId w:val="65"/>
        </w:numPr>
      </w:pPr>
      <w:r w:rsidRPr="00C94797">
        <w:rPr>
          <w:b/>
        </w:rPr>
        <w:t>MyFolder</w:t>
      </w:r>
      <w:r w:rsidRPr="00F2498C">
        <w:t>: The folder for the identity which is synchronised with the Cloud Storage and backup on Amazon®. This stores any file you put in MyFolder on your desktop.</w:t>
      </w:r>
    </w:p>
    <w:p w:rsidR="00F94018" w:rsidRDefault="00F94018" w:rsidP="00A66F06">
      <w:pPr>
        <w:pStyle w:val="NormalIntended"/>
        <w:numPr>
          <w:ilvl w:val="0"/>
          <w:numId w:val="65"/>
        </w:numPr>
      </w:pPr>
      <w:r>
        <w:rPr>
          <w:b/>
        </w:rPr>
        <w:t xml:space="preserve">Shared With </w:t>
      </w:r>
      <w:r w:rsidRPr="00C94797">
        <w:rPr>
          <w:b/>
        </w:rPr>
        <w:t>Me</w:t>
      </w:r>
      <w:r w:rsidRPr="00F2498C">
        <w:t xml:space="preserve">:  This folder </w:t>
      </w:r>
      <w:r>
        <w:t>displays</w:t>
      </w:r>
      <w:r w:rsidRPr="00F2498C">
        <w:t xml:space="preserve"> the files</w:t>
      </w:r>
      <w:r>
        <w:t xml:space="preserve"> and folders</w:t>
      </w:r>
      <w:r w:rsidRPr="00F2498C">
        <w:t xml:space="preserve"> shared by other users with you</w:t>
      </w:r>
    </w:p>
    <w:p w:rsidR="00DD6ED0" w:rsidRDefault="00F94018" w:rsidP="00A66F06">
      <w:pPr>
        <w:pStyle w:val="NormalIntended"/>
        <w:numPr>
          <w:ilvl w:val="0"/>
          <w:numId w:val="65"/>
        </w:numPr>
      </w:pPr>
      <w:r w:rsidRPr="00F94018">
        <w:rPr>
          <w:b/>
        </w:rPr>
        <w:t>Shared By Me:</w:t>
      </w:r>
      <w:r w:rsidRPr="008D5DF9">
        <w:t xml:space="preserve"> This </w:t>
      </w:r>
      <w:r>
        <w:t>folder displays the files and folders that you have shared with other users.</w:t>
      </w:r>
    </w:p>
    <w:p w:rsidR="00DD6ED0" w:rsidRDefault="00DD6ED0" w:rsidP="00346EAD">
      <w:pPr>
        <w:pStyle w:val="Heading3"/>
      </w:pPr>
      <w:bookmarkStart w:id="31" w:name="_Toc465887838"/>
      <w:r>
        <w:t>Geo-fenced Email</w:t>
      </w:r>
      <w:bookmarkEnd w:id="31"/>
    </w:p>
    <w:p w:rsidR="00A26060" w:rsidRDefault="00B9452B" w:rsidP="00A66F06">
      <w:pPr>
        <w:pStyle w:val="NormalIntended"/>
      </w:pPr>
      <w:r>
        <w:rPr>
          <w:noProof/>
          <w:lang w:val="en-US"/>
        </w:rPr>
        <w:drawing>
          <wp:anchor distT="182880" distB="182880" distL="114300" distR="114300" simplePos="0" relativeHeight="251887616" behindDoc="0" locked="0" layoutInCell="1" allowOverlap="0" wp14:anchorId="4A643F38" wp14:editId="02DA1785">
            <wp:simplePos x="0" y="0"/>
            <wp:positionH relativeFrom="column">
              <wp:posOffset>1718945</wp:posOffset>
            </wp:positionH>
            <wp:positionV relativeFrom="paragraph">
              <wp:posOffset>5393055</wp:posOffset>
            </wp:positionV>
            <wp:extent cx="4123944" cy="2212848"/>
            <wp:effectExtent l="19050" t="19050" r="10160" b="16510"/>
            <wp:wrapTopAndBottom/>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4123944" cy="221284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A26060">
        <w:t>The GeoFence Emails module lists the geo-fenced mails sent to a select recipient. You can also revoke the access to a geofenced mail using this module.</w:t>
      </w:r>
    </w:p>
    <w:p w:rsidR="00A26060" w:rsidRDefault="00A26060" w:rsidP="00A66F06">
      <w:pPr>
        <w:pStyle w:val="NormalIntended"/>
      </w:pPr>
    </w:p>
    <w:p w:rsidR="00DD6ED0" w:rsidRDefault="00DD6ED0" w:rsidP="00A66F06">
      <w:pPr>
        <w:pStyle w:val="NormalIntended"/>
        <w:rPr>
          <w:lang w:eastAsia="en-GB"/>
        </w:rPr>
      </w:pPr>
    </w:p>
    <w:p w:rsidR="00DD6ED0" w:rsidRDefault="00DD6ED0" w:rsidP="0014677A">
      <w:pPr>
        <w:pStyle w:val="Heading2"/>
      </w:pPr>
      <w:r>
        <w:t xml:space="preserve"> </w:t>
      </w:r>
      <w:bookmarkStart w:id="32" w:name="_Toc465887839"/>
      <w:r>
        <w:t>Downloads</w:t>
      </w:r>
      <w:bookmarkEnd w:id="32"/>
    </w:p>
    <w:p w:rsidR="00A26060" w:rsidRDefault="00E420A2" w:rsidP="00A66F06">
      <w:pPr>
        <w:pStyle w:val="NormalIntended"/>
      </w:pPr>
      <w:r>
        <w:rPr>
          <w:noProof/>
          <w:lang w:val="en-US"/>
        </w:rPr>
        <w:drawing>
          <wp:anchor distT="182880" distB="182880" distL="114300" distR="114300" simplePos="0" relativeHeight="251863040" behindDoc="0" locked="0" layoutInCell="1" allowOverlap="0" wp14:anchorId="6FBCF138" wp14:editId="3E7EE123">
            <wp:simplePos x="0" y="0"/>
            <wp:positionH relativeFrom="margin">
              <wp:posOffset>1718945</wp:posOffset>
            </wp:positionH>
            <wp:positionV relativeFrom="paragraph">
              <wp:posOffset>708660</wp:posOffset>
            </wp:positionV>
            <wp:extent cx="4581144" cy="4718304"/>
            <wp:effectExtent l="19050" t="19050" r="10160" b="25400"/>
            <wp:wrapTopAndBottom/>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
                    <pic:cNvPicPr/>
                  </pic:nvPicPr>
                  <pic:blipFill>
                    <a:blip r:embed="rId50">
                      <a:extLst>
                        <a:ext uri="{28A0092B-C50C-407E-A947-70E740481C1C}">
                          <a14:useLocalDpi xmlns:a14="http://schemas.microsoft.com/office/drawing/2010/main" val="0"/>
                        </a:ext>
                      </a:extLst>
                    </a:blip>
                    <a:stretch>
                      <a:fillRect/>
                    </a:stretch>
                  </pic:blipFill>
                  <pic:spPr>
                    <a:xfrm>
                      <a:off x="0" y="0"/>
                      <a:ext cx="4581144" cy="471830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A26060" w:rsidRPr="00473835">
        <w:t xml:space="preserve">The </w:t>
      </w:r>
      <w:r w:rsidR="00A26060" w:rsidRPr="00473835">
        <w:rPr>
          <w:b/>
        </w:rPr>
        <w:t xml:space="preserve">Downloads </w:t>
      </w:r>
      <w:r w:rsidR="00A26060" w:rsidRPr="00473835">
        <w:t xml:space="preserve">module </w:t>
      </w:r>
      <w:r w:rsidR="00A26060">
        <w:t xml:space="preserve">serves as the download centre for all </w:t>
      </w:r>
      <w:r w:rsidR="00A26060" w:rsidRPr="00473835">
        <w:t xml:space="preserve">the standard Galaxkey software. </w:t>
      </w:r>
    </w:p>
    <w:p w:rsidR="00A26060" w:rsidRPr="00F52E01" w:rsidRDefault="00A26060" w:rsidP="00A66F06">
      <w:pPr>
        <w:pStyle w:val="NormalIntended"/>
      </w:pPr>
      <w:r>
        <w:t>You can download all the latest Galaxkey software from here</w:t>
      </w:r>
      <w:r>
        <w:br w:type="page"/>
      </w:r>
    </w:p>
    <w:p w:rsidR="00DD6ED0" w:rsidRDefault="00345432" w:rsidP="00345432">
      <w:pPr>
        <w:pStyle w:val="Heading2"/>
      </w:pPr>
      <w:bookmarkStart w:id="33" w:name="_Toc465887840"/>
      <w:r>
        <w:lastRenderedPageBreak/>
        <w:t>Password Reset</w:t>
      </w:r>
      <w:bookmarkEnd w:id="33"/>
    </w:p>
    <w:p w:rsidR="00345432" w:rsidRDefault="00345432" w:rsidP="00A66F06">
      <w:pPr>
        <w:pStyle w:val="NormalIntended"/>
      </w:pPr>
      <w:r>
        <w:t>The Galaxkey Password is your key to encrypt and decrypt all the emails and documents using the Galaxkey platform.</w:t>
      </w:r>
      <w:r w:rsidR="00A9405D">
        <w:t xml:space="preserve"> Galaxkey broadly identifies two types of users, Individual users and corporate users. </w:t>
      </w:r>
    </w:p>
    <w:p w:rsidR="00345432" w:rsidRDefault="00345432" w:rsidP="00A66F06">
      <w:pPr>
        <w:pStyle w:val="NormalIntended"/>
      </w:pPr>
      <w:r>
        <w:t>The individual users (personal identities) can reset their own passwords using the ‘</w:t>
      </w:r>
      <w:r w:rsidRPr="00345432">
        <w:rPr>
          <w:b/>
        </w:rPr>
        <w:t>Forgot Password</w:t>
      </w:r>
      <w:r>
        <w:t>’ button on the Galaxkey login page.</w:t>
      </w:r>
    </w:p>
    <w:p w:rsidR="00345432" w:rsidRDefault="00345432" w:rsidP="00A66F06">
      <w:pPr>
        <w:pStyle w:val="NormalIntended"/>
      </w:pPr>
      <w:r>
        <w:t xml:space="preserve">In case of corporate users, this is based on the corporate configurations. Your organization can choose to; </w:t>
      </w:r>
    </w:p>
    <w:p w:rsidR="00345432" w:rsidRDefault="00345432" w:rsidP="00A66F06">
      <w:pPr>
        <w:pStyle w:val="NormalIntended"/>
        <w:numPr>
          <w:ilvl w:val="0"/>
          <w:numId w:val="69"/>
        </w:numPr>
      </w:pPr>
      <w:r w:rsidRPr="00A66F06">
        <w:rPr>
          <w:b/>
        </w:rPr>
        <w:t>Allow Corporate Administrator to reset user passwords</w:t>
      </w:r>
      <w:r>
        <w:t xml:space="preserve">: In this case, when you click the ‘Forgot Password’ button, the responsibility of resetting user passwords, primarily lies with the Corporate Administrator. </w:t>
      </w:r>
    </w:p>
    <w:p w:rsidR="00A9405D" w:rsidRDefault="00A9405D" w:rsidP="00A66F06">
      <w:pPr>
        <w:pStyle w:val="NormalIntended"/>
        <w:numPr>
          <w:ilvl w:val="0"/>
          <w:numId w:val="69"/>
        </w:numPr>
      </w:pPr>
      <w:r w:rsidRPr="00A9405D">
        <w:rPr>
          <w:b/>
        </w:rPr>
        <w:t>Allow users to reset their own passwords</w:t>
      </w:r>
      <w:r>
        <w:t>: In this case, when you click the ‘Forgot Password’ button, the responsibility of resetting user password, primarily lies with you, the Corporate user.</w:t>
      </w:r>
    </w:p>
    <w:p w:rsidR="00A9405D" w:rsidRDefault="00A9405D" w:rsidP="00A66F06">
      <w:pPr>
        <w:pStyle w:val="NormalIntended"/>
      </w:pPr>
      <w:r>
        <w:t>The process of resetting the password is as follows:</w:t>
      </w:r>
    </w:p>
    <w:p w:rsidR="00B777CF" w:rsidRDefault="00B777CF" w:rsidP="00A66F06">
      <w:pPr>
        <w:pStyle w:val="NormalIntended"/>
      </w:pPr>
      <w:r>
        <w:rPr>
          <w:noProof/>
          <w:lang w:val="en-US"/>
        </w:rPr>
        <w:drawing>
          <wp:anchor distT="182880" distB="182880" distL="114300" distR="114300" simplePos="0" relativeHeight="251873280" behindDoc="0" locked="0" layoutInCell="1" allowOverlap="0" wp14:anchorId="584F3FDE" wp14:editId="73521471">
            <wp:simplePos x="0" y="0"/>
            <wp:positionH relativeFrom="margin">
              <wp:posOffset>1718945</wp:posOffset>
            </wp:positionH>
            <wp:positionV relativeFrom="paragraph">
              <wp:posOffset>462915</wp:posOffset>
            </wp:positionV>
            <wp:extent cx="4105656" cy="1553835"/>
            <wp:effectExtent l="19050" t="19050" r="9525" b="27940"/>
            <wp:wrapTopAndBottom/>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Logon_PwdReset.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4105656" cy="1553835"/>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A9405D">
        <w:t>On the logon screen</w:t>
      </w:r>
      <w:r w:rsidR="00A66F06">
        <w:t xml:space="preserve">, click the ‘Forgot Password’ button. </w:t>
      </w:r>
    </w:p>
    <w:p w:rsidR="00A9405D" w:rsidRDefault="00A9405D" w:rsidP="00A66F06">
      <w:pPr>
        <w:pStyle w:val="NormalIntended"/>
      </w:pPr>
      <w:r>
        <w:t>This will take you to the following screen.</w:t>
      </w:r>
    </w:p>
    <w:p w:rsidR="00345432" w:rsidRDefault="00A9405D" w:rsidP="00A9405D">
      <w:pPr>
        <w:pStyle w:val="NormalIntended"/>
      </w:pPr>
      <w:r>
        <w:rPr>
          <w:noProof/>
          <w:lang w:val="en-US"/>
        </w:rPr>
        <w:lastRenderedPageBreak/>
        <w:drawing>
          <wp:anchor distT="182880" distB="182880" distL="114300" distR="114300" simplePos="0" relativeHeight="251875328" behindDoc="0" locked="0" layoutInCell="1" allowOverlap="0" wp14:anchorId="2EE7295D" wp14:editId="752AA76E">
            <wp:simplePos x="0" y="0"/>
            <wp:positionH relativeFrom="margin">
              <wp:posOffset>1718945</wp:posOffset>
            </wp:positionH>
            <wp:positionV relativeFrom="paragraph">
              <wp:posOffset>19050</wp:posOffset>
            </wp:positionV>
            <wp:extent cx="4114800" cy="1883664"/>
            <wp:effectExtent l="19050" t="19050" r="19050" b="21590"/>
            <wp:wrapTopAndBottom/>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StartRecovery.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4114800" cy="188366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Enter the captcha and click the ‘START PASSWORD RECOVERY’ button.</w:t>
      </w:r>
    </w:p>
    <w:p w:rsidR="00D020C6" w:rsidRDefault="00D020C6" w:rsidP="00A9405D">
      <w:pPr>
        <w:pStyle w:val="NormalIntended"/>
      </w:pPr>
      <w:r>
        <w:t>Hereon, based on your corporate configuration, you will receive one of the following emails:-</w:t>
      </w:r>
    </w:p>
    <w:p w:rsidR="00D020C6" w:rsidRDefault="00D020C6" w:rsidP="00D020C6">
      <w:pPr>
        <w:pStyle w:val="NormalIntended"/>
        <w:numPr>
          <w:ilvl w:val="0"/>
          <w:numId w:val="70"/>
        </w:numPr>
      </w:pPr>
      <w:r w:rsidRPr="00D020C6">
        <w:rPr>
          <w:b/>
        </w:rPr>
        <w:t>Password Reset by admin</w:t>
      </w:r>
      <w:r>
        <w:t xml:space="preserve">: The mail informs you that a request to reset your password has been sent to the corporate administrator. You will receive another mail with a </w:t>
      </w:r>
      <w:r w:rsidRPr="007E4635">
        <w:rPr>
          <w:b/>
        </w:rPr>
        <w:t>temporary password</w:t>
      </w:r>
      <w:r>
        <w:t>, after the administrator resets your password. You can then log on to</w:t>
      </w:r>
      <w:r w:rsidR="007E4635">
        <w:t xml:space="preserve"> the portal and reset the password.</w:t>
      </w:r>
    </w:p>
    <w:p w:rsidR="007E4635" w:rsidRDefault="007E4635" w:rsidP="00D020C6">
      <w:pPr>
        <w:pStyle w:val="NormalIntended"/>
        <w:numPr>
          <w:ilvl w:val="0"/>
          <w:numId w:val="70"/>
        </w:numPr>
      </w:pPr>
      <w:r>
        <w:rPr>
          <w:b/>
        </w:rPr>
        <w:t>Password Reset by user</w:t>
      </w:r>
      <w:r w:rsidRPr="007E4635">
        <w:t>:</w:t>
      </w:r>
      <w:r>
        <w:rPr>
          <w:b/>
        </w:rPr>
        <w:t xml:space="preserve"> </w:t>
      </w:r>
      <w:r w:rsidRPr="007E4635">
        <w:t xml:space="preserve">In this case, the </w:t>
      </w:r>
      <w:r>
        <w:t>mail presents link to reset the password. When you click the link, you will be redirected to the portal, where you can directly set your own password and log on using it.</w:t>
      </w:r>
    </w:p>
    <w:p w:rsidR="007E4635" w:rsidRPr="00345432" w:rsidRDefault="007E4635" w:rsidP="007E4635">
      <w:pPr>
        <w:pStyle w:val="Quote"/>
      </w:pPr>
      <w:r>
        <w:t>Note: After you reset your password, please restart all the client applications for the change to be effective.</w:t>
      </w:r>
    </w:p>
    <w:p w:rsidR="00DD6ED0" w:rsidRDefault="00DD6ED0" w:rsidP="00E858CE">
      <w:pPr>
        <w:pStyle w:val="Heading1"/>
      </w:pPr>
      <w:bookmarkStart w:id="34" w:name="_Toc465887841"/>
      <w:r>
        <w:lastRenderedPageBreak/>
        <w:t>Galaxkey for Windows</w:t>
      </w:r>
      <w:bookmarkEnd w:id="34"/>
    </w:p>
    <w:p w:rsidR="00993319" w:rsidRPr="00BB3290" w:rsidRDefault="00993319" w:rsidP="00A66F06">
      <w:pPr>
        <w:pStyle w:val="NormalIntended"/>
      </w:pPr>
      <w:r w:rsidRPr="00BB3290">
        <w:t>Galaxkey for Windows is a comprehensive Windows desktop application that encapsulates all the Galaxkey encryption functionalities in a single monolithic platform.</w:t>
      </w:r>
    </w:p>
    <w:p w:rsidR="00993319" w:rsidRPr="00BB3290" w:rsidRDefault="00993319" w:rsidP="00A66F06">
      <w:pPr>
        <w:pStyle w:val="NormalIntended"/>
      </w:pPr>
      <w:r w:rsidRPr="00BB3290">
        <w:t>Following are the main features of Galaxkey for Windows</w:t>
      </w:r>
    </w:p>
    <w:p w:rsidR="00993319" w:rsidRPr="00BB3290" w:rsidRDefault="00993319" w:rsidP="00A66F06">
      <w:pPr>
        <w:pStyle w:val="NormalIntended"/>
        <w:numPr>
          <w:ilvl w:val="0"/>
          <w:numId w:val="66"/>
        </w:numPr>
      </w:pPr>
      <w:r w:rsidRPr="00BB3290">
        <w:t>Complete Shell Integration to provide encryption and decryption on the click of a mouse button.</w:t>
      </w:r>
    </w:p>
    <w:p w:rsidR="00993319" w:rsidRPr="00BB3290" w:rsidRDefault="00993319" w:rsidP="00A66F06">
      <w:pPr>
        <w:pStyle w:val="NormalIntended"/>
        <w:numPr>
          <w:ilvl w:val="0"/>
          <w:numId w:val="66"/>
        </w:numPr>
      </w:pPr>
      <w:r w:rsidRPr="00BB3290">
        <w:t>Free 10GB cloud storage for cloud storage and synchronisation on multiple machines</w:t>
      </w:r>
    </w:p>
    <w:p w:rsidR="00993319" w:rsidRPr="00BB3290" w:rsidRDefault="00993319" w:rsidP="00A66F06">
      <w:pPr>
        <w:pStyle w:val="NormalIntended"/>
        <w:numPr>
          <w:ilvl w:val="0"/>
          <w:numId w:val="66"/>
        </w:numPr>
      </w:pPr>
      <w:r w:rsidRPr="00BB3290">
        <w:t>Galaxkey Vault to secure third party cloud storage services like Dropbox, Boxed, iCloud, Google Drive or Microsoft One Drive.</w:t>
      </w:r>
    </w:p>
    <w:p w:rsidR="00993319" w:rsidRPr="00BB3290" w:rsidRDefault="00993319" w:rsidP="00A66F06">
      <w:pPr>
        <w:pStyle w:val="NormalIntended"/>
        <w:numPr>
          <w:ilvl w:val="0"/>
          <w:numId w:val="66"/>
        </w:numPr>
      </w:pPr>
      <w:r w:rsidRPr="00BB3290">
        <w:t>Securely share files with other users</w:t>
      </w:r>
    </w:p>
    <w:p w:rsidR="00DD6ED0" w:rsidRDefault="00993319" w:rsidP="00A66F06">
      <w:pPr>
        <w:pStyle w:val="NormalIntended"/>
        <w:rPr>
          <w:lang w:eastAsia="en-GB"/>
        </w:rPr>
      </w:pPr>
      <w:r w:rsidRPr="00BB3290">
        <w:t>Galaxkey for Windows provides an easy to use encryption and security for your files. Empowered with the world class encryption where the user password is never stored in any form, Galaxkey secures all your data to provide you and your company complete peace of mind.</w:t>
      </w:r>
    </w:p>
    <w:p w:rsidR="00571DD2" w:rsidRDefault="00571DD2" w:rsidP="0014677A">
      <w:pPr>
        <w:pStyle w:val="Heading2"/>
        <w:rPr>
          <w:lang w:eastAsia="en-GB"/>
        </w:rPr>
      </w:pPr>
      <w:r>
        <w:rPr>
          <w:lang w:eastAsia="en-GB"/>
        </w:rPr>
        <w:t xml:space="preserve"> </w:t>
      </w:r>
      <w:bookmarkStart w:id="35" w:name="_Toc465887842"/>
      <w:r>
        <w:rPr>
          <w:lang w:eastAsia="en-GB"/>
        </w:rPr>
        <w:t>Downloads</w:t>
      </w:r>
      <w:bookmarkEnd w:id="35"/>
    </w:p>
    <w:p w:rsidR="00571DD2" w:rsidRDefault="004E7768" w:rsidP="00A66F06">
      <w:pPr>
        <w:pStyle w:val="NormalIntended"/>
        <w:rPr>
          <w:lang w:eastAsia="en-GB"/>
        </w:rPr>
      </w:pPr>
      <w:r w:rsidRPr="00CD3BB2">
        <w:t xml:space="preserve">Galaxkey for Windows can be downloaded from the Galaxkey website. The URL is </w:t>
      </w:r>
      <w:hyperlink r:id="rId53" w:history="1">
        <w:r w:rsidRPr="000B6008">
          <w:rPr>
            <w:rStyle w:val="Hyperlink"/>
          </w:rPr>
          <w:t>https://manager.galaxkey.com/downloads</w:t>
        </w:r>
      </w:hyperlink>
    </w:p>
    <w:p w:rsidR="00571DD2" w:rsidRDefault="00571DD2" w:rsidP="0014677A">
      <w:pPr>
        <w:pStyle w:val="Heading2"/>
        <w:rPr>
          <w:lang w:eastAsia="en-GB"/>
        </w:rPr>
      </w:pPr>
      <w:r>
        <w:rPr>
          <w:lang w:eastAsia="en-GB"/>
        </w:rPr>
        <w:t xml:space="preserve"> </w:t>
      </w:r>
      <w:bookmarkStart w:id="36" w:name="_Toc465887843"/>
      <w:r>
        <w:rPr>
          <w:lang w:eastAsia="en-GB"/>
        </w:rPr>
        <w:t>System Requirements</w:t>
      </w:r>
      <w:bookmarkEnd w:id="36"/>
    </w:p>
    <w:p w:rsidR="00571DD2" w:rsidRDefault="004E7768" w:rsidP="00A66F06">
      <w:pPr>
        <w:pStyle w:val="NormalIntended"/>
      </w:pPr>
      <w:r>
        <w:t>Galaxkey for Windows® is a Windows 32 and Windows 64 Bit application. As a bare minimum Galaxkey for Windows® installs on the following system configurations</w:t>
      </w:r>
    </w:p>
    <w:p w:rsidR="004E7768" w:rsidRDefault="004E7768" w:rsidP="00A66F06">
      <w:pPr>
        <w:pStyle w:val="NormalIntended"/>
        <w:numPr>
          <w:ilvl w:val="0"/>
          <w:numId w:val="56"/>
        </w:numPr>
      </w:pPr>
      <w:r>
        <w:t>Windows 7</w:t>
      </w:r>
    </w:p>
    <w:p w:rsidR="004E7768" w:rsidRDefault="004E7768" w:rsidP="00A66F06">
      <w:pPr>
        <w:pStyle w:val="NormalIntended"/>
        <w:numPr>
          <w:ilvl w:val="0"/>
          <w:numId w:val="56"/>
        </w:numPr>
      </w:pPr>
      <w:r>
        <w:t>4GB Memory</w:t>
      </w:r>
    </w:p>
    <w:p w:rsidR="004E7768" w:rsidRDefault="004E7768" w:rsidP="00A66F06">
      <w:pPr>
        <w:pStyle w:val="NormalIntended"/>
        <w:numPr>
          <w:ilvl w:val="0"/>
          <w:numId w:val="56"/>
        </w:numPr>
      </w:pPr>
      <w:r>
        <w:t>20GB Free Hard disk Space</w:t>
      </w:r>
    </w:p>
    <w:p w:rsidR="00571DD2" w:rsidRDefault="00571DD2" w:rsidP="0014677A">
      <w:pPr>
        <w:pStyle w:val="Heading2"/>
      </w:pPr>
      <w:r>
        <w:t xml:space="preserve"> </w:t>
      </w:r>
      <w:bookmarkStart w:id="37" w:name="_Toc465887844"/>
      <w:r>
        <w:t>Installation</w:t>
      </w:r>
      <w:bookmarkEnd w:id="37"/>
    </w:p>
    <w:p w:rsidR="004F55C5" w:rsidRDefault="004F55C5" w:rsidP="00A66F06">
      <w:pPr>
        <w:pStyle w:val="NormalIntended"/>
      </w:pPr>
      <w:r>
        <w:t xml:space="preserve">After you have downloaded Galaxkey you will get a setup file called Galaxkey.exe. </w:t>
      </w:r>
    </w:p>
    <w:p w:rsidR="004F55C5" w:rsidRDefault="004F55C5" w:rsidP="00A66F06">
      <w:pPr>
        <w:pStyle w:val="Quote"/>
      </w:pPr>
      <w:r>
        <w:lastRenderedPageBreak/>
        <w:t xml:space="preserve">Note: This will install both, </w:t>
      </w:r>
      <w:r w:rsidRPr="004F55C5">
        <w:rPr>
          <w:b/>
        </w:rPr>
        <w:t>Galaxkey for Windows</w:t>
      </w:r>
      <w:r>
        <w:t xml:space="preserve"> and </w:t>
      </w:r>
      <w:r w:rsidRPr="004F55C5">
        <w:rPr>
          <w:b/>
        </w:rPr>
        <w:t>Galaxkey Add-in for Outlook</w:t>
      </w:r>
      <w:r>
        <w:t xml:space="preserve"> on your Windows machine.</w:t>
      </w:r>
    </w:p>
    <w:p w:rsidR="00571DD2" w:rsidRDefault="004F55C5" w:rsidP="00A66F06">
      <w:pPr>
        <w:pStyle w:val="NormalIntended"/>
      </w:pPr>
      <w:r>
        <w:t>You need administrative access to your machine to install Galaxkey. Run the Setup and it will have the following screens.</w:t>
      </w:r>
    </w:p>
    <w:p w:rsidR="00AE77B0" w:rsidRDefault="000F5411" w:rsidP="00A66F06">
      <w:pPr>
        <w:pStyle w:val="NormalIntended"/>
      </w:pPr>
      <w:r>
        <w:rPr>
          <w:noProof/>
          <w:lang w:val="en-US"/>
        </w:rPr>
        <w:drawing>
          <wp:anchor distT="182880" distB="182880" distL="114300" distR="114300" simplePos="0" relativeHeight="251838464" behindDoc="0" locked="0" layoutInCell="1" allowOverlap="0" wp14:anchorId="00660E37" wp14:editId="663C1325">
            <wp:simplePos x="0" y="0"/>
            <wp:positionH relativeFrom="column">
              <wp:posOffset>1718945</wp:posOffset>
            </wp:positionH>
            <wp:positionV relativeFrom="paragraph">
              <wp:posOffset>250190</wp:posOffset>
            </wp:positionV>
            <wp:extent cx="1911096" cy="1645920"/>
            <wp:effectExtent l="19050" t="19050" r="13335" b="11430"/>
            <wp:wrapTopAndBottom/>
            <wp:docPr id="236" name="Picture 236"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911096" cy="1645920"/>
                    </a:xfrm>
                    <a:prstGeom prst="rect">
                      <a:avLst/>
                    </a:prstGeom>
                    <a:noFill/>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noProof/>
          <w:lang w:val="en-US"/>
        </w:rPr>
        <w:drawing>
          <wp:anchor distT="182880" distB="182880" distL="114300" distR="114300" simplePos="0" relativeHeight="251837440" behindDoc="0" locked="0" layoutInCell="1" allowOverlap="0" wp14:anchorId="29B75101" wp14:editId="78AB5E10">
            <wp:simplePos x="0" y="0"/>
            <wp:positionH relativeFrom="column">
              <wp:posOffset>1718945</wp:posOffset>
            </wp:positionH>
            <wp:positionV relativeFrom="paragraph">
              <wp:posOffset>247650</wp:posOffset>
            </wp:positionV>
            <wp:extent cx="1911096" cy="1645920"/>
            <wp:effectExtent l="19050" t="19050" r="13335" b="11430"/>
            <wp:wrapTopAndBottom/>
            <wp:docPr id="237" name="Picture 237"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911096" cy="1645920"/>
                    </a:xfrm>
                    <a:prstGeom prst="rect">
                      <a:avLst/>
                    </a:prstGeom>
                    <a:noFill/>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AE77B0">
        <w:t xml:space="preserve"> </w:t>
      </w:r>
    </w:p>
    <w:p w:rsidR="00AE77B0" w:rsidRDefault="00AE77B0" w:rsidP="00A66F06">
      <w:pPr>
        <w:pStyle w:val="NormalIntended"/>
      </w:pPr>
    </w:p>
    <w:p w:rsidR="00AE77B0" w:rsidRDefault="00AE77B0" w:rsidP="00A66F06">
      <w:pPr>
        <w:pStyle w:val="NormalIntended"/>
      </w:pPr>
    </w:p>
    <w:p w:rsidR="009D45FD" w:rsidRDefault="00DE1DAA" w:rsidP="00A66F06">
      <w:pPr>
        <w:pStyle w:val="NormalIntended"/>
      </w:pPr>
      <w:r w:rsidRPr="00AB0116">
        <w:rPr>
          <w:noProof/>
          <w:lang w:val="en-US"/>
        </w:rPr>
        <w:lastRenderedPageBreak/>
        <w:drawing>
          <wp:anchor distT="182880" distB="182880" distL="114300" distR="114300" simplePos="0" relativeHeight="251840512" behindDoc="0" locked="0" layoutInCell="1" allowOverlap="0" wp14:anchorId="61448FAF" wp14:editId="1E4920CA">
            <wp:simplePos x="0" y="0"/>
            <wp:positionH relativeFrom="column">
              <wp:posOffset>1718945</wp:posOffset>
            </wp:positionH>
            <wp:positionV relativeFrom="paragraph">
              <wp:posOffset>422275</wp:posOffset>
            </wp:positionV>
            <wp:extent cx="1911096" cy="1572768"/>
            <wp:effectExtent l="19050" t="19050" r="13335" b="27940"/>
            <wp:wrapTopAndBottom/>
            <wp:docPr id="240" name="Picture 240" descr="D:\Kalpadrum-Work\Galaxkey_Documentation\Images\GSS\Installation\EU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Kalpadrum-Work\Galaxkey_Documentation\Images\GSS\Installation\EULA.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911096" cy="1572768"/>
                    </a:xfrm>
                    <a:prstGeom prst="rect">
                      <a:avLst/>
                    </a:prstGeom>
                    <a:noFill/>
                    <a:ln>
                      <a:solidFill>
                        <a:schemeClr val="bg1">
                          <a:lumMod val="65000"/>
                        </a:schemeClr>
                      </a:solidFill>
                    </a:ln>
                  </pic:spPr>
                </pic:pic>
              </a:graphicData>
            </a:graphic>
            <wp14:sizeRelH relativeFrom="page">
              <wp14:pctWidth>0</wp14:pctWidth>
            </wp14:sizeRelH>
            <wp14:sizeRelV relativeFrom="page">
              <wp14:pctHeight>0</wp14:pctHeight>
            </wp14:sizeRelV>
          </wp:anchor>
        </w:drawing>
      </w:r>
      <w:r>
        <w:rPr>
          <w:noProof/>
          <w:lang w:val="en-US"/>
        </w:rPr>
        <w:drawing>
          <wp:anchor distT="182880" distB="182880" distL="114300" distR="114300" simplePos="0" relativeHeight="251835392" behindDoc="0" locked="0" layoutInCell="1" allowOverlap="0" wp14:anchorId="767BB4A7" wp14:editId="02CE719E">
            <wp:simplePos x="0" y="0"/>
            <wp:positionH relativeFrom="column">
              <wp:posOffset>1718945</wp:posOffset>
            </wp:positionH>
            <wp:positionV relativeFrom="paragraph">
              <wp:posOffset>2230755</wp:posOffset>
            </wp:positionV>
            <wp:extent cx="1910715" cy="1645920"/>
            <wp:effectExtent l="19050" t="19050" r="13335" b="11430"/>
            <wp:wrapTopAndBottom/>
            <wp:docPr id="239" name="Picture 239"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910715" cy="1645920"/>
                    </a:xfrm>
                    <a:prstGeom prst="rect">
                      <a:avLst/>
                    </a:prstGeom>
                    <a:noFill/>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noProof/>
          <w:lang w:val="en-US"/>
        </w:rPr>
        <w:drawing>
          <wp:anchor distT="182880" distB="182880" distL="114300" distR="114300" simplePos="0" relativeHeight="251836416" behindDoc="0" locked="0" layoutInCell="1" allowOverlap="0" wp14:anchorId="44E9731F" wp14:editId="4AF232FF">
            <wp:simplePos x="0" y="0"/>
            <wp:positionH relativeFrom="column">
              <wp:posOffset>1718945</wp:posOffset>
            </wp:positionH>
            <wp:positionV relativeFrom="paragraph">
              <wp:posOffset>2228850</wp:posOffset>
            </wp:positionV>
            <wp:extent cx="1914525" cy="1647825"/>
            <wp:effectExtent l="19050" t="19050" r="28575" b="28575"/>
            <wp:wrapTopAndBottom/>
            <wp:docPr id="238" name="Picture 238"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4"/>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914525" cy="1647825"/>
                    </a:xfrm>
                    <a:prstGeom prst="rect">
                      <a:avLst/>
                    </a:prstGeom>
                    <a:noFill/>
                    <a:ln>
                      <a:solidFill>
                        <a:schemeClr val="bg1">
                          <a:lumMod val="65000"/>
                        </a:schemeClr>
                      </a:solidFill>
                    </a:ln>
                  </pic:spPr>
                </pic:pic>
              </a:graphicData>
            </a:graphic>
            <wp14:sizeRelH relativeFrom="page">
              <wp14:pctWidth>0</wp14:pctWidth>
            </wp14:sizeRelH>
            <wp14:sizeRelV relativeFrom="page">
              <wp14:pctHeight>0</wp14:pctHeight>
            </wp14:sizeRelV>
          </wp:anchor>
        </w:drawing>
      </w:r>
      <w:r>
        <w:t>Once the installation is successfully completed. Galaxkey is ready to use.</w:t>
      </w:r>
    </w:p>
    <w:p w:rsidR="00571DD2" w:rsidRDefault="00571DD2" w:rsidP="0014677A">
      <w:pPr>
        <w:pStyle w:val="Heading2"/>
      </w:pPr>
      <w:bookmarkStart w:id="38" w:name="_Toc465887845"/>
      <w:r>
        <w:t>Getting Started</w:t>
      </w:r>
      <w:bookmarkEnd w:id="38"/>
    </w:p>
    <w:p w:rsidR="00571DD2" w:rsidRDefault="00DE1DAA" w:rsidP="00A66F06">
      <w:pPr>
        <w:pStyle w:val="NormalIntended"/>
      </w:pPr>
      <w:r>
        <w:t>When you install Galaxkey for the first time, a desktop is created as follows</w:t>
      </w:r>
    </w:p>
    <w:p w:rsidR="009D45FD" w:rsidRDefault="009D45FD" w:rsidP="00A66F06">
      <w:pPr>
        <w:pStyle w:val="NormalIntended"/>
      </w:pPr>
      <w:r>
        <w:rPr>
          <w:noProof/>
          <w:lang w:val="en-US"/>
        </w:rPr>
        <w:drawing>
          <wp:inline distT="0" distB="0" distL="0" distR="0" wp14:anchorId="489B3D19" wp14:editId="0683C778">
            <wp:extent cx="813816" cy="859536"/>
            <wp:effectExtent l="0" t="0" r="5715" b="0"/>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813816" cy="859536"/>
                    </a:xfrm>
                    <a:prstGeom prst="rect">
                      <a:avLst/>
                    </a:prstGeom>
                    <a:noFill/>
                    <a:ln>
                      <a:noFill/>
                    </a:ln>
                  </pic:spPr>
                </pic:pic>
              </a:graphicData>
            </a:graphic>
          </wp:inline>
        </w:drawing>
      </w:r>
    </w:p>
    <w:p w:rsidR="00571DD2" w:rsidRDefault="00571DD2" w:rsidP="00346EAD">
      <w:pPr>
        <w:pStyle w:val="Heading3"/>
      </w:pPr>
      <w:bookmarkStart w:id="39" w:name="_Toc465887846"/>
      <w:r>
        <w:t>Launching Galaxkey</w:t>
      </w:r>
      <w:bookmarkEnd w:id="39"/>
    </w:p>
    <w:p w:rsidR="00571DD2" w:rsidRDefault="00567D0F" w:rsidP="00A66F06">
      <w:pPr>
        <w:pStyle w:val="NormalIntended"/>
      </w:pPr>
      <w:r>
        <w:t>Galaxkey for Windows is launched on successful installation. For later, double click the Galaxkey desktop icon</w:t>
      </w:r>
      <w:r w:rsidR="00D20BB9">
        <w:t xml:space="preserve"> to start the Galaxkey application in background. </w:t>
      </w:r>
    </w:p>
    <w:p w:rsidR="00D20BB9" w:rsidRDefault="00D20BB9" w:rsidP="00A66F06">
      <w:pPr>
        <w:pStyle w:val="NormalIntended"/>
      </w:pPr>
      <w:r>
        <w:t>The application opens with following dialog</w:t>
      </w:r>
    </w:p>
    <w:p w:rsidR="00D20BB9" w:rsidRDefault="00D20BB9" w:rsidP="00A66F06">
      <w:pPr>
        <w:pStyle w:val="NormalIntended"/>
      </w:pPr>
      <w:r>
        <w:t>Please enter your Galaxkey login id and your password to get started.</w:t>
      </w:r>
    </w:p>
    <w:p w:rsidR="00D20BB9" w:rsidRDefault="00D20BB9" w:rsidP="00A66F06">
      <w:pPr>
        <w:pStyle w:val="NormalIntended"/>
        <w:rPr>
          <w:noProof/>
          <w:lang w:val="en-US"/>
        </w:rPr>
      </w:pPr>
      <w:r>
        <w:rPr>
          <w:noProof/>
          <w:lang w:val="en-US"/>
        </w:rPr>
        <w:lastRenderedPageBreak/>
        <w:drawing>
          <wp:anchor distT="182880" distB="182880" distL="114300" distR="114300" simplePos="0" relativeHeight="251842560" behindDoc="0" locked="0" layoutInCell="1" allowOverlap="0" wp14:anchorId="088802D7" wp14:editId="64E1A714">
            <wp:simplePos x="0" y="0"/>
            <wp:positionH relativeFrom="column">
              <wp:posOffset>1718945</wp:posOffset>
            </wp:positionH>
            <wp:positionV relativeFrom="paragraph">
              <wp:posOffset>2628900</wp:posOffset>
            </wp:positionV>
            <wp:extent cx="4379976" cy="2322576"/>
            <wp:effectExtent l="19050" t="19050" r="20955" b="20955"/>
            <wp:wrapTopAndBottom/>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379976" cy="2322576"/>
                    </a:xfrm>
                    <a:prstGeom prst="rect">
                      <a:avLst/>
                    </a:prstGeom>
                    <a:noFill/>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noProof/>
          <w:lang w:val="en-US"/>
        </w:rPr>
        <w:drawing>
          <wp:anchor distT="182880" distB="182880" distL="114300" distR="114300" simplePos="0" relativeHeight="251841536" behindDoc="0" locked="0" layoutInCell="1" allowOverlap="0" wp14:anchorId="3FD39437" wp14:editId="32E9D5AD">
            <wp:simplePos x="0" y="0"/>
            <wp:positionH relativeFrom="margin">
              <wp:posOffset>1718945</wp:posOffset>
            </wp:positionH>
            <wp:positionV relativeFrom="paragraph">
              <wp:posOffset>133350</wp:posOffset>
            </wp:positionV>
            <wp:extent cx="4398264" cy="1572768"/>
            <wp:effectExtent l="19050" t="19050" r="21590" b="27940"/>
            <wp:wrapTopAndBottom/>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GW_App_Launch.jpg"/>
                    <pic:cNvPicPr/>
                  </pic:nvPicPr>
                  <pic:blipFill>
                    <a:blip r:embed="rId61">
                      <a:extLst>
                        <a:ext uri="{28A0092B-C50C-407E-A947-70E740481C1C}">
                          <a14:useLocalDpi xmlns:a14="http://schemas.microsoft.com/office/drawing/2010/main" val="0"/>
                        </a:ext>
                      </a:extLst>
                    </a:blip>
                    <a:stretch>
                      <a:fillRect/>
                    </a:stretch>
                  </pic:blipFill>
                  <pic:spPr>
                    <a:xfrm>
                      <a:off x="0" y="0"/>
                      <a:ext cx="4398264" cy="157276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If you are authenticated successfully, a Galaxkey tray icon will be visible as follows</w:t>
      </w:r>
      <w:r>
        <w:rPr>
          <w:noProof/>
          <w:lang w:val="en-US"/>
        </w:rPr>
        <w:t xml:space="preserve"> </w:t>
      </w:r>
    </w:p>
    <w:p w:rsidR="00D20BB9" w:rsidRDefault="00D20BB9" w:rsidP="00A66F06">
      <w:pPr>
        <w:pStyle w:val="NormalIntended"/>
      </w:pPr>
    </w:p>
    <w:p w:rsidR="00571DD2" w:rsidRDefault="00571DD2" w:rsidP="00346EAD">
      <w:pPr>
        <w:pStyle w:val="Heading3"/>
      </w:pPr>
      <w:bookmarkStart w:id="40" w:name="_Toc465887847"/>
      <w:r>
        <w:t>Galaxkey Icon Modes</w:t>
      </w:r>
      <w:bookmarkEnd w:id="40"/>
    </w:p>
    <w:p w:rsidR="00571DD2" w:rsidRDefault="00D20BB9" w:rsidP="00A66F06">
      <w:pPr>
        <w:pStyle w:val="NormalIntended"/>
      </w:pPr>
      <w:r>
        <w:t>During the usage of Galaxkey, the tray icon changes colours based on the activity and status it is currently present. The following table gives an overview of the various changes</w:t>
      </w:r>
    </w:p>
    <w:tbl>
      <w:tblPr>
        <w:tblW w:w="3452" w:type="pct"/>
        <w:tblInd w:w="2150" w:type="dxa"/>
        <w:tblBorders>
          <w:top w:val="single" w:sz="8" w:space="0" w:color="CF3535"/>
          <w:left w:val="single" w:sz="8" w:space="0" w:color="CF3535"/>
          <w:bottom w:val="single" w:sz="8" w:space="0" w:color="CF3535"/>
          <w:right w:val="single" w:sz="8" w:space="0" w:color="CF3535"/>
          <w:insideH w:val="single" w:sz="8" w:space="0" w:color="CF3535"/>
          <w:insideV w:val="single" w:sz="8" w:space="0" w:color="CF3535"/>
        </w:tblBorders>
        <w:tblCellMar>
          <w:left w:w="0" w:type="dxa"/>
          <w:right w:w="0" w:type="dxa"/>
        </w:tblCellMar>
        <w:tblLook w:val="04A0" w:firstRow="1" w:lastRow="0" w:firstColumn="1" w:lastColumn="0" w:noHBand="0" w:noVBand="1"/>
      </w:tblPr>
      <w:tblGrid>
        <w:gridCol w:w="1387"/>
        <w:gridCol w:w="4831"/>
      </w:tblGrid>
      <w:tr w:rsidR="00D20BB9" w:rsidRPr="00B20520" w:rsidTr="00D20BB9">
        <w:tc>
          <w:tcPr>
            <w:tcW w:w="1115" w:type="pct"/>
            <w:tcMar>
              <w:top w:w="0" w:type="dxa"/>
              <w:left w:w="108" w:type="dxa"/>
              <w:bottom w:w="0" w:type="dxa"/>
              <w:right w:w="108" w:type="dxa"/>
            </w:tcMar>
          </w:tcPr>
          <w:p w:rsidR="00D20BB9" w:rsidRPr="00B20520" w:rsidRDefault="00D20BB9" w:rsidP="00F94018">
            <w:r>
              <w:rPr>
                <w:noProof/>
                <w:lang w:val="en-US"/>
              </w:rPr>
              <w:drawing>
                <wp:inline distT="0" distB="0" distL="0" distR="0" wp14:anchorId="4FB72391" wp14:editId="3FDC43B9">
                  <wp:extent cx="733425" cy="733425"/>
                  <wp:effectExtent l="0" t="0" r="9525" b="9525"/>
                  <wp:docPr id="244" name="Picture 244" descr="gss_norm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gss_normal"/>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tc>
        <w:tc>
          <w:tcPr>
            <w:tcW w:w="3885" w:type="pct"/>
            <w:tcMar>
              <w:top w:w="0" w:type="dxa"/>
              <w:left w:w="108" w:type="dxa"/>
              <w:bottom w:w="0" w:type="dxa"/>
              <w:right w:w="108" w:type="dxa"/>
            </w:tcMar>
          </w:tcPr>
          <w:p w:rsidR="00D20BB9" w:rsidRPr="00657120" w:rsidRDefault="00D20BB9" w:rsidP="00F94018">
            <w:r w:rsidRPr="00D379EB">
              <w:t>This icon indicates that the Galaxkey is running properly and is able to communicate with the cloud storage and the authentication servers.</w:t>
            </w:r>
          </w:p>
        </w:tc>
      </w:tr>
      <w:tr w:rsidR="00D20BB9" w:rsidRPr="00B20520" w:rsidTr="00D20BB9">
        <w:tc>
          <w:tcPr>
            <w:tcW w:w="1115" w:type="pct"/>
            <w:tcMar>
              <w:top w:w="0" w:type="dxa"/>
              <w:left w:w="108" w:type="dxa"/>
              <w:bottom w:w="0" w:type="dxa"/>
              <w:right w:w="108" w:type="dxa"/>
            </w:tcMar>
          </w:tcPr>
          <w:p w:rsidR="00D20BB9" w:rsidRPr="00B20520" w:rsidRDefault="00D20BB9" w:rsidP="00F94018">
            <w:r>
              <w:rPr>
                <w:rFonts w:eastAsia="Calibri"/>
                <w:noProof/>
                <w:lang w:val="en-US"/>
              </w:rPr>
              <w:drawing>
                <wp:inline distT="0" distB="0" distL="0" distR="0" wp14:anchorId="001EE614" wp14:editId="3C6D46E3">
                  <wp:extent cx="733425" cy="733425"/>
                  <wp:effectExtent l="0" t="0" r="9525" b="9525"/>
                  <wp:docPr id="245" name="Picture 245" descr="gss_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gss_active"/>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tc>
        <w:tc>
          <w:tcPr>
            <w:tcW w:w="3885" w:type="pct"/>
            <w:tcMar>
              <w:top w:w="0" w:type="dxa"/>
              <w:left w:w="108" w:type="dxa"/>
              <w:bottom w:w="0" w:type="dxa"/>
              <w:right w:w="108" w:type="dxa"/>
            </w:tcMar>
          </w:tcPr>
          <w:p w:rsidR="00D20BB9" w:rsidRPr="00B7102D" w:rsidRDefault="00D20BB9" w:rsidP="00F94018">
            <w:r w:rsidRPr="00B7102D">
              <w:t>This icon indicates of some upload and download activity when the Galaxkey Secure Share is active.</w:t>
            </w:r>
          </w:p>
        </w:tc>
      </w:tr>
      <w:tr w:rsidR="00D20BB9" w:rsidRPr="00B20520" w:rsidTr="00031609">
        <w:trPr>
          <w:trHeight w:val="1330"/>
        </w:trPr>
        <w:tc>
          <w:tcPr>
            <w:tcW w:w="1115" w:type="pct"/>
            <w:tcMar>
              <w:top w:w="0" w:type="dxa"/>
              <w:left w:w="108" w:type="dxa"/>
              <w:bottom w:w="0" w:type="dxa"/>
              <w:right w:w="108" w:type="dxa"/>
            </w:tcMar>
          </w:tcPr>
          <w:p w:rsidR="00D20BB9" w:rsidRDefault="00D20BB9" w:rsidP="00F94018">
            <w:r>
              <w:rPr>
                <w:rFonts w:eastAsia="Calibri"/>
                <w:noProof/>
                <w:lang w:val="en-US"/>
              </w:rPr>
              <w:lastRenderedPageBreak/>
              <w:drawing>
                <wp:inline distT="0" distB="0" distL="0" distR="0" wp14:anchorId="47454018" wp14:editId="46B8A179">
                  <wp:extent cx="638175" cy="638175"/>
                  <wp:effectExtent l="0" t="0" r="9525" b="9525"/>
                  <wp:docPr id="246" name="Picture 246" descr="gss_in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gss_inactive"/>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38175" cy="638175"/>
                          </a:xfrm>
                          <a:prstGeom prst="rect">
                            <a:avLst/>
                          </a:prstGeom>
                          <a:noFill/>
                          <a:ln>
                            <a:noFill/>
                          </a:ln>
                        </pic:spPr>
                      </pic:pic>
                    </a:graphicData>
                  </a:graphic>
                </wp:inline>
              </w:drawing>
            </w:r>
          </w:p>
        </w:tc>
        <w:tc>
          <w:tcPr>
            <w:tcW w:w="3885" w:type="pct"/>
            <w:tcMar>
              <w:top w:w="0" w:type="dxa"/>
              <w:left w:w="108" w:type="dxa"/>
              <w:bottom w:w="0" w:type="dxa"/>
              <w:right w:w="108" w:type="dxa"/>
            </w:tcMar>
          </w:tcPr>
          <w:p w:rsidR="00D20BB9" w:rsidRPr="00B7102D" w:rsidRDefault="00D20BB9" w:rsidP="00F94018">
            <w:r w:rsidRPr="00B7102D">
              <w:t>This icon indicates that Galaxkey is unable to authenticate or there is no network connection at the moment.</w:t>
            </w:r>
          </w:p>
        </w:tc>
      </w:tr>
    </w:tbl>
    <w:p w:rsidR="00C86244" w:rsidRDefault="00C86244" w:rsidP="00A66F06">
      <w:pPr>
        <w:pStyle w:val="NormalIntended"/>
      </w:pPr>
      <w:r>
        <w:rPr>
          <w:noProof/>
          <w:lang w:val="en-US"/>
        </w:rPr>
        <w:drawing>
          <wp:anchor distT="182880" distB="182880" distL="114300" distR="114300" simplePos="0" relativeHeight="251843584" behindDoc="0" locked="0" layoutInCell="1" allowOverlap="1" wp14:anchorId="3417871C" wp14:editId="05A70315">
            <wp:simplePos x="0" y="0"/>
            <wp:positionH relativeFrom="column">
              <wp:posOffset>3162300</wp:posOffset>
            </wp:positionH>
            <wp:positionV relativeFrom="paragraph">
              <wp:posOffset>1168400</wp:posOffset>
            </wp:positionV>
            <wp:extent cx="640080" cy="640080"/>
            <wp:effectExtent l="0" t="0" r="7620" b="7620"/>
            <wp:wrapTopAndBottom/>
            <wp:docPr id="247" name="Picture 247" descr="gss_normal_nortif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ss_normal_nortification"/>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14:sizeRelH relativeFrom="margin">
              <wp14:pctWidth>0</wp14:pctWidth>
            </wp14:sizeRelH>
            <wp14:sizeRelV relativeFrom="margin">
              <wp14:pctHeight>0</wp14:pctHeight>
            </wp14:sizeRelV>
          </wp:anchor>
        </w:drawing>
      </w:r>
      <w:r>
        <w:t>Apart from the above three icons, when someone shares a file with you using the Galaxkey Secure Share, there will be small yellow dot on the top right of the icon which indicates that there are some files which are ready to download.</w:t>
      </w:r>
    </w:p>
    <w:p w:rsidR="00C86244" w:rsidRDefault="00C86244" w:rsidP="00A66F06">
      <w:pPr>
        <w:pStyle w:val="NormalIntended"/>
      </w:pPr>
      <w:r>
        <w:t xml:space="preserve">Once you visit the </w:t>
      </w:r>
      <w:r>
        <w:rPr>
          <w:b/>
        </w:rPr>
        <w:t xml:space="preserve">Files shared for me </w:t>
      </w:r>
      <w:r>
        <w:t>menu item from the tray icon, this indication will disappear.</w:t>
      </w:r>
    </w:p>
    <w:p w:rsidR="00571DD2" w:rsidRDefault="00571DD2" w:rsidP="0014677A">
      <w:pPr>
        <w:pStyle w:val="Heading2"/>
      </w:pPr>
      <w:r>
        <w:t xml:space="preserve"> </w:t>
      </w:r>
      <w:bookmarkStart w:id="41" w:name="_Toc465887848"/>
      <w:r>
        <w:t>Galaxkey Menu</w:t>
      </w:r>
      <w:bookmarkEnd w:id="41"/>
    </w:p>
    <w:p w:rsidR="00571DD2" w:rsidRDefault="001F6693" w:rsidP="00A66F06">
      <w:pPr>
        <w:pStyle w:val="NormalIntended"/>
      </w:pPr>
      <w:r>
        <w:rPr>
          <w:noProof/>
          <w:lang w:val="en-US"/>
        </w:rPr>
        <w:drawing>
          <wp:anchor distT="182880" distB="182880" distL="114300" distR="114300" simplePos="0" relativeHeight="251844608" behindDoc="0" locked="0" layoutInCell="1" allowOverlap="0" wp14:anchorId="732E0229" wp14:editId="4715CE50">
            <wp:simplePos x="0" y="0"/>
            <wp:positionH relativeFrom="column">
              <wp:posOffset>1718945</wp:posOffset>
            </wp:positionH>
            <wp:positionV relativeFrom="paragraph">
              <wp:posOffset>920750</wp:posOffset>
            </wp:positionV>
            <wp:extent cx="3044952" cy="2423160"/>
            <wp:effectExtent l="19050" t="19050" r="22225" b="15240"/>
            <wp:wrapTopAndBottom/>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
                    <pic:cNvPicPr/>
                  </pic:nvPicPr>
                  <pic:blipFill rotWithShape="1">
                    <a:blip r:embed="rId66">
                      <a:extLst>
                        <a:ext uri="{28A0092B-C50C-407E-A947-70E740481C1C}">
                          <a14:useLocalDpi xmlns:a14="http://schemas.microsoft.com/office/drawing/2010/main" val="0"/>
                        </a:ext>
                      </a:extLst>
                    </a:blip>
                    <a:srcRect t="10169" r="25913" b="9110"/>
                    <a:stretch/>
                  </pic:blipFill>
                  <pic:spPr bwMode="auto">
                    <a:xfrm>
                      <a:off x="0" y="0"/>
                      <a:ext cx="3044952" cy="2423160"/>
                    </a:xfrm>
                    <a:prstGeom prst="rect">
                      <a:avLst/>
                    </a:prstGeom>
                    <a:ln w="9525" cap="flat" cmpd="sng" algn="ctr">
                      <a:solidFill>
                        <a:schemeClr val="bg1">
                          <a:lumMod val="75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When you click the tray icon, a pop-up window enlists the recent twenty files in your Galaxkey folders. This window also presents the following menu items</w:t>
      </w:r>
    </w:p>
    <w:p w:rsidR="001F6693" w:rsidRDefault="001F6693" w:rsidP="00A66F06">
      <w:pPr>
        <w:pStyle w:val="NormalIntended"/>
      </w:pPr>
      <w:r>
        <w:t>This window provides the option to log out of the current session of Galaxkey. Even after you log out, Galaxkey keeps running in the background. So, the next time you try to encrypt or decrypt a file, Galaxkey will prompt you with an authentication dialog.</w:t>
      </w:r>
    </w:p>
    <w:p w:rsidR="001F6693" w:rsidRDefault="001F6693" w:rsidP="00A66F06">
      <w:pPr>
        <w:pStyle w:val="NormalIntended"/>
      </w:pPr>
      <w:r>
        <w:lastRenderedPageBreak/>
        <w:t>When you hover over the tray icon, you can see the logged in user identity as tool tip.</w:t>
      </w:r>
    </w:p>
    <w:p w:rsidR="00571DD2" w:rsidRPr="00571DD2" w:rsidRDefault="00571DD2" w:rsidP="00346EAD">
      <w:pPr>
        <w:pStyle w:val="Heading3"/>
      </w:pPr>
      <w:bookmarkStart w:id="42" w:name="_Toc465887849"/>
      <w:r>
        <w:t>Configuration</w:t>
      </w:r>
      <w:bookmarkEnd w:id="42"/>
    </w:p>
    <w:p w:rsidR="00571DD2" w:rsidRDefault="006D68A8" w:rsidP="00A66F06">
      <w:pPr>
        <w:pStyle w:val="NormalIntended"/>
      </w:pPr>
      <w:r>
        <w:rPr>
          <w:noProof/>
          <w:lang w:val="en-US"/>
        </w:rPr>
        <w:drawing>
          <wp:anchor distT="182880" distB="182880" distL="114300" distR="114300" simplePos="0" relativeHeight="251845632" behindDoc="0" locked="0" layoutInCell="1" allowOverlap="0" wp14:anchorId="2A98B0CD" wp14:editId="3EC364DE">
            <wp:simplePos x="0" y="0"/>
            <wp:positionH relativeFrom="column">
              <wp:posOffset>1719723</wp:posOffset>
            </wp:positionH>
            <wp:positionV relativeFrom="paragraph">
              <wp:posOffset>901065</wp:posOffset>
            </wp:positionV>
            <wp:extent cx="4389120" cy="1693210"/>
            <wp:effectExtent l="19050" t="19050" r="11430" b="21590"/>
            <wp:wrapTopAndBottom/>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GW_Configuration.jpg"/>
                    <pic:cNvPicPr/>
                  </pic:nvPicPr>
                  <pic:blipFill>
                    <a:blip r:embed="rId67">
                      <a:extLst>
                        <a:ext uri="{28A0092B-C50C-407E-A947-70E740481C1C}">
                          <a14:useLocalDpi xmlns:a14="http://schemas.microsoft.com/office/drawing/2010/main" val="0"/>
                        </a:ext>
                      </a:extLst>
                    </a:blip>
                    <a:stretch>
                      <a:fillRect/>
                    </a:stretch>
                  </pic:blipFill>
                  <pic:spPr>
                    <a:xfrm>
                      <a:off x="0" y="0"/>
                      <a:ext cx="4389120" cy="1693210"/>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1F6693">
        <w:t xml:space="preserve">Click the </w:t>
      </w:r>
      <w:r w:rsidR="001F6693">
        <w:rPr>
          <w:b/>
        </w:rPr>
        <w:t>Configuration</w:t>
      </w:r>
      <w:r w:rsidR="001F6693">
        <w:t xml:space="preserve"> menu option to open the following dialog. In case your login has timed out, you will be prompted to authenticate again.</w:t>
      </w:r>
    </w:p>
    <w:p w:rsidR="001F6693" w:rsidRDefault="006D68A8" w:rsidP="00A66F06">
      <w:pPr>
        <w:pStyle w:val="NormalIntended"/>
      </w:pPr>
      <w:r>
        <w:t xml:space="preserve">This dialog is primarily used to configure your Galaxkey for Windows folder options. The Configuration menu has following </w:t>
      </w:r>
      <w:r>
        <w:rPr>
          <w:b/>
        </w:rPr>
        <w:t>f</w:t>
      </w:r>
      <w:r w:rsidRPr="005B5C32">
        <w:rPr>
          <w:b/>
        </w:rPr>
        <w:t>ive</w:t>
      </w:r>
      <w:r>
        <w:t xml:space="preserve"> tabs</w:t>
      </w:r>
    </w:p>
    <w:p w:rsidR="006D68A8" w:rsidRDefault="006D68A8" w:rsidP="00A66F06">
      <w:pPr>
        <w:pStyle w:val="NormalIntended"/>
        <w:numPr>
          <w:ilvl w:val="0"/>
          <w:numId w:val="57"/>
        </w:numPr>
      </w:pPr>
      <w:r w:rsidRPr="00841858">
        <w:rPr>
          <w:b/>
        </w:rPr>
        <w:t xml:space="preserve">Galaxkey Identity </w:t>
      </w:r>
      <w:r>
        <w:t xml:space="preserve">– This tab displays your default Galaxkey identity, i.e., the identity used for logging on to Galaxkey for Windows. All the files that you secure using the File Manager will be encrypted using this identity. </w:t>
      </w:r>
    </w:p>
    <w:p w:rsidR="006D68A8" w:rsidRDefault="006D68A8" w:rsidP="00A66F06">
      <w:pPr>
        <w:pStyle w:val="NormalIntended"/>
        <w:numPr>
          <w:ilvl w:val="0"/>
          <w:numId w:val="57"/>
        </w:numPr>
      </w:pPr>
      <w:r w:rsidRPr="00841858">
        <w:rPr>
          <w:b/>
        </w:rPr>
        <w:t>Cloud Sync</w:t>
      </w:r>
      <w:r>
        <w:t xml:space="preserve"> – Galaxkey for Windows® has an integrated functionality to provide a cloud based file synchronisation service. In this tab you can configure your root folder where your Cloud Files are synchronised. You can set your root folder to any resolvable folder either on your machine or in your network where you have complete read write access.</w:t>
      </w:r>
    </w:p>
    <w:p w:rsidR="006D68A8" w:rsidRDefault="006D68A8" w:rsidP="00A66F06">
      <w:pPr>
        <w:pStyle w:val="NormalIntended"/>
      </w:pPr>
      <w:r>
        <w:t>More details of this service are mentioned in the Galaxkey Secure Share Section of this document.</w:t>
      </w:r>
    </w:p>
    <w:p w:rsidR="006D68A8" w:rsidRDefault="006D68A8" w:rsidP="00A66F06">
      <w:pPr>
        <w:pStyle w:val="NormalIntended"/>
        <w:numPr>
          <w:ilvl w:val="0"/>
          <w:numId w:val="57"/>
        </w:numPr>
      </w:pPr>
      <w:r w:rsidRPr="00F66C43">
        <w:rPr>
          <w:b/>
        </w:rPr>
        <w:t>Vault</w:t>
      </w:r>
      <w:r>
        <w:t xml:space="preserve"> – This tab is used to set the vault folder on your desktop. The vault folder can be any resolvable folder either on your machine or in our network where you want to secure any files which are copied to the vault.</w:t>
      </w:r>
    </w:p>
    <w:p w:rsidR="006D68A8" w:rsidRDefault="006D68A8" w:rsidP="00A66F06">
      <w:pPr>
        <w:pStyle w:val="NormalIntended"/>
      </w:pPr>
      <w:r>
        <w:lastRenderedPageBreak/>
        <w:t>The Vault is explained in more details in the Galaxkey Vault section of this document.</w:t>
      </w:r>
    </w:p>
    <w:p w:rsidR="006D68A8" w:rsidRDefault="006D68A8" w:rsidP="00A66F06">
      <w:pPr>
        <w:pStyle w:val="NormalIntended"/>
        <w:numPr>
          <w:ilvl w:val="0"/>
          <w:numId w:val="57"/>
        </w:numPr>
      </w:pPr>
      <w:r w:rsidRPr="00F66C43">
        <w:rPr>
          <w:b/>
        </w:rPr>
        <w:t>Options</w:t>
      </w:r>
      <w:r>
        <w:t xml:space="preserve"> – The options tab provides you with two options</w:t>
      </w:r>
    </w:p>
    <w:p w:rsidR="006D68A8" w:rsidRDefault="006D68A8" w:rsidP="00A66F06">
      <w:pPr>
        <w:pStyle w:val="NormalIntended"/>
        <w:numPr>
          <w:ilvl w:val="1"/>
          <w:numId w:val="57"/>
        </w:numPr>
      </w:pPr>
      <w:r w:rsidRPr="00F66C43">
        <w:rPr>
          <w:b/>
        </w:rPr>
        <w:t xml:space="preserve">Delete secured after restore </w:t>
      </w:r>
      <w:r>
        <w:t>– When you restore a Galaxkey secured file, and if this option is set, the secured file will automatically be deleted once it is restored, i.e., unsecured.</w:t>
      </w:r>
    </w:p>
    <w:p w:rsidR="006D68A8" w:rsidRDefault="006D68A8" w:rsidP="00A66F06">
      <w:pPr>
        <w:pStyle w:val="NormalIntended"/>
        <w:numPr>
          <w:ilvl w:val="1"/>
          <w:numId w:val="57"/>
        </w:numPr>
      </w:pPr>
      <w:r w:rsidRPr="00F66C43">
        <w:rPr>
          <w:b/>
        </w:rPr>
        <w:t xml:space="preserve">Delete original after secure </w:t>
      </w:r>
      <w:r>
        <w:t>– When you secure or encrypt a file and if this option is set, the original file will be deleted and only the secured file will be retained.</w:t>
      </w:r>
    </w:p>
    <w:p w:rsidR="006D68A8" w:rsidRDefault="006D68A8" w:rsidP="00A66F06">
      <w:pPr>
        <w:pStyle w:val="NormalIntended"/>
      </w:pPr>
      <w:r>
        <w:t>By default both the above options are set.</w:t>
      </w:r>
    </w:p>
    <w:p w:rsidR="006D68A8" w:rsidRDefault="006D68A8" w:rsidP="00A66F06">
      <w:pPr>
        <w:pStyle w:val="NormalIntended"/>
        <w:numPr>
          <w:ilvl w:val="0"/>
          <w:numId w:val="57"/>
        </w:numPr>
      </w:pPr>
      <w:r>
        <w:rPr>
          <w:b/>
        </w:rPr>
        <w:t>Edit Folder</w:t>
      </w:r>
      <w:r>
        <w:t xml:space="preserve"> – Galaxkey provides you with an option to edit a secured file using its default editor. You can simply double click the secured file and open it in the default editor. </w:t>
      </w:r>
    </w:p>
    <w:p w:rsidR="006D68A8" w:rsidRDefault="006D68A8" w:rsidP="00A66F06">
      <w:pPr>
        <w:pStyle w:val="NormalIntended"/>
      </w:pPr>
      <w:r>
        <w:t>The Edit Folder tab helps you to set the folder where the files will be decrypted when you edit a secured file.</w:t>
      </w:r>
    </w:p>
    <w:p w:rsidR="006D68A8" w:rsidRDefault="006D68A8" w:rsidP="00A66F06">
      <w:pPr>
        <w:pStyle w:val="NormalIntended"/>
      </w:pPr>
      <w:r>
        <w:t>This tab also provides options to manage the Edit folder. These are as follows;</w:t>
      </w:r>
    </w:p>
    <w:p w:rsidR="006D68A8" w:rsidRDefault="006D68A8" w:rsidP="00A66F06">
      <w:pPr>
        <w:pStyle w:val="NormalIntended"/>
        <w:numPr>
          <w:ilvl w:val="1"/>
          <w:numId w:val="57"/>
        </w:numPr>
      </w:pPr>
      <w:r w:rsidRPr="00841858">
        <w:rPr>
          <w:b/>
        </w:rPr>
        <w:t xml:space="preserve">Open Folder in Explorer </w:t>
      </w:r>
      <w:r>
        <w:t xml:space="preserve">– You can open the Edit folder in explorer to view the contents using this button. </w:t>
      </w:r>
    </w:p>
    <w:p w:rsidR="006D68A8" w:rsidRDefault="006D68A8" w:rsidP="00A66F06">
      <w:pPr>
        <w:pStyle w:val="NormalIntended"/>
        <w:numPr>
          <w:ilvl w:val="1"/>
          <w:numId w:val="57"/>
        </w:numPr>
      </w:pPr>
      <w:r w:rsidRPr="00841858">
        <w:rPr>
          <w:b/>
        </w:rPr>
        <w:t xml:space="preserve">Purge files securely now </w:t>
      </w:r>
      <w:r>
        <w:t>– You can delete all the files in edit mode using this button during an active session of Galaxkey for Windows®</w:t>
      </w:r>
    </w:p>
    <w:p w:rsidR="006D68A8" w:rsidRDefault="006D68A8" w:rsidP="00A66F06">
      <w:pPr>
        <w:pStyle w:val="NormalIntended"/>
        <w:numPr>
          <w:ilvl w:val="1"/>
          <w:numId w:val="57"/>
        </w:numPr>
      </w:pPr>
      <w:r w:rsidRPr="00F66C43">
        <w:rPr>
          <w:b/>
        </w:rPr>
        <w:t>Purge Files automatically at logout</w:t>
      </w:r>
      <w:r>
        <w:t xml:space="preserve"> – When you select this option, the files in this folder will be purged at every logout.</w:t>
      </w:r>
    </w:p>
    <w:p w:rsidR="006D68A8" w:rsidRDefault="006D68A8" w:rsidP="00A66F06">
      <w:pPr>
        <w:pStyle w:val="NormalIntended"/>
        <w:rPr>
          <w:lang w:eastAsia="en-GB"/>
        </w:rPr>
      </w:pPr>
      <w:r>
        <w:t>By default</w:t>
      </w:r>
      <w:r w:rsidR="002D1CD7">
        <w:t>,</w:t>
      </w:r>
      <w:r>
        <w:t xml:space="preserve"> the above option is set.</w:t>
      </w:r>
    </w:p>
    <w:p w:rsidR="00571DD2" w:rsidRDefault="00571DD2" w:rsidP="00346EAD">
      <w:pPr>
        <w:pStyle w:val="Heading3"/>
      </w:pPr>
      <w:bookmarkStart w:id="43" w:name="_Toc465887850"/>
      <w:r>
        <w:t>My folder</w:t>
      </w:r>
      <w:bookmarkEnd w:id="43"/>
    </w:p>
    <w:p w:rsidR="00571DD2" w:rsidRDefault="009E7AAE" w:rsidP="00A66F06">
      <w:pPr>
        <w:pStyle w:val="NormalIntended"/>
        <w:rPr>
          <w:lang w:eastAsia="en-GB"/>
        </w:rPr>
      </w:pPr>
      <w:r>
        <w:t>This menu option launches the cloud sync folder, ‘My Folder’ of the logged in user.</w:t>
      </w:r>
    </w:p>
    <w:p w:rsidR="00571DD2" w:rsidRDefault="00571DD2" w:rsidP="00346EAD">
      <w:pPr>
        <w:pStyle w:val="Heading3"/>
      </w:pPr>
      <w:bookmarkStart w:id="44" w:name="_Toc465887851"/>
      <w:r>
        <w:lastRenderedPageBreak/>
        <w:t>Galaxkey Manager</w:t>
      </w:r>
      <w:bookmarkEnd w:id="44"/>
    </w:p>
    <w:p w:rsidR="00571DD2" w:rsidRDefault="00FA26ED" w:rsidP="00A66F06">
      <w:pPr>
        <w:pStyle w:val="NormalIntended"/>
        <w:rPr>
          <w:lang w:eastAsia="en-GB"/>
        </w:rPr>
      </w:pPr>
      <w:r>
        <w:t>This menu option launches the Galaxkey Manager portal. You can manage your Galaxkey account as per the access granted by your Corporate Galaxkey Administrator.</w:t>
      </w:r>
    </w:p>
    <w:p w:rsidR="00571DD2" w:rsidRDefault="00571DD2" w:rsidP="00346EAD">
      <w:pPr>
        <w:pStyle w:val="Heading3"/>
      </w:pPr>
      <w:bookmarkStart w:id="45" w:name="_Toc465887852"/>
      <w:r>
        <w:t>Galaxkey Vault</w:t>
      </w:r>
      <w:bookmarkEnd w:id="45"/>
    </w:p>
    <w:p w:rsidR="00571DD2" w:rsidRDefault="00FA26ED" w:rsidP="00A66F06">
      <w:pPr>
        <w:pStyle w:val="NormalIntended"/>
        <w:rPr>
          <w:lang w:eastAsia="en-GB"/>
        </w:rPr>
      </w:pPr>
      <w:r>
        <w:t>This menu option opens your Galaxkey Vault folder in Windows Explorer.</w:t>
      </w:r>
    </w:p>
    <w:p w:rsidR="003615AA" w:rsidRDefault="003615AA" w:rsidP="00346EAD">
      <w:pPr>
        <w:pStyle w:val="Heading3"/>
      </w:pPr>
      <w:bookmarkStart w:id="46" w:name="_Toc465887853"/>
      <w:r>
        <w:t>Galaxkey Shares</w:t>
      </w:r>
      <w:bookmarkEnd w:id="46"/>
    </w:p>
    <w:p w:rsidR="00FA26ED" w:rsidRDefault="00FA26ED" w:rsidP="00A66F06">
      <w:pPr>
        <w:pStyle w:val="NormalIntended"/>
      </w:pPr>
      <w:r>
        <w:t>This menu option opens a dialog box, a dashboard, which displays:</w:t>
      </w:r>
    </w:p>
    <w:p w:rsidR="00FA26ED" w:rsidRPr="00F3296D" w:rsidRDefault="00FA26ED" w:rsidP="00A66F06">
      <w:pPr>
        <w:pStyle w:val="NormalIntended"/>
        <w:numPr>
          <w:ilvl w:val="0"/>
          <w:numId w:val="58"/>
        </w:numPr>
      </w:pPr>
      <w:r>
        <w:t xml:space="preserve">All files and folders </w:t>
      </w:r>
      <w:r>
        <w:rPr>
          <w:b/>
        </w:rPr>
        <w:t>Shared with you</w:t>
      </w:r>
    </w:p>
    <w:p w:rsidR="00FA26ED" w:rsidRPr="00F3296D" w:rsidRDefault="00FA26ED" w:rsidP="00A66F06">
      <w:pPr>
        <w:pStyle w:val="NormalIntended"/>
        <w:numPr>
          <w:ilvl w:val="0"/>
          <w:numId w:val="58"/>
        </w:numPr>
      </w:pPr>
      <w:r w:rsidRPr="00F3296D">
        <w:t>All</w:t>
      </w:r>
      <w:r>
        <w:t xml:space="preserve"> files and folders </w:t>
      </w:r>
      <w:r>
        <w:rPr>
          <w:b/>
        </w:rPr>
        <w:t>Shared by you</w:t>
      </w:r>
      <w:r w:rsidRPr="00F3296D">
        <w:t xml:space="preserve"> </w:t>
      </w:r>
    </w:p>
    <w:p w:rsidR="00FA26ED" w:rsidRDefault="00FA26ED" w:rsidP="00A66F06">
      <w:pPr>
        <w:pStyle w:val="NormalIntended"/>
      </w:pPr>
      <w:r>
        <w:t xml:space="preserve">You can also add and edit the Groups from this screen. </w:t>
      </w:r>
    </w:p>
    <w:p w:rsidR="003615AA" w:rsidRDefault="00FA26ED" w:rsidP="00A66F06">
      <w:pPr>
        <w:pStyle w:val="NormalIntended"/>
      </w:pPr>
      <w:r>
        <w:rPr>
          <w:noProof/>
          <w:lang w:val="en-US"/>
        </w:rPr>
        <w:drawing>
          <wp:anchor distT="182880" distB="182880" distL="114300" distR="114300" simplePos="0" relativeHeight="251846656" behindDoc="0" locked="0" layoutInCell="1" allowOverlap="0" wp14:anchorId="69015B8F" wp14:editId="74225EA7">
            <wp:simplePos x="0" y="0"/>
            <wp:positionH relativeFrom="column">
              <wp:posOffset>1718945</wp:posOffset>
            </wp:positionH>
            <wp:positionV relativeFrom="paragraph">
              <wp:posOffset>682625</wp:posOffset>
            </wp:positionV>
            <wp:extent cx="4105656" cy="2009541"/>
            <wp:effectExtent l="0" t="0" r="0" b="0"/>
            <wp:wrapTopAndBottom/>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
                    <pic:cNvPicPr/>
                  </pic:nvPicPr>
                  <pic:blipFill>
                    <a:blip r:embed="rId68">
                      <a:extLst>
                        <a:ext uri="{28A0092B-C50C-407E-A947-70E740481C1C}">
                          <a14:useLocalDpi xmlns:a14="http://schemas.microsoft.com/office/drawing/2010/main" val="0"/>
                        </a:ext>
                      </a:extLst>
                    </a:blip>
                    <a:stretch>
                      <a:fillRect/>
                    </a:stretch>
                  </pic:blipFill>
                  <pic:spPr>
                    <a:xfrm>
                      <a:off x="0" y="0"/>
                      <a:ext cx="4105656" cy="2009541"/>
                    </a:xfrm>
                    <a:prstGeom prst="rect">
                      <a:avLst/>
                    </a:prstGeom>
                  </pic:spPr>
                </pic:pic>
              </a:graphicData>
            </a:graphic>
            <wp14:sizeRelH relativeFrom="margin">
              <wp14:pctWidth>0</wp14:pctWidth>
            </wp14:sizeRelH>
            <wp14:sizeRelV relativeFrom="margin">
              <wp14:pctHeight>0</wp14:pctHeight>
            </wp14:sizeRelV>
          </wp:anchor>
        </w:drawing>
      </w:r>
      <w:r>
        <w:t>More on this topic is explained in the Galaxkey Secure Share section of this do</w:t>
      </w:r>
      <w:r w:rsidR="001404ED">
        <w:t>cument.</w:t>
      </w:r>
    </w:p>
    <w:p w:rsidR="003615AA" w:rsidRDefault="003615AA" w:rsidP="00346EAD">
      <w:pPr>
        <w:pStyle w:val="Heading3"/>
      </w:pPr>
      <w:bookmarkStart w:id="47" w:name="_Toc465887854"/>
      <w:r>
        <w:t>Galaxkey Groups</w:t>
      </w:r>
      <w:bookmarkEnd w:id="47"/>
    </w:p>
    <w:p w:rsidR="003615AA" w:rsidRDefault="001404ED" w:rsidP="00A66F06">
      <w:pPr>
        <w:pStyle w:val="NormalIntended"/>
        <w:rPr>
          <w:lang w:eastAsia="en-GB"/>
        </w:rPr>
      </w:pPr>
      <w:r>
        <w:t>The Groups menu option opens a dialog box which displays the currently configured groups that are shared with users. More on this topic is explained in the Galaxkey Secure Share section of this document.</w:t>
      </w:r>
    </w:p>
    <w:p w:rsidR="003615AA" w:rsidRDefault="003615AA" w:rsidP="0014677A">
      <w:pPr>
        <w:pStyle w:val="Heading2"/>
        <w:rPr>
          <w:lang w:eastAsia="en-GB"/>
        </w:rPr>
      </w:pPr>
      <w:r>
        <w:rPr>
          <w:lang w:eastAsia="en-GB"/>
        </w:rPr>
        <w:lastRenderedPageBreak/>
        <w:t xml:space="preserve"> </w:t>
      </w:r>
      <w:bookmarkStart w:id="48" w:name="_Toc465887855"/>
      <w:r>
        <w:rPr>
          <w:lang w:eastAsia="en-GB"/>
        </w:rPr>
        <w:t>Galaxkey Shell</w:t>
      </w:r>
      <w:bookmarkEnd w:id="48"/>
    </w:p>
    <w:p w:rsidR="001404ED" w:rsidRDefault="001404ED" w:rsidP="001404ED">
      <w:pPr>
        <w:pStyle w:val="Heading3"/>
      </w:pPr>
      <w:bookmarkStart w:id="49" w:name="_Toc465887856"/>
      <w:r>
        <w:t>Shell Integration</w:t>
      </w:r>
      <w:bookmarkEnd w:id="49"/>
    </w:p>
    <w:p w:rsidR="001404ED" w:rsidRDefault="001404ED" w:rsidP="00A66F06">
      <w:pPr>
        <w:pStyle w:val="NormalIntended"/>
      </w:pPr>
      <w:r>
        <w:t xml:space="preserve">With the release of Galaxkey for Windows® we have integrated the capability of securing the documents on your desktop by just using the right mouse button. </w:t>
      </w:r>
    </w:p>
    <w:p w:rsidR="00E31304" w:rsidRDefault="001404ED" w:rsidP="00A66F06">
      <w:pPr>
        <w:pStyle w:val="NormalIntended"/>
        <w:rPr>
          <w:lang w:eastAsia="en-GB"/>
        </w:rPr>
      </w:pPr>
      <w:r>
        <w:t>On installation, Galaxkey integrates with the operating system Shell. This enables the functionality to encrypt and decrypt files by just right clicking the mouse button.</w:t>
      </w:r>
    </w:p>
    <w:p w:rsidR="003615AA" w:rsidRDefault="003615AA" w:rsidP="00346EAD">
      <w:pPr>
        <w:pStyle w:val="Heading3"/>
      </w:pPr>
      <w:bookmarkStart w:id="50" w:name="_Toc465887857"/>
      <w:r>
        <w:t>Shell Menu Options</w:t>
      </w:r>
      <w:bookmarkEnd w:id="50"/>
    </w:p>
    <w:p w:rsidR="00E31304" w:rsidRDefault="0084642F" w:rsidP="00A66F06">
      <w:pPr>
        <w:pStyle w:val="NormalIntended"/>
      </w:pPr>
      <w:r>
        <w:rPr>
          <w:noProof/>
          <w:lang w:val="en-US"/>
        </w:rPr>
        <w:drawing>
          <wp:anchor distT="182880" distB="182880" distL="114300" distR="114300" simplePos="0" relativeHeight="251888640" behindDoc="0" locked="0" layoutInCell="1" allowOverlap="0" wp14:anchorId="580C532C" wp14:editId="6BDF9ED1">
            <wp:simplePos x="0" y="0"/>
            <wp:positionH relativeFrom="column">
              <wp:posOffset>1714603</wp:posOffset>
            </wp:positionH>
            <wp:positionV relativeFrom="paragraph">
              <wp:posOffset>930275</wp:posOffset>
            </wp:positionV>
            <wp:extent cx="4123944" cy="2935224"/>
            <wp:effectExtent l="0" t="0" r="0" b="0"/>
            <wp:wrapTopAndBottom/>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123944" cy="293522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31304">
        <w:t>The Shell menu works based on where you have selected the file to act upon. In general the menu options available on right click of the mouse button are as shown in the following image.</w:t>
      </w:r>
    </w:p>
    <w:p w:rsidR="00E31304" w:rsidRDefault="00E31304" w:rsidP="00A66F06">
      <w:pPr>
        <w:pStyle w:val="NormalIntended"/>
      </w:pPr>
    </w:p>
    <w:p w:rsidR="00E31304" w:rsidRDefault="00E31304" w:rsidP="00A66F06">
      <w:pPr>
        <w:pStyle w:val="NormalIntended"/>
      </w:pPr>
      <w:r>
        <w:t>The Shell menu items are grouped into three categories</w:t>
      </w:r>
    </w:p>
    <w:p w:rsidR="00E31304" w:rsidRDefault="00E31304" w:rsidP="00A66F06">
      <w:pPr>
        <w:pStyle w:val="NormalIntended"/>
        <w:numPr>
          <w:ilvl w:val="0"/>
          <w:numId w:val="59"/>
        </w:numPr>
      </w:pPr>
      <w:r>
        <w:t>Galaxkey Secure Share</w:t>
      </w:r>
    </w:p>
    <w:p w:rsidR="00E31304" w:rsidRDefault="00E31304" w:rsidP="00A66F06">
      <w:pPr>
        <w:pStyle w:val="NormalIntended"/>
        <w:numPr>
          <w:ilvl w:val="0"/>
          <w:numId w:val="59"/>
        </w:numPr>
      </w:pPr>
      <w:r>
        <w:t>Galaxkey File Security Management</w:t>
      </w:r>
    </w:p>
    <w:p w:rsidR="00E31304" w:rsidRDefault="00E31304" w:rsidP="00A66F06">
      <w:pPr>
        <w:pStyle w:val="NormalIntended"/>
        <w:numPr>
          <w:ilvl w:val="0"/>
          <w:numId w:val="59"/>
        </w:numPr>
      </w:pPr>
      <w:r>
        <w:t>Galaxkey Vault</w:t>
      </w:r>
    </w:p>
    <w:p w:rsidR="003615AA" w:rsidRDefault="00E31304" w:rsidP="00D20A7C">
      <w:pPr>
        <w:pStyle w:val="NormalIntended"/>
      </w:pPr>
      <w:r>
        <w:lastRenderedPageBreak/>
        <w:t>Details and usage of the above are mentioned in subsequent sections.</w:t>
      </w:r>
    </w:p>
    <w:p w:rsidR="003615AA" w:rsidRDefault="003615AA" w:rsidP="0014677A">
      <w:pPr>
        <w:pStyle w:val="Heading2"/>
        <w:rPr>
          <w:lang w:eastAsia="en-GB"/>
        </w:rPr>
      </w:pPr>
      <w:bookmarkStart w:id="51" w:name="_Toc465887858"/>
      <w:r>
        <w:rPr>
          <w:lang w:eastAsia="en-GB"/>
        </w:rPr>
        <w:t>Galaxkey File Security</w:t>
      </w:r>
      <w:bookmarkEnd w:id="51"/>
    </w:p>
    <w:p w:rsidR="00E31304" w:rsidRDefault="00E31304" w:rsidP="00A66F06">
      <w:pPr>
        <w:pStyle w:val="NormalIntended"/>
      </w:pPr>
      <w:r>
        <w:t>The Galaxkey File Security is a complete solution for securing the files on your desktop. Galaxkey File Security allows you to encrypt the files ‘in-place’. The speed of file encryption is extremely fast and efficient. You can encrypt any kinds of files which can also include movie files.</w:t>
      </w:r>
    </w:p>
    <w:p w:rsidR="00E31304" w:rsidRDefault="00E31304" w:rsidP="00A66F06">
      <w:pPr>
        <w:pStyle w:val="NormalIntended"/>
      </w:pPr>
      <w:r>
        <w:t>Some of the important features of Galaxkey File Security are as follows</w:t>
      </w:r>
    </w:p>
    <w:p w:rsidR="00E31304" w:rsidRDefault="00E31304" w:rsidP="00A66F06">
      <w:pPr>
        <w:pStyle w:val="NormalIntended"/>
        <w:numPr>
          <w:ilvl w:val="0"/>
          <w:numId w:val="60"/>
        </w:numPr>
      </w:pPr>
      <w:r>
        <w:t>Ability to encrypt (secure) and decrypt (restore) an entire folder with one click of the mouse button</w:t>
      </w:r>
    </w:p>
    <w:p w:rsidR="00E31304" w:rsidRDefault="00E31304" w:rsidP="00A66F06">
      <w:pPr>
        <w:pStyle w:val="NormalIntended"/>
        <w:numPr>
          <w:ilvl w:val="0"/>
          <w:numId w:val="60"/>
        </w:numPr>
      </w:pPr>
      <w:r>
        <w:t>Directly open and edit encrypted (secured) .gxk files</w:t>
      </w:r>
    </w:p>
    <w:p w:rsidR="00E31304" w:rsidRDefault="00E31304" w:rsidP="00A66F06">
      <w:pPr>
        <w:pStyle w:val="NormalIntended"/>
        <w:numPr>
          <w:ilvl w:val="0"/>
          <w:numId w:val="60"/>
        </w:numPr>
      </w:pPr>
      <w:r>
        <w:t xml:space="preserve">Easily secure files for other users </w:t>
      </w:r>
    </w:p>
    <w:p w:rsidR="003615AA" w:rsidRDefault="00E31304" w:rsidP="00A66F06">
      <w:pPr>
        <w:pStyle w:val="NormalIntended"/>
        <w:rPr>
          <w:lang w:eastAsia="en-GB"/>
        </w:rPr>
      </w:pPr>
      <w:r>
        <w:t>Options to delete files after encryption and decryption.</w:t>
      </w:r>
    </w:p>
    <w:p w:rsidR="003615AA" w:rsidRDefault="003615AA" w:rsidP="00346EAD">
      <w:pPr>
        <w:pStyle w:val="Heading3"/>
      </w:pPr>
      <w:bookmarkStart w:id="52" w:name="_Toc465887859"/>
      <w:r>
        <w:t>Using Galaxkey File Security</w:t>
      </w:r>
      <w:bookmarkEnd w:id="52"/>
    </w:p>
    <w:p w:rsidR="00E31304" w:rsidRDefault="00E31304" w:rsidP="00A66F06">
      <w:pPr>
        <w:pStyle w:val="NormalIntended"/>
      </w:pPr>
      <w:r>
        <w:t>Once you have installed Galaxkey for Windows®, Galaxkey File Security is installed by default and it will be available for the logged in user on the right click of the mouse button.</w:t>
      </w:r>
    </w:p>
    <w:p w:rsidR="00E31304" w:rsidRDefault="00E31304" w:rsidP="00E31304">
      <w:pPr>
        <w:pStyle w:val="Heading4"/>
        <w:numPr>
          <w:ilvl w:val="3"/>
          <w:numId w:val="2"/>
        </w:numPr>
        <w:ind w:left="3096"/>
        <w:rPr>
          <w:lang w:eastAsia="en-GB"/>
        </w:rPr>
      </w:pPr>
      <w:r>
        <w:rPr>
          <w:lang w:eastAsia="en-GB"/>
        </w:rPr>
        <w:t>Secure</w:t>
      </w:r>
    </w:p>
    <w:p w:rsidR="00E31304" w:rsidRDefault="00E401F4" w:rsidP="00A66F06">
      <w:pPr>
        <w:pStyle w:val="NormalIntended"/>
      </w:pPr>
      <w:r>
        <w:rPr>
          <w:noProof/>
          <w:lang w:val="en-US"/>
        </w:rPr>
        <w:drawing>
          <wp:anchor distT="182880" distB="182880" distL="114300" distR="114300" simplePos="0" relativeHeight="251847680" behindDoc="0" locked="0" layoutInCell="1" allowOverlap="0" wp14:anchorId="497482B5" wp14:editId="15C72F40">
            <wp:simplePos x="0" y="0"/>
            <wp:positionH relativeFrom="column">
              <wp:posOffset>1718945</wp:posOffset>
            </wp:positionH>
            <wp:positionV relativeFrom="paragraph">
              <wp:posOffset>676275</wp:posOffset>
            </wp:positionV>
            <wp:extent cx="4123944" cy="1179576"/>
            <wp:effectExtent l="19050" t="19050" r="10160" b="20955"/>
            <wp:wrapTopAndBottom/>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4123944" cy="117957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When you right click on a file you will get the ‘</w:t>
      </w:r>
      <w:r>
        <w:rPr>
          <w:b/>
        </w:rPr>
        <w:t xml:space="preserve">Secure’ </w:t>
      </w:r>
      <w:r>
        <w:t>option in the context menu.</w:t>
      </w:r>
    </w:p>
    <w:p w:rsidR="00E401F4" w:rsidRDefault="00E401F4" w:rsidP="00A66F06">
      <w:pPr>
        <w:pStyle w:val="NormalIntended"/>
      </w:pPr>
      <w:r>
        <w:t xml:space="preserve">When you select this option, the file will be instantaneously secured using your Galaxkey Identity. Based on the settings in </w:t>
      </w:r>
      <w:r w:rsidRPr="00F84AED">
        <w:rPr>
          <w:b/>
        </w:rPr>
        <w:t>Configuration &gt; Options</w:t>
      </w:r>
      <w:r>
        <w:t>, the original file will be retained or deleted after encryption. If you have selected the ‘</w:t>
      </w:r>
      <w:r>
        <w:rPr>
          <w:b/>
        </w:rPr>
        <w:t xml:space="preserve">Delete original </w:t>
      </w:r>
      <w:r>
        <w:rPr>
          <w:b/>
        </w:rPr>
        <w:lastRenderedPageBreak/>
        <w:t>after secure</w:t>
      </w:r>
      <w:r w:rsidRPr="00F2250B">
        <w:t>’ option</w:t>
      </w:r>
      <w:r>
        <w:t xml:space="preserve">, the original file is deleted and the new .GXK file is created. </w:t>
      </w:r>
    </w:p>
    <w:p w:rsidR="00E401F4" w:rsidRDefault="00E401F4" w:rsidP="00A66F06">
      <w:pPr>
        <w:pStyle w:val="NormalIntended"/>
      </w:pPr>
      <w:r>
        <w:t>This .GXK file is your original file encapsulated into a secured file which can be opened only by the user who has access to it.</w:t>
      </w:r>
    </w:p>
    <w:p w:rsidR="00E401F4" w:rsidRDefault="00E401F4" w:rsidP="00A66F06">
      <w:pPr>
        <w:pStyle w:val="NormalIntended"/>
      </w:pPr>
      <w:r>
        <w:t xml:space="preserve">You can copy this file to any storage device or network location. The file is platform independent and can be opened on any machine. The </w:t>
      </w:r>
      <w:r>
        <w:rPr>
          <w:b/>
        </w:rPr>
        <w:t>Secure</w:t>
      </w:r>
      <w:r>
        <w:t xml:space="preserve"> command secures the file for the logged in user, exclusively.</w:t>
      </w:r>
    </w:p>
    <w:p w:rsidR="00E401F4" w:rsidRDefault="00E401F4" w:rsidP="00A66F06">
      <w:pPr>
        <w:pStyle w:val="NormalIntended"/>
      </w:pPr>
      <w:r>
        <w:t>If the user login to Galaxkey timeouts, the user will be prompted to enter his credentials.</w:t>
      </w:r>
    </w:p>
    <w:p w:rsidR="00E401F4" w:rsidRPr="005D6817" w:rsidRDefault="00E401F4" w:rsidP="00A66F06">
      <w:pPr>
        <w:pStyle w:val="NormalIntended"/>
      </w:pPr>
      <w:bookmarkStart w:id="53" w:name="_Toc403914348"/>
      <w:r w:rsidRPr="00CB6359">
        <w:t>Editing</w:t>
      </w:r>
      <w:r w:rsidRPr="005D6817">
        <w:t xml:space="preserve"> secured files</w:t>
      </w:r>
      <w:bookmarkEnd w:id="53"/>
    </w:p>
    <w:p w:rsidR="00E401F4" w:rsidRPr="00D647FF" w:rsidRDefault="00E401F4" w:rsidP="00A66F06">
      <w:pPr>
        <w:pStyle w:val="NormalIntended"/>
      </w:pPr>
      <w:r w:rsidRPr="00D647FF">
        <w:t>If you have Galaxkey installed on the machine, you can directly edit the secured Galaxkey file (.gxk), without restoring (decrypting) it. When you double click the .gxk file, it opens in the default editor of the original file, e.g., Word, Excel, etc. Once you have edited the file and saved it, it is stored back as the .gxk file, i.e., the encrypted file format, thus safeguarding your data.</w:t>
      </w:r>
    </w:p>
    <w:p w:rsidR="00E401F4" w:rsidRDefault="00E401F4" w:rsidP="00A66F06">
      <w:pPr>
        <w:pStyle w:val="NormalIntended"/>
      </w:pPr>
      <w:r w:rsidRPr="005D6817">
        <w:t>Securing Folders</w:t>
      </w:r>
    </w:p>
    <w:p w:rsidR="00E401F4" w:rsidRDefault="00E401F4" w:rsidP="00A66F06">
      <w:pPr>
        <w:pStyle w:val="NormalIntended"/>
        <w:rPr>
          <w:lang w:eastAsia="en-GB"/>
        </w:rPr>
      </w:pPr>
      <w:r w:rsidRPr="00D647FF">
        <w:t>Galaxkey securing is very powerful and you can secure all the files and sub folders using the secure command on the right click of a mouse. This makes it really easy for users to directly secure all their content in a folder while maintaining the folder structure.</w:t>
      </w:r>
    </w:p>
    <w:p w:rsidR="00E31304" w:rsidRDefault="00E31304" w:rsidP="00E31304">
      <w:pPr>
        <w:pStyle w:val="Heading4"/>
        <w:numPr>
          <w:ilvl w:val="3"/>
          <w:numId w:val="2"/>
        </w:numPr>
        <w:ind w:left="3096"/>
        <w:rPr>
          <w:lang w:eastAsia="en-GB"/>
        </w:rPr>
      </w:pPr>
      <w:r>
        <w:rPr>
          <w:lang w:eastAsia="en-GB"/>
        </w:rPr>
        <w:t>Restore</w:t>
      </w:r>
    </w:p>
    <w:p w:rsidR="00E31304" w:rsidRDefault="00E401F4" w:rsidP="00A66F06">
      <w:pPr>
        <w:pStyle w:val="NormalIntended"/>
      </w:pPr>
      <w:r>
        <w:t xml:space="preserve">You can easily restore a secured file. Your file will be restored in the same location. If you have enabled the option </w:t>
      </w:r>
      <w:r>
        <w:rPr>
          <w:b/>
        </w:rPr>
        <w:t>Delete secured after restore</w:t>
      </w:r>
      <w:r>
        <w:t>, then the secured files will be deleted as soon as the original files are restored. If the login session of the user has timed out, the user will be prompted to authenticate again. A file can be restored on proper authentication and authorisation, i.e., the user must have a valid password to access the secured file.</w:t>
      </w:r>
    </w:p>
    <w:p w:rsidR="00537EA3" w:rsidRDefault="00537EA3" w:rsidP="00A66F06">
      <w:pPr>
        <w:pStyle w:val="NormalIntended"/>
      </w:pPr>
    </w:p>
    <w:p w:rsidR="00537EA3" w:rsidRDefault="00537EA3" w:rsidP="00A66F06">
      <w:pPr>
        <w:pStyle w:val="NormalIntended"/>
      </w:pPr>
    </w:p>
    <w:p w:rsidR="00537EA3" w:rsidRDefault="00D20A7C" w:rsidP="00A66F06">
      <w:pPr>
        <w:pStyle w:val="NormalIntended"/>
      </w:pPr>
      <w:r>
        <w:rPr>
          <w:noProof/>
          <w:lang w:val="en-US"/>
        </w:rPr>
        <w:lastRenderedPageBreak/>
        <w:drawing>
          <wp:anchor distT="182880" distB="182880" distL="114300" distR="114300" simplePos="0" relativeHeight="251848704" behindDoc="0" locked="0" layoutInCell="1" allowOverlap="0" wp14:anchorId="156C6765" wp14:editId="7AC7498E">
            <wp:simplePos x="0" y="0"/>
            <wp:positionH relativeFrom="column">
              <wp:posOffset>1720250</wp:posOffset>
            </wp:positionH>
            <wp:positionV relativeFrom="paragraph">
              <wp:posOffset>621030</wp:posOffset>
            </wp:positionV>
            <wp:extent cx="4123944" cy="1344168"/>
            <wp:effectExtent l="19050" t="19050" r="10160" b="27940"/>
            <wp:wrapTopAndBottom/>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4123944" cy="1344168"/>
                    </a:xfrm>
                    <a:prstGeom prst="rect">
                      <a:avLst/>
                    </a:prstGeom>
                    <a:ln>
                      <a:solidFill>
                        <a:schemeClr val="bg1">
                          <a:lumMod val="65000"/>
                        </a:schemeClr>
                      </a:solidFill>
                    </a:ln>
                  </pic:spPr>
                </pic:pic>
              </a:graphicData>
            </a:graphic>
            <wp14:sizeRelH relativeFrom="page">
              <wp14:pctWidth>0</wp14:pctWidth>
            </wp14:sizeRelH>
            <wp14:sizeRelV relativeFrom="page">
              <wp14:pctHeight>0</wp14:pctHeight>
            </wp14:sizeRelV>
          </wp:anchor>
        </w:drawing>
      </w:r>
    </w:p>
    <w:p w:rsidR="00E401F4" w:rsidRDefault="00537EA3" w:rsidP="00A66F06">
      <w:pPr>
        <w:pStyle w:val="NormalIntended"/>
        <w:rPr>
          <w:lang w:eastAsia="en-GB"/>
        </w:rPr>
      </w:pPr>
      <w:r>
        <w:t>You can directly restore an entire folder previously secured using Galaxkey. A folder with a scattered Galaxkey secured files can be restored on a right click. All your files will be restored while maintaining the folder structure.</w:t>
      </w:r>
    </w:p>
    <w:p w:rsidR="00E31304" w:rsidRDefault="00E31304" w:rsidP="00E31304">
      <w:pPr>
        <w:pStyle w:val="Heading4"/>
        <w:numPr>
          <w:ilvl w:val="3"/>
          <w:numId w:val="2"/>
        </w:numPr>
        <w:ind w:left="3096"/>
        <w:rPr>
          <w:lang w:eastAsia="en-GB"/>
        </w:rPr>
      </w:pPr>
      <w:r>
        <w:rPr>
          <w:lang w:eastAsia="en-GB"/>
        </w:rPr>
        <w:t>Secure For…</w:t>
      </w:r>
    </w:p>
    <w:p w:rsidR="00E31304" w:rsidRDefault="00537EA3" w:rsidP="00A66F06">
      <w:pPr>
        <w:pStyle w:val="NormalIntended"/>
      </w:pPr>
      <w:r>
        <w:rPr>
          <w:noProof/>
          <w:lang w:val="en-US"/>
        </w:rPr>
        <w:drawing>
          <wp:anchor distT="182880" distB="182880" distL="114300" distR="114300" simplePos="0" relativeHeight="251849728" behindDoc="0" locked="0" layoutInCell="1" allowOverlap="0" wp14:anchorId="4A5DD1CF" wp14:editId="0C46CA8B">
            <wp:simplePos x="0" y="0"/>
            <wp:positionH relativeFrom="column">
              <wp:posOffset>1718945</wp:posOffset>
            </wp:positionH>
            <wp:positionV relativeFrom="paragraph">
              <wp:posOffset>1136650</wp:posOffset>
            </wp:positionV>
            <wp:extent cx="4123944" cy="1298448"/>
            <wp:effectExtent l="19050" t="19050" r="10160" b="16510"/>
            <wp:wrapTopAndBottom/>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4123944" cy="129844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 xml:space="preserve">Consider a situation where you want to secure a file to be accessed by multiple users other than you. This can be easily done using the </w:t>
      </w:r>
      <w:r w:rsidRPr="00282A44">
        <w:rPr>
          <w:b/>
        </w:rPr>
        <w:t>Secure For…</w:t>
      </w:r>
      <w:r>
        <w:t xml:space="preserve"> command. The ‘</w:t>
      </w:r>
      <w:r w:rsidRPr="00A761B9">
        <w:rPr>
          <w:b/>
        </w:rPr>
        <w:t>Secure For…</w:t>
      </w:r>
      <w:r>
        <w:t>’ option helps you secure the file for select users other than you.</w:t>
      </w: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p>
    <w:p w:rsidR="00537EA3" w:rsidRDefault="00537EA3" w:rsidP="00A66F06">
      <w:pPr>
        <w:pStyle w:val="NormalIntended"/>
      </w:pPr>
      <w:r>
        <w:rPr>
          <w:noProof/>
          <w:lang w:val="en-US"/>
        </w:rPr>
        <w:drawing>
          <wp:anchor distT="182880" distB="182880" distL="114300" distR="114300" simplePos="0" relativeHeight="251850752" behindDoc="0" locked="0" layoutInCell="1" allowOverlap="0" wp14:anchorId="12D4EFE5" wp14:editId="0E03DCEA">
            <wp:simplePos x="0" y="0"/>
            <wp:positionH relativeFrom="column">
              <wp:posOffset>1718945</wp:posOffset>
            </wp:positionH>
            <wp:positionV relativeFrom="paragraph">
              <wp:posOffset>19050</wp:posOffset>
            </wp:positionV>
            <wp:extent cx="4123944" cy="2212848"/>
            <wp:effectExtent l="19050" t="19050" r="10160" b="16510"/>
            <wp:wrapTopAndBottom/>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4123944" cy="221284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 xml:space="preserve">When you right click a mouse on a file or folder and select the </w:t>
      </w:r>
      <w:r>
        <w:rPr>
          <w:b/>
        </w:rPr>
        <w:t>Secure For…</w:t>
      </w:r>
      <w:r>
        <w:t xml:space="preserve"> command, the following dialog is displayed;</w:t>
      </w:r>
    </w:p>
    <w:p w:rsidR="00537EA3" w:rsidRDefault="00537EA3" w:rsidP="00A66F06">
      <w:pPr>
        <w:pStyle w:val="NormalIntended"/>
        <w:numPr>
          <w:ilvl w:val="0"/>
          <w:numId w:val="61"/>
        </w:numPr>
      </w:pPr>
      <w:r>
        <w:t>Enter the email address of the user you want to secure the file for.</w:t>
      </w:r>
    </w:p>
    <w:p w:rsidR="00537EA3" w:rsidRDefault="00537EA3" w:rsidP="00A66F06">
      <w:pPr>
        <w:pStyle w:val="NormalIntended"/>
        <w:numPr>
          <w:ilvl w:val="0"/>
          <w:numId w:val="61"/>
        </w:numPr>
      </w:pPr>
      <w:r>
        <w:t>This is optional, in case the user is present in your cached list of identities, then it will be filtered as you type and you can select from this list.</w:t>
      </w:r>
    </w:p>
    <w:p w:rsidR="00537EA3" w:rsidRDefault="00537EA3" w:rsidP="00A66F06">
      <w:pPr>
        <w:pStyle w:val="NormalIntended"/>
        <w:numPr>
          <w:ilvl w:val="0"/>
          <w:numId w:val="61"/>
        </w:numPr>
      </w:pPr>
      <w:r>
        <w:t xml:space="preserve">Press the add button to add the identity to the list of users you want to share with. The ‘Secured for email list’ displays the Galaxkey registration status of the selected identities.  </w:t>
      </w:r>
    </w:p>
    <w:p w:rsidR="00537EA3" w:rsidRDefault="00537EA3" w:rsidP="00A66F06">
      <w:pPr>
        <w:pStyle w:val="NormalIntended"/>
        <w:numPr>
          <w:ilvl w:val="0"/>
          <w:numId w:val="61"/>
        </w:numPr>
      </w:pPr>
      <w:r>
        <w:t>Then press the OK button to secure the file for yourself and other selected users.</w:t>
      </w:r>
    </w:p>
    <w:p w:rsidR="00537EA3" w:rsidRPr="00E31304" w:rsidRDefault="00537EA3" w:rsidP="00A66F06">
      <w:pPr>
        <w:pStyle w:val="NormalIntended"/>
        <w:rPr>
          <w:lang w:eastAsia="en-GB"/>
        </w:rPr>
      </w:pPr>
      <w:r>
        <w:t>If the user you have added in the list to secure the file for is not a Galaxkey Registered user, an invite will be sent. When you press OK, the Galaxkey server is informed to send an invitation to the user directly. The user can then accept the invitation and access this file when it is presented to him using his user account.</w:t>
      </w:r>
    </w:p>
    <w:p w:rsidR="003615AA" w:rsidRDefault="003615AA" w:rsidP="00346EAD">
      <w:pPr>
        <w:pStyle w:val="Heading3"/>
      </w:pPr>
      <w:bookmarkStart w:id="54" w:name="_Toc465887860"/>
      <w:r>
        <w:lastRenderedPageBreak/>
        <w:t>Access on Other Platforms</w:t>
      </w:r>
      <w:bookmarkEnd w:id="54"/>
    </w:p>
    <w:p w:rsidR="00B37A05" w:rsidRDefault="00B37A05" w:rsidP="00A66F06">
      <w:pPr>
        <w:pStyle w:val="NormalIntended"/>
      </w:pPr>
      <w:r>
        <w:t xml:space="preserve">Galaxkey supports the following platforms to </w:t>
      </w:r>
      <w:r w:rsidRPr="002A60B3">
        <w:rPr>
          <w:b/>
        </w:rPr>
        <w:t>read</w:t>
      </w:r>
      <w:r>
        <w:t xml:space="preserve"> Galaxkey Secure files</w:t>
      </w:r>
    </w:p>
    <w:p w:rsidR="00B37A05" w:rsidRDefault="00B37A05" w:rsidP="00A66F06">
      <w:pPr>
        <w:pStyle w:val="NormalIntended"/>
        <w:numPr>
          <w:ilvl w:val="0"/>
          <w:numId w:val="62"/>
        </w:numPr>
      </w:pPr>
      <w:r>
        <w:t>Windows</w:t>
      </w:r>
    </w:p>
    <w:p w:rsidR="00B37A05" w:rsidRDefault="00B37A05" w:rsidP="00A66F06">
      <w:pPr>
        <w:pStyle w:val="NormalIntended"/>
        <w:numPr>
          <w:ilvl w:val="0"/>
          <w:numId w:val="62"/>
        </w:numPr>
      </w:pPr>
      <w:r>
        <w:t>Mac</w:t>
      </w:r>
    </w:p>
    <w:p w:rsidR="00B37A05" w:rsidRDefault="00B37A05" w:rsidP="00A66F06">
      <w:pPr>
        <w:pStyle w:val="NormalIntended"/>
        <w:numPr>
          <w:ilvl w:val="0"/>
          <w:numId w:val="62"/>
        </w:numPr>
      </w:pPr>
      <w:r>
        <w:t>iOS (iPhone and iPad)</w:t>
      </w:r>
    </w:p>
    <w:p w:rsidR="00B37A05" w:rsidRDefault="00B37A05" w:rsidP="00A66F06">
      <w:pPr>
        <w:pStyle w:val="NormalIntended"/>
        <w:numPr>
          <w:ilvl w:val="0"/>
          <w:numId w:val="62"/>
        </w:numPr>
      </w:pPr>
      <w:r>
        <w:t>Android 4.0+</w:t>
      </w:r>
    </w:p>
    <w:p w:rsidR="00B37A05" w:rsidRDefault="00B37A05" w:rsidP="00A66F06">
      <w:pPr>
        <w:pStyle w:val="NormalIntended"/>
        <w:numPr>
          <w:ilvl w:val="0"/>
          <w:numId w:val="62"/>
        </w:numPr>
      </w:pPr>
      <w:r>
        <w:t>Windows Mobile Phone</w:t>
      </w:r>
    </w:p>
    <w:p w:rsidR="00B37A05" w:rsidRPr="00B37A05" w:rsidRDefault="00B37A05" w:rsidP="00A66F06">
      <w:pPr>
        <w:pStyle w:val="NormalIntended"/>
        <w:rPr>
          <w:lang w:eastAsia="en-GB"/>
        </w:rPr>
      </w:pPr>
      <w:r>
        <w:t>Galaxkey is working to provide more platforms and soon we endeavour to make Galaxkey File Security available on various platforms.</w:t>
      </w:r>
    </w:p>
    <w:p w:rsidR="003615AA" w:rsidRDefault="003615AA" w:rsidP="0014677A">
      <w:pPr>
        <w:pStyle w:val="Heading2"/>
        <w:rPr>
          <w:lang w:eastAsia="en-GB"/>
        </w:rPr>
      </w:pPr>
      <w:bookmarkStart w:id="55" w:name="_Toc465887861"/>
      <w:r>
        <w:rPr>
          <w:lang w:eastAsia="en-GB"/>
        </w:rPr>
        <w:t>Galaxkey Vault</w:t>
      </w:r>
      <w:bookmarkEnd w:id="55"/>
    </w:p>
    <w:p w:rsidR="00330BE0" w:rsidRDefault="00330BE0" w:rsidP="00A66F06">
      <w:pPr>
        <w:pStyle w:val="NormalIntended"/>
      </w:pPr>
      <w:r>
        <w:t>Galaxkey Vault is a very powerful tool to secure files on your Desktop, in the Network or even your Cloud folders like Dropbox, Google Drive, Microsoft OneDrive, Sugar sync or any other cloud based folder that you want to secure.</w:t>
      </w:r>
    </w:p>
    <w:p w:rsidR="00330BE0" w:rsidRDefault="007C77B5" w:rsidP="00A66F06">
      <w:pPr>
        <w:pStyle w:val="NormalIntended"/>
      </w:pPr>
      <w:r>
        <w:rPr>
          <w:noProof/>
          <w:lang w:val="en-US"/>
        </w:rPr>
        <w:drawing>
          <wp:anchor distT="182880" distB="182880" distL="114300" distR="114300" simplePos="0" relativeHeight="251889664" behindDoc="0" locked="0" layoutInCell="1" allowOverlap="0" wp14:anchorId="54B15D89" wp14:editId="335E44FC">
            <wp:simplePos x="0" y="0"/>
            <wp:positionH relativeFrom="column">
              <wp:posOffset>1733697</wp:posOffset>
            </wp:positionH>
            <wp:positionV relativeFrom="paragraph">
              <wp:posOffset>1134110</wp:posOffset>
            </wp:positionV>
            <wp:extent cx="4123944" cy="1307592"/>
            <wp:effectExtent l="19050" t="19050" r="10160" b="26035"/>
            <wp:wrapTopAndBottom/>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4123944" cy="1307592"/>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330BE0">
        <w:t>The Vault works on the concept of creating a Vault folder in the designated folder. Any file you add to this folder it will be automatically secured for the Default Galaxkey Identity of the logged in user.</w:t>
      </w:r>
    </w:p>
    <w:p w:rsidR="00330BE0" w:rsidRDefault="00330BE0" w:rsidP="00A66F06">
      <w:pPr>
        <w:pStyle w:val="NormalIntended"/>
      </w:pPr>
      <w:r>
        <w:t xml:space="preserve">You can set the Galaxkey Vault folder using </w:t>
      </w:r>
      <w:r w:rsidRPr="0086648F">
        <w:rPr>
          <w:b/>
        </w:rPr>
        <w:t xml:space="preserve">Configuration &gt; Vault </w:t>
      </w:r>
      <w:r>
        <w:t xml:space="preserve">tab. You can create the Galaxkey Vault in any of the folders, to which you have </w:t>
      </w:r>
      <w:r>
        <w:rPr>
          <w:b/>
        </w:rPr>
        <w:t xml:space="preserve">complete read and write </w:t>
      </w:r>
      <w:r w:rsidRPr="0086648F">
        <w:rPr>
          <w:b/>
        </w:rPr>
        <w:t>access</w:t>
      </w:r>
      <w:r>
        <w:t>. Once this folder is created any file you copy to this folder via file manager will be encrypted for your identity.</w:t>
      </w:r>
    </w:p>
    <w:p w:rsidR="00330BE0" w:rsidRDefault="00330BE0" w:rsidP="00A66F06">
      <w:pPr>
        <w:pStyle w:val="NormalIntended"/>
      </w:pPr>
      <w:r>
        <w:lastRenderedPageBreak/>
        <w:t>The Vault acts like a proper physical vault and only the person with proper credentials has access to the files in this folder.</w:t>
      </w:r>
    </w:p>
    <w:p w:rsidR="00330BE0" w:rsidRDefault="00330BE0" w:rsidP="00A66F06">
      <w:pPr>
        <w:pStyle w:val="NormalIntended"/>
      </w:pPr>
      <w:r>
        <w:t>Just like Galaxkey File Secure, you can directly edit files in the Vault as well, but the files will always be stored as Galaxkey Secured Files.</w:t>
      </w:r>
    </w:p>
    <w:p w:rsidR="00330BE0" w:rsidRDefault="00330BE0" w:rsidP="00A66F06">
      <w:pPr>
        <w:pStyle w:val="NormalIntended"/>
      </w:pPr>
      <w:r>
        <w:t>If you want to secure your Dropbox or One Drive folder, all you have to do is configure the Galaxkey Vault folder from the configuration to point to your local cloud folder.</w:t>
      </w:r>
    </w:p>
    <w:p w:rsidR="003615AA" w:rsidRDefault="00330BE0" w:rsidP="00A66F06">
      <w:pPr>
        <w:pStyle w:val="NormalIntended"/>
        <w:rPr>
          <w:lang w:eastAsia="en-GB"/>
        </w:rPr>
      </w:pPr>
      <w:r>
        <w:t>Once you have configured Galaxkey Vault, with the right click of a button you can copy any folder or file into the vault. The files are encrypted before they are copied.</w:t>
      </w:r>
    </w:p>
    <w:p w:rsidR="003615AA" w:rsidRDefault="003615AA" w:rsidP="0014677A">
      <w:pPr>
        <w:pStyle w:val="Heading2"/>
        <w:rPr>
          <w:lang w:eastAsia="en-GB"/>
        </w:rPr>
      </w:pPr>
      <w:r>
        <w:rPr>
          <w:lang w:eastAsia="en-GB"/>
        </w:rPr>
        <w:t xml:space="preserve"> </w:t>
      </w:r>
      <w:bookmarkStart w:id="56" w:name="_Toc465887862"/>
      <w:r>
        <w:rPr>
          <w:lang w:eastAsia="en-GB"/>
        </w:rPr>
        <w:t>Galaxkey Secure Share (GSS)</w:t>
      </w:r>
      <w:bookmarkEnd w:id="56"/>
    </w:p>
    <w:p w:rsidR="00410392" w:rsidRDefault="00410392" w:rsidP="00A66F06">
      <w:pPr>
        <w:pStyle w:val="NormalIntended"/>
      </w:pPr>
      <w:r>
        <w:t>Galaxkey Secure Share or GSS in short is a revolutionary secured cloud storage technology. With GSS, Galaxkey has provided a perfect framework for users to store their files in the cloud completely secured. Unlike traditional cloud storage companies like Dropbox, Google Drive and Microsoft One Drive, Galaxkey secures each and every file locally on your machine before the file is copied to the cloud. The cloud is stored on the Amazon®’s EC3 framework which is the world’s most robust and redundant cloud storage. Even if anyone gets to your files in the cloud they are completely locked down and since the storage stores only your secured files, no user can access these files unless he has your password.</w:t>
      </w:r>
    </w:p>
    <w:p w:rsidR="00410392" w:rsidRDefault="00410392" w:rsidP="00A66F06">
      <w:pPr>
        <w:pStyle w:val="NormalIntended"/>
      </w:pPr>
      <w:r>
        <w:t xml:space="preserve">GSS is built keeping in mind the need for multi device synchronisation. So you can store your files in the cloud at the office and access them from home or vice versa. The ability to synchronise your files with a cloud storage makes it very easy for you to work at the same time the files are secured hence you get both security and convenience. </w:t>
      </w:r>
    </w:p>
    <w:p w:rsidR="00410392" w:rsidRDefault="00410392" w:rsidP="00A66F06">
      <w:pPr>
        <w:pStyle w:val="NormalIntended"/>
      </w:pPr>
      <w:r>
        <w:t>Galaxkey also has the GSS clients on the mobile Galaxkey clients, so not only can you access your files on the machines but also on the mobile devices. The files can also be accessed via your web interface.</w:t>
      </w:r>
    </w:p>
    <w:tbl>
      <w:tblPr>
        <w:tblStyle w:val="TableGrid"/>
        <w:tblW w:w="0" w:type="auto"/>
        <w:tblInd w:w="1985" w:type="dxa"/>
        <w:tblBorders>
          <w:insideH w:val="none" w:sz="0" w:space="0" w:color="auto"/>
          <w:insideV w:val="none" w:sz="0" w:space="0" w:color="auto"/>
        </w:tblBorders>
        <w:tblLook w:val="04A0" w:firstRow="1" w:lastRow="0" w:firstColumn="1" w:lastColumn="0" w:noHBand="0" w:noVBand="1"/>
      </w:tblPr>
      <w:tblGrid>
        <w:gridCol w:w="7031"/>
      </w:tblGrid>
      <w:tr w:rsidR="00410392" w:rsidTr="00F94018">
        <w:tc>
          <w:tcPr>
            <w:tcW w:w="9350" w:type="dxa"/>
          </w:tcPr>
          <w:p w:rsidR="00410392" w:rsidRPr="00C55BB8" w:rsidRDefault="00410392" w:rsidP="00A66F06">
            <w:pPr>
              <w:pStyle w:val="NormalIntended"/>
            </w:pPr>
            <w:r w:rsidRPr="00C55BB8">
              <w:lastRenderedPageBreak/>
              <w:t>Regions</w:t>
            </w:r>
          </w:p>
          <w:p w:rsidR="00410392" w:rsidRDefault="00410392" w:rsidP="00A66F06">
            <w:pPr>
              <w:pStyle w:val="NormalIntended"/>
            </w:pPr>
          </w:p>
        </w:tc>
      </w:tr>
      <w:tr w:rsidR="00410392" w:rsidTr="00F94018">
        <w:tc>
          <w:tcPr>
            <w:tcW w:w="9350" w:type="dxa"/>
          </w:tcPr>
          <w:p w:rsidR="00410392" w:rsidRDefault="00410392" w:rsidP="00A66F06">
            <w:pPr>
              <w:pStyle w:val="NormalIntended"/>
            </w:pPr>
            <w:r>
              <w:t>Galaxkey lets the users select their region of preference for storing their cloud files. Currently following regions are supported</w:t>
            </w:r>
          </w:p>
          <w:p w:rsidR="00410392" w:rsidRPr="001E754C" w:rsidRDefault="00410392" w:rsidP="00A66F06">
            <w:pPr>
              <w:pStyle w:val="NormalIntended"/>
            </w:pPr>
            <w:r w:rsidRPr="001E754C">
              <w:t xml:space="preserve">US East (Virginia)   </w:t>
            </w:r>
          </w:p>
          <w:p w:rsidR="00410392" w:rsidRPr="001E754C" w:rsidRDefault="00410392" w:rsidP="00A66F06">
            <w:pPr>
              <w:pStyle w:val="NormalIntended"/>
            </w:pPr>
            <w:r w:rsidRPr="001E754C">
              <w:t xml:space="preserve">US West (N. California)   </w:t>
            </w:r>
          </w:p>
          <w:p w:rsidR="00410392" w:rsidRPr="001E754C" w:rsidRDefault="00410392" w:rsidP="00A66F06">
            <w:pPr>
              <w:pStyle w:val="NormalIntended"/>
            </w:pPr>
            <w:r w:rsidRPr="001E754C">
              <w:t xml:space="preserve">US West (Oregon)   </w:t>
            </w:r>
          </w:p>
          <w:p w:rsidR="00410392" w:rsidRPr="001E754C" w:rsidRDefault="00410392" w:rsidP="00A66F06">
            <w:pPr>
              <w:pStyle w:val="NormalIntended"/>
            </w:pPr>
            <w:r w:rsidRPr="001E754C">
              <w:t xml:space="preserve">EU West (Ireland)   </w:t>
            </w:r>
          </w:p>
          <w:p w:rsidR="00410392" w:rsidRPr="001E754C" w:rsidRDefault="00410392" w:rsidP="00A66F06">
            <w:pPr>
              <w:pStyle w:val="NormalIntended"/>
            </w:pPr>
            <w:r w:rsidRPr="001E754C">
              <w:t xml:space="preserve">EU Central (Frankfurt)   </w:t>
            </w:r>
          </w:p>
          <w:p w:rsidR="00410392" w:rsidRPr="001E754C" w:rsidRDefault="00410392" w:rsidP="00A66F06">
            <w:pPr>
              <w:pStyle w:val="NormalIntended"/>
            </w:pPr>
            <w:r w:rsidRPr="001E754C">
              <w:t xml:space="preserve">Asia Pacific (Tokyo)   </w:t>
            </w:r>
          </w:p>
          <w:p w:rsidR="00410392" w:rsidRPr="001E754C" w:rsidRDefault="00410392" w:rsidP="00A66F06">
            <w:pPr>
              <w:pStyle w:val="NormalIntended"/>
            </w:pPr>
            <w:r w:rsidRPr="001E754C">
              <w:t xml:space="preserve">Asia Pacific (Singapore)   </w:t>
            </w:r>
          </w:p>
          <w:p w:rsidR="00410392" w:rsidRPr="001E754C" w:rsidRDefault="00410392" w:rsidP="00A66F06">
            <w:pPr>
              <w:pStyle w:val="NormalIntended"/>
            </w:pPr>
            <w:r w:rsidRPr="001E754C">
              <w:t xml:space="preserve">Asia Pacific (Sydney)   </w:t>
            </w:r>
          </w:p>
          <w:p w:rsidR="00410392" w:rsidRPr="001E754C" w:rsidRDefault="00410392" w:rsidP="00A66F06">
            <w:pPr>
              <w:pStyle w:val="NormalIntended"/>
            </w:pPr>
            <w:r w:rsidRPr="001E754C">
              <w:t xml:space="preserve">South America (Sao Paulo)   </w:t>
            </w:r>
          </w:p>
          <w:p w:rsidR="00410392" w:rsidRPr="001E754C" w:rsidRDefault="00410392" w:rsidP="00A66F06">
            <w:pPr>
              <w:pStyle w:val="NormalIntended"/>
            </w:pPr>
            <w:r w:rsidRPr="001E754C">
              <w:t xml:space="preserve">US GovCloud West (Oregon)   </w:t>
            </w:r>
          </w:p>
          <w:p w:rsidR="00410392" w:rsidRPr="00A761B9" w:rsidRDefault="00410392" w:rsidP="00A66F06">
            <w:pPr>
              <w:pStyle w:val="NormalIntended"/>
            </w:pPr>
            <w:r w:rsidRPr="001E754C">
              <w:t xml:space="preserve">China </w:t>
            </w:r>
            <w:r>
              <w:t>(Beijing)</w:t>
            </w:r>
          </w:p>
        </w:tc>
      </w:tr>
    </w:tbl>
    <w:p w:rsidR="003615AA" w:rsidRDefault="003615AA" w:rsidP="00A66F06">
      <w:pPr>
        <w:pStyle w:val="NormalIntended"/>
        <w:rPr>
          <w:lang w:eastAsia="en-GB"/>
        </w:rPr>
      </w:pPr>
    </w:p>
    <w:p w:rsidR="003615AA" w:rsidRDefault="003615AA" w:rsidP="00346EAD">
      <w:pPr>
        <w:pStyle w:val="Heading3"/>
      </w:pPr>
      <w:bookmarkStart w:id="57" w:name="_Toc465887863"/>
      <w:r>
        <w:t>Cloud Storage</w:t>
      </w:r>
      <w:bookmarkEnd w:id="57"/>
    </w:p>
    <w:p w:rsidR="00CE7D42" w:rsidRDefault="00CE7D42" w:rsidP="00A66F06">
      <w:pPr>
        <w:pStyle w:val="NormalIntended"/>
        <w:rPr>
          <w:lang w:eastAsia="en-GB"/>
        </w:rPr>
      </w:pPr>
      <w:r>
        <w:rPr>
          <w:noProof/>
          <w:lang w:val="en-US"/>
        </w:rPr>
        <w:drawing>
          <wp:inline distT="0" distB="0" distL="0" distR="0" wp14:anchorId="498CF822" wp14:editId="40181222">
            <wp:extent cx="4124325" cy="2790825"/>
            <wp:effectExtent l="0" t="0" r="9525" b="9525"/>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4124325" cy="2790825"/>
                    </a:xfrm>
                    <a:prstGeom prst="rect">
                      <a:avLst/>
                    </a:prstGeom>
                    <a:noFill/>
                    <a:ln>
                      <a:noFill/>
                    </a:ln>
                  </pic:spPr>
                </pic:pic>
              </a:graphicData>
            </a:graphic>
          </wp:inline>
        </w:drawing>
      </w:r>
    </w:p>
    <w:p w:rsidR="00CE7D42" w:rsidRDefault="00CE7D42" w:rsidP="00A66F06">
      <w:pPr>
        <w:pStyle w:val="NormalIntended"/>
      </w:pPr>
      <w:r w:rsidRPr="00781714">
        <w:t xml:space="preserve">Galaxkey supports multi-device synchronisation. Galaxkey provides an option to configure the folder where the cloud data will be synchronised. While configuring Galaxkey for Windows, you can set the synchronisation folder using the </w:t>
      </w:r>
      <w:r w:rsidRPr="00781714">
        <w:rPr>
          <w:b/>
        </w:rPr>
        <w:t>Configuration &gt; Cloud Sync</w:t>
      </w:r>
      <w:r w:rsidRPr="00781714">
        <w:t xml:space="preserve"> tab.</w:t>
      </w:r>
      <w:r>
        <w:t xml:space="preserve"> </w:t>
      </w:r>
    </w:p>
    <w:p w:rsidR="00CE7D42" w:rsidRDefault="00371F5D" w:rsidP="00A66F06">
      <w:pPr>
        <w:pStyle w:val="NormalIntended"/>
      </w:pPr>
      <w:r>
        <w:rPr>
          <w:noProof/>
          <w:lang w:val="en-US"/>
        </w:rPr>
        <w:lastRenderedPageBreak/>
        <w:drawing>
          <wp:anchor distT="182880" distB="182880" distL="114300" distR="114300" simplePos="0" relativeHeight="251890688" behindDoc="0" locked="0" layoutInCell="1" allowOverlap="0" wp14:anchorId="0D087ACB" wp14:editId="195B677C">
            <wp:simplePos x="0" y="0"/>
            <wp:positionH relativeFrom="column">
              <wp:posOffset>1716716</wp:posOffset>
            </wp:positionH>
            <wp:positionV relativeFrom="paragraph">
              <wp:posOffset>908050</wp:posOffset>
            </wp:positionV>
            <wp:extent cx="4123944" cy="2779776"/>
            <wp:effectExtent l="0" t="0" r="0" b="1905"/>
            <wp:wrapTopAndBottom/>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4123944" cy="2779776"/>
                    </a:xfrm>
                    <a:prstGeom prst="rect">
                      <a:avLst/>
                    </a:prstGeom>
                  </pic:spPr>
                </pic:pic>
              </a:graphicData>
            </a:graphic>
            <wp14:sizeRelH relativeFrom="margin">
              <wp14:pctWidth>0</wp14:pctWidth>
            </wp14:sizeRelH>
            <wp14:sizeRelV relativeFrom="margin">
              <wp14:pctHeight>0</wp14:pctHeight>
            </wp14:sizeRelV>
          </wp:anchor>
        </w:drawing>
      </w:r>
      <w:r w:rsidR="00CE7D42">
        <w:t>Galaxkey then creates subfolders in this folder based on your identities. The folders are created when you authenticate successfully for the first time.</w:t>
      </w:r>
    </w:p>
    <w:p w:rsidR="00CE7D42" w:rsidRPr="003F1EB5" w:rsidRDefault="00D245EA" w:rsidP="00A66F06">
      <w:pPr>
        <w:pStyle w:val="NormalIntended"/>
      </w:pPr>
      <w:r>
        <w:rPr>
          <w:noProof/>
          <w:lang w:val="en-US"/>
        </w:rPr>
        <w:drawing>
          <wp:anchor distT="182880" distB="182880" distL="114300" distR="114300" simplePos="0" relativeHeight="251891712" behindDoc="0" locked="0" layoutInCell="1" allowOverlap="0" wp14:anchorId="23C34BEF" wp14:editId="1644C88C">
            <wp:simplePos x="0" y="0"/>
            <wp:positionH relativeFrom="column">
              <wp:posOffset>1714500</wp:posOffset>
            </wp:positionH>
            <wp:positionV relativeFrom="paragraph">
              <wp:posOffset>3985895</wp:posOffset>
            </wp:positionV>
            <wp:extent cx="4123944" cy="2779776"/>
            <wp:effectExtent l="0" t="0" r="0" b="1905"/>
            <wp:wrapTopAndBottom/>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4123944" cy="2779776"/>
                    </a:xfrm>
                    <a:prstGeom prst="rect">
                      <a:avLst/>
                    </a:prstGeom>
                  </pic:spPr>
                </pic:pic>
              </a:graphicData>
            </a:graphic>
            <wp14:sizeRelH relativeFrom="margin">
              <wp14:pctWidth>0</wp14:pctWidth>
            </wp14:sizeRelH>
            <wp14:sizeRelV relativeFrom="margin">
              <wp14:pctHeight>0</wp14:pctHeight>
            </wp14:sizeRelV>
          </wp:anchor>
        </w:drawing>
      </w:r>
      <w:r w:rsidR="00CE7D42">
        <w:t xml:space="preserve">Inside your identity folder there are two more folders created which are called as </w:t>
      </w:r>
      <w:r w:rsidR="00CE7D42">
        <w:rPr>
          <w:b/>
        </w:rPr>
        <w:t>MyFolder</w:t>
      </w:r>
      <w:r w:rsidR="00CE7D42">
        <w:t xml:space="preserve"> and </w:t>
      </w:r>
      <w:r w:rsidR="00CE7D42">
        <w:rPr>
          <w:b/>
        </w:rPr>
        <w:t>SharedForMe</w:t>
      </w:r>
      <w:r w:rsidR="00CE7D42">
        <w:t>. Both these folders are automatically created by Galaxkey.</w:t>
      </w:r>
    </w:p>
    <w:p w:rsidR="00CE7D42" w:rsidRDefault="00CE7D42" w:rsidP="00A66F06">
      <w:pPr>
        <w:pStyle w:val="NormalIntended"/>
      </w:pPr>
    </w:p>
    <w:p w:rsidR="00CE7D42" w:rsidRDefault="00CE7D42" w:rsidP="00A66F06">
      <w:pPr>
        <w:pStyle w:val="NormalIntended"/>
      </w:pPr>
      <w:r>
        <w:lastRenderedPageBreak/>
        <w:t xml:space="preserve">The </w:t>
      </w:r>
      <w:r>
        <w:rPr>
          <w:b/>
        </w:rPr>
        <w:t>My Folder</w:t>
      </w:r>
      <w:r>
        <w:t xml:space="preserve"> is the folder for the identity which is synchronised with the Cloud Storage and backup on Amazon®. Any file in this folder will be encrypted and then copied to the cloud storage. The encryption takes place on your local machine so the file </w:t>
      </w:r>
      <w:r>
        <w:rPr>
          <w:b/>
        </w:rPr>
        <w:t>does not leave</w:t>
      </w:r>
      <w:r>
        <w:t xml:space="preserve"> the machine unless it’s secured completely.</w:t>
      </w:r>
    </w:p>
    <w:p w:rsidR="00CE7D42" w:rsidRDefault="00CE7D42" w:rsidP="00A66F06">
      <w:pPr>
        <w:pStyle w:val="NormalIntended"/>
      </w:pPr>
      <w:r>
        <w:t>The uniqueness of the GSS is that the local file remains in normal form that is unencrypted form, so the user can continue working on this file and in the background this file is secured and copied or synchronised with the cloud storage. Thus, the user experience is completely preserved.</w:t>
      </w:r>
    </w:p>
    <w:p w:rsidR="00CE7D42" w:rsidRDefault="00CE7D42" w:rsidP="00A66F06">
      <w:pPr>
        <w:pStyle w:val="NormalIntended"/>
      </w:pPr>
      <w:r>
        <w:t>If you copy an encrypted (secured) file (.gxk) to the cloud share folder, it will be synchronised as it is and the encryption will be maintained.</w:t>
      </w:r>
    </w:p>
    <w:p w:rsidR="00CE7D42" w:rsidRDefault="00CE7D42" w:rsidP="00A66F06">
      <w:pPr>
        <w:pStyle w:val="NormalIntended"/>
      </w:pPr>
      <w:r>
        <w:t xml:space="preserve">The </w:t>
      </w:r>
      <w:r w:rsidRPr="003F1EB5">
        <w:rPr>
          <w:b/>
        </w:rPr>
        <w:t>Shared</w:t>
      </w:r>
      <w:r>
        <w:rPr>
          <w:b/>
        </w:rPr>
        <w:t xml:space="preserve"> </w:t>
      </w:r>
      <w:r w:rsidRPr="003F1EB5">
        <w:rPr>
          <w:b/>
        </w:rPr>
        <w:t>For</w:t>
      </w:r>
      <w:r>
        <w:rPr>
          <w:b/>
        </w:rPr>
        <w:t xml:space="preserve"> </w:t>
      </w:r>
      <w:r w:rsidRPr="003F1EB5">
        <w:rPr>
          <w:b/>
        </w:rPr>
        <w:t>Me</w:t>
      </w:r>
      <w:r>
        <w:t xml:space="preserve"> folder contains files that are shared with you by other users. This folder contains the folders which are the identity folders of the users who have shared with you and then the shared group and the files in them. </w:t>
      </w:r>
    </w:p>
    <w:p w:rsidR="00CE7D42" w:rsidRDefault="00CE7D42" w:rsidP="002F5E4B">
      <w:pPr>
        <w:pStyle w:val="NormalIntended"/>
      </w:pPr>
      <w:r>
        <w:t>When someone shares a file with you, the files are not automatically downloaded. You get a notification email from the owner and your tray icon displays a small yellow dot on the top right of the icon indicating that someone has shared a files with you. You can then click tray icon and view the shared files in the ‘Recent Files’ list. You can download these using the ‘</w:t>
      </w:r>
      <w:r>
        <w:rPr>
          <w:b/>
        </w:rPr>
        <w:t>Galaxkey Shares</w:t>
      </w:r>
      <w:r w:rsidR="002F5E4B">
        <w:t xml:space="preserve">’ menu. </w:t>
      </w:r>
    </w:p>
    <w:p w:rsidR="00CE7D42" w:rsidRDefault="00CE7D42" w:rsidP="00A66F06">
      <w:pPr>
        <w:pStyle w:val="NormalIntended"/>
      </w:pPr>
      <w:r>
        <w:t>This dialog has three main sections;</w:t>
      </w:r>
    </w:p>
    <w:p w:rsidR="00CE7D42" w:rsidRDefault="00CE7D42" w:rsidP="00A66F06">
      <w:pPr>
        <w:pStyle w:val="NormalIntended"/>
        <w:numPr>
          <w:ilvl w:val="0"/>
          <w:numId w:val="63"/>
        </w:numPr>
      </w:pPr>
      <w:r w:rsidRPr="00B71213">
        <w:rPr>
          <w:b/>
        </w:rPr>
        <w:t>Shared with Me</w:t>
      </w:r>
      <w:r>
        <w:t xml:space="preserve">: section lists identities of users who have shared files with you. Each user folder has a </w:t>
      </w:r>
      <w:r>
        <w:rPr>
          <w:b/>
        </w:rPr>
        <w:t>group</w:t>
      </w:r>
      <w:r>
        <w:t xml:space="preserve"> sub-folder starting with ‘</w:t>
      </w:r>
      <w:r>
        <w:rPr>
          <w:b/>
        </w:rPr>
        <w:t>GROUP_</w:t>
      </w:r>
      <w:r>
        <w:t xml:space="preserve">’ </w:t>
      </w:r>
    </w:p>
    <w:p w:rsidR="00CE7D42" w:rsidRDefault="00D245EA" w:rsidP="00A66F06">
      <w:pPr>
        <w:pStyle w:val="NormalIntended"/>
        <w:numPr>
          <w:ilvl w:val="0"/>
          <w:numId w:val="63"/>
        </w:numPr>
      </w:pPr>
      <w:r>
        <w:rPr>
          <w:noProof/>
          <w:lang w:val="en-US"/>
        </w:rPr>
        <w:lastRenderedPageBreak/>
        <w:drawing>
          <wp:anchor distT="182880" distB="182880" distL="114300" distR="114300" simplePos="0" relativeHeight="251892736" behindDoc="0" locked="0" layoutInCell="1" allowOverlap="0" wp14:anchorId="74DEAD52" wp14:editId="1DAC1EDF">
            <wp:simplePos x="0" y="0"/>
            <wp:positionH relativeFrom="column">
              <wp:posOffset>1718945</wp:posOffset>
            </wp:positionH>
            <wp:positionV relativeFrom="paragraph">
              <wp:posOffset>69850</wp:posOffset>
            </wp:positionV>
            <wp:extent cx="4123944" cy="2020824"/>
            <wp:effectExtent l="0" t="0" r="0" b="0"/>
            <wp:wrapTopAndBottom/>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extLst>
                        <a:ext uri="{28A0092B-C50C-407E-A947-70E740481C1C}">
                          <a14:useLocalDpi xmlns:a14="http://schemas.microsoft.com/office/drawing/2010/main" val="0"/>
                        </a:ext>
                      </a:extLst>
                    </a:blip>
                    <a:stretch>
                      <a:fillRect/>
                    </a:stretch>
                  </pic:blipFill>
                  <pic:spPr>
                    <a:xfrm>
                      <a:off x="0" y="0"/>
                      <a:ext cx="4123944" cy="2020824"/>
                    </a:xfrm>
                    <a:prstGeom prst="rect">
                      <a:avLst/>
                    </a:prstGeom>
                  </pic:spPr>
                </pic:pic>
              </a:graphicData>
            </a:graphic>
            <wp14:sizeRelH relativeFrom="margin">
              <wp14:pctWidth>0</wp14:pctWidth>
            </wp14:sizeRelH>
            <wp14:sizeRelV relativeFrom="margin">
              <wp14:pctHeight>0</wp14:pctHeight>
            </wp14:sizeRelV>
          </wp:anchor>
        </w:drawing>
      </w:r>
      <w:r w:rsidR="00CE7D42" w:rsidRPr="00B71213">
        <w:rPr>
          <w:b/>
        </w:rPr>
        <w:t>Shared by Me</w:t>
      </w:r>
      <w:r w:rsidR="00CE7D42">
        <w:t xml:space="preserve">: section lists identities of the users with whom you have shared your files. Each user folder has a </w:t>
      </w:r>
      <w:r w:rsidR="00CE7D42">
        <w:rPr>
          <w:b/>
        </w:rPr>
        <w:t>group</w:t>
      </w:r>
      <w:r w:rsidR="00CE7D42">
        <w:t xml:space="preserve"> sub-folder starting with ‘</w:t>
      </w:r>
      <w:r w:rsidR="00CE7D42">
        <w:rPr>
          <w:b/>
        </w:rPr>
        <w:t>GROUP_</w:t>
      </w:r>
      <w:r w:rsidR="00CE7D42">
        <w:t>’</w:t>
      </w:r>
    </w:p>
    <w:p w:rsidR="00CE7D42" w:rsidRDefault="00CE7D42" w:rsidP="00A66F06">
      <w:pPr>
        <w:pStyle w:val="NormalIntended"/>
        <w:numPr>
          <w:ilvl w:val="0"/>
          <w:numId w:val="63"/>
        </w:numPr>
      </w:pPr>
      <w:r w:rsidRPr="00B71213">
        <w:rPr>
          <w:b/>
        </w:rPr>
        <w:t>List of the files in each of the groups</w:t>
      </w:r>
      <w:r>
        <w:t xml:space="preserve">: This is the right-hand side pane of the dialog which displays all the files in each group folder. </w:t>
      </w:r>
    </w:p>
    <w:p w:rsidR="00CE7D42" w:rsidRDefault="00CE7D42" w:rsidP="00A66F06">
      <w:pPr>
        <w:pStyle w:val="NormalIntended"/>
      </w:pPr>
      <w:r>
        <w:t xml:space="preserve">The </w:t>
      </w:r>
      <w:r w:rsidRPr="00066ACA">
        <w:rPr>
          <w:b/>
        </w:rPr>
        <w:t>Status</w:t>
      </w:r>
      <w:r>
        <w:t xml:space="preserve"> column displays if the file is downloaded to your machine.  </w:t>
      </w:r>
    </w:p>
    <w:p w:rsidR="00CE7D42" w:rsidRDefault="00CE7D42" w:rsidP="00A66F06">
      <w:pPr>
        <w:pStyle w:val="NormalIntended"/>
      </w:pPr>
      <w:r>
        <w:t>You can right click and select the ‘</w:t>
      </w:r>
      <w:r>
        <w:rPr>
          <w:b/>
        </w:rPr>
        <w:t>Download</w:t>
      </w:r>
      <w:r>
        <w:t>’ option. The file will be downloaded first even if you select the ‘</w:t>
      </w:r>
      <w:r w:rsidRPr="00F965ED">
        <w:rPr>
          <w:b/>
        </w:rPr>
        <w:t>S</w:t>
      </w:r>
      <w:r>
        <w:rPr>
          <w:b/>
        </w:rPr>
        <w:t>how in folder</w:t>
      </w:r>
      <w:r>
        <w:t>’ or ‘</w:t>
      </w:r>
      <w:r>
        <w:rPr>
          <w:b/>
        </w:rPr>
        <w:t>Open</w:t>
      </w:r>
      <w:r>
        <w:t xml:space="preserve">’ options. Once the file is downloaded, the status changes to a </w:t>
      </w:r>
      <w:r w:rsidRPr="004C157B">
        <w:rPr>
          <w:b/>
        </w:rPr>
        <w:t>tick-mark</w:t>
      </w:r>
      <w:r>
        <w:t xml:space="preserve"> from ‘</w:t>
      </w:r>
      <w:r>
        <w:rPr>
          <w:b/>
        </w:rPr>
        <w:t>Ready to Download</w:t>
      </w:r>
      <w:r>
        <w:t>’</w:t>
      </w:r>
    </w:p>
    <w:p w:rsidR="00CE7D42" w:rsidRPr="00B71213" w:rsidRDefault="00CE7D42" w:rsidP="00A66F06">
      <w:pPr>
        <w:pStyle w:val="NormalIntended"/>
      </w:pPr>
      <w:r w:rsidRPr="00B71213">
        <w:t>You can</w:t>
      </w:r>
      <w:r>
        <w:t xml:space="preserve"> search files in the selected folder.</w:t>
      </w:r>
    </w:p>
    <w:p w:rsidR="00CE7D42" w:rsidRDefault="00CE7D42" w:rsidP="00A66F06">
      <w:pPr>
        <w:pStyle w:val="NormalIntended"/>
      </w:pPr>
      <w:r>
        <w:t>In the current version of Galaxkey if you make any changes to any file which is shared with you, it would be overwritten with the original during the next synchronisation cycle. In short you have read only access to any files that are shared with you.</w:t>
      </w:r>
    </w:p>
    <w:p w:rsidR="003615AA" w:rsidRDefault="00CE7D42" w:rsidP="00A66F06">
      <w:pPr>
        <w:pStyle w:val="NormalIntended"/>
        <w:rPr>
          <w:lang w:eastAsia="en-GB"/>
        </w:rPr>
      </w:pPr>
      <w:r>
        <w:t>Galaxkey is soon launching a version where we would provide the functionality to give write access to users at the time of sharing.</w:t>
      </w:r>
    </w:p>
    <w:p w:rsidR="003615AA" w:rsidRDefault="00130E5F" w:rsidP="00346EAD">
      <w:pPr>
        <w:pStyle w:val="Heading3"/>
      </w:pPr>
      <w:bookmarkStart w:id="58" w:name="_Toc465887864"/>
      <w:r>
        <w:t>Cloud Synchronisation</w:t>
      </w:r>
      <w:bookmarkEnd w:id="58"/>
    </w:p>
    <w:p w:rsidR="004738A8" w:rsidRDefault="004738A8" w:rsidP="00A66F06">
      <w:pPr>
        <w:pStyle w:val="NormalIntended"/>
      </w:pPr>
      <w:r>
        <w:t xml:space="preserve">The files that are stored in the </w:t>
      </w:r>
      <w:r w:rsidRPr="00541BD3">
        <w:rPr>
          <w:b/>
        </w:rPr>
        <w:t>MyFolder</w:t>
      </w:r>
      <w:r>
        <w:t xml:space="preserve"> are automatically synchronised with the cloud storage. As mentioned earlier, the files are synchronised by encrypting the files locally before copying to the cloud storage.</w:t>
      </w:r>
    </w:p>
    <w:p w:rsidR="004738A8" w:rsidRDefault="004738A8" w:rsidP="00A66F06">
      <w:pPr>
        <w:pStyle w:val="NormalIntended"/>
      </w:pPr>
      <w:r>
        <w:lastRenderedPageBreak/>
        <w:t>Since you have a Galaxkey account, you can install the Galaxkey software on multiple machines. Once you install Galaxkey on another machine and authenticate, your Cloud Storage folder is created and all your files are downloaded from the cloud. This way you can synchronise your files on multiple machines. This is exactly similar to other Cloud storage providers.</w:t>
      </w:r>
    </w:p>
    <w:p w:rsidR="00B234EA" w:rsidRDefault="004738A8" w:rsidP="002F5E4B">
      <w:pPr>
        <w:pStyle w:val="NormalIntended"/>
      </w:pPr>
      <w:r>
        <w:t>Any changes to the file in your storage folder are immediately synchronised with the cloud and thereby with all the machines where you have a Galaxkey sof</w:t>
      </w:r>
      <w:r w:rsidR="002F5E4B">
        <w:t>tware installed and configured.</w:t>
      </w:r>
    </w:p>
    <w:p w:rsidR="004738A8" w:rsidRPr="00500EAE" w:rsidRDefault="004738A8" w:rsidP="00A66F06">
      <w:pPr>
        <w:pStyle w:val="NormalIntended"/>
      </w:pPr>
      <w:r w:rsidRPr="00500EAE">
        <w:t>Galaxkey Advantage</w:t>
      </w:r>
    </w:p>
    <w:p w:rsidR="004738A8" w:rsidRPr="004738A8" w:rsidRDefault="004738A8" w:rsidP="00A66F06">
      <w:pPr>
        <w:pStyle w:val="NormalIntended"/>
        <w:rPr>
          <w:lang w:eastAsia="en-GB"/>
        </w:rPr>
      </w:pPr>
      <w:r w:rsidRPr="00500EAE">
        <w:t>With Galaxkey you can have multiple identities synchronised on the same machine. Unlike other Cloud Storage providers, Galaxkey allows you to have multiple identities and each of these identities can have their separate stores locally and in the cloud. This way you can keep all your personal files and official files completely separate.</w:t>
      </w:r>
    </w:p>
    <w:p w:rsidR="00130E5F" w:rsidRDefault="00130E5F" w:rsidP="00346EAD">
      <w:pPr>
        <w:pStyle w:val="Heading3"/>
      </w:pPr>
      <w:bookmarkStart w:id="59" w:name="_Toc465887865"/>
      <w:r>
        <w:t>Shell Integration</w:t>
      </w:r>
      <w:bookmarkEnd w:id="59"/>
    </w:p>
    <w:p w:rsidR="00B234EA" w:rsidRDefault="00B234EA" w:rsidP="00A66F06">
      <w:pPr>
        <w:pStyle w:val="NormalIntended"/>
      </w:pPr>
      <w:r>
        <w:rPr>
          <w:noProof/>
          <w:lang w:val="en-US"/>
        </w:rPr>
        <w:drawing>
          <wp:anchor distT="182880" distB="182880" distL="114300" distR="114300" simplePos="0" relativeHeight="251851776" behindDoc="0" locked="0" layoutInCell="1" allowOverlap="0" wp14:anchorId="7039676C" wp14:editId="65418F1F">
            <wp:simplePos x="0" y="0"/>
            <wp:positionH relativeFrom="column">
              <wp:posOffset>1718945</wp:posOffset>
            </wp:positionH>
            <wp:positionV relativeFrom="paragraph">
              <wp:posOffset>913130</wp:posOffset>
            </wp:positionV>
            <wp:extent cx="4123944" cy="1316736"/>
            <wp:effectExtent l="19050" t="19050" r="10160" b="17145"/>
            <wp:wrapTopAndBottom/>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extLst>
                        <a:ext uri="{28A0092B-C50C-407E-A947-70E740481C1C}">
                          <a14:useLocalDpi xmlns:a14="http://schemas.microsoft.com/office/drawing/2010/main" val="0"/>
                        </a:ext>
                      </a:extLst>
                    </a:blip>
                    <a:stretch>
                      <a:fillRect/>
                    </a:stretch>
                  </pic:blipFill>
                  <pic:spPr>
                    <a:xfrm>
                      <a:off x="0" y="0"/>
                      <a:ext cx="4123944" cy="1316736"/>
                    </a:xfrm>
                    <a:prstGeom prst="rect">
                      <a:avLst/>
                    </a:prstGeom>
                    <a:ln>
                      <a:solidFill>
                        <a:schemeClr val="bg1">
                          <a:lumMod val="65000"/>
                        </a:schemeClr>
                      </a:solidFill>
                    </a:ln>
                  </pic:spPr>
                </pic:pic>
              </a:graphicData>
            </a:graphic>
            <wp14:sizeRelH relativeFrom="page">
              <wp14:pctWidth>0</wp14:pctWidth>
            </wp14:sizeRelH>
            <wp14:sizeRelV relativeFrom="page">
              <wp14:pctHeight>0</wp14:pctHeight>
            </wp14:sizeRelV>
          </wp:anchor>
        </w:drawing>
      </w:r>
      <w:r>
        <w:t>The Galaxkey Secure share is integrated in the Shell. Hence you can easily copy files to the shared folders very easily. There are two options for Galaxkey Secure Share.</w:t>
      </w:r>
    </w:p>
    <w:p w:rsidR="00B234EA" w:rsidRDefault="00B234EA" w:rsidP="00A66F06">
      <w:pPr>
        <w:pStyle w:val="NormalIntended"/>
        <w:numPr>
          <w:ilvl w:val="0"/>
          <w:numId w:val="64"/>
        </w:numPr>
      </w:pPr>
      <w:r w:rsidRPr="00A3353A">
        <w:rPr>
          <w:b/>
        </w:rPr>
        <w:t>Add to Galaxkey Cloud:</w:t>
      </w:r>
      <w:r>
        <w:t xml:space="preserve"> This menu option directly adds the file or the folder to your Galaxkey Identity’s cloud share folder. The files are copied and not moved.</w:t>
      </w:r>
    </w:p>
    <w:p w:rsidR="00B234EA" w:rsidRPr="00B234EA" w:rsidRDefault="00B234EA" w:rsidP="00A66F06">
      <w:pPr>
        <w:pStyle w:val="NormalIntended"/>
        <w:numPr>
          <w:ilvl w:val="0"/>
          <w:numId w:val="64"/>
        </w:numPr>
      </w:pPr>
      <w:r w:rsidRPr="00B234EA">
        <w:rPr>
          <w:b/>
        </w:rPr>
        <w:t>Share:</w:t>
      </w:r>
      <w:r>
        <w:t xml:space="preserve"> This menu option helps you to directly share the file or folder with other users with your Galaxkey Identity’s cloud share folder. (More on this is explained further in the document).</w:t>
      </w:r>
    </w:p>
    <w:p w:rsidR="00130E5F" w:rsidRDefault="00130E5F" w:rsidP="00346EAD">
      <w:pPr>
        <w:pStyle w:val="Heading3"/>
      </w:pPr>
      <w:r>
        <w:lastRenderedPageBreak/>
        <w:t xml:space="preserve"> </w:t>
      </w:r>
      <w:bookmarkStart w:id="60" w:name="_Toc465887866"/>
      <w:r>
        <w:t>Secure File Sharing</w:t>
      </w:r>
      <w:bookmarkEnd w:id="60"/>
    </w:p>
    <w:p w:rsidR="00291CFE" w:rsidRDefault="00291CFE" w:rsidP="00A66F06">
      <w:pPr>
        <w:pStyle w:val="NormalIntended"/>
      </w:pPr>
      <w:r>
        <w:t>With Galaxkey Secure Share you can share your files with other in a secured manner.</w:t>
      </w:r>
    </w:p>
    <w:p w:rsidR="00291CFE" w:rsidRDefault="00291CFE" w:rsidP="00A66F06">
      <w:pPr>
        <w:pStyle w:val="NormalIntended"/>
      </w:pPr>
      <w:r>
        <w:t>While sharing a file with others, Galaxkey uses a multi tenanted file encryption model to secure the files and share with other users. The files are shared via the Galaxkey Cloud storage. Similar to Galaxkey Cloud Synchronisation, before the file is copied to the cloud for sharing, it is secured (encrypted) locally on your machine and then shared with other users. This way your file is completely safe in the cloud and no one can get access to your data.</w:t>
      </w:r>
    </w:p>
    <w:p w:rsidR="00291CFE" w:rsidRDefault="00291CFE" w:rsidP="00A66F06">
      <w:pPr>
        <w:pStyle w:val="NormalIntended"/>
      </w:pPr>
    </w:p>
    <w:p w:rsidR="00291CFE" w:rsidRDefault="00291CFE" w:rsidP="00A66F06">
      <w:pPr>
        <w:pStyle w:val="NormalIntended"/>
      </w:pPr>
      <w:r>
        <w:object w:dxaOrig="16575" w:dyaOrig="2881">
          <v:shape id="_x0000_i1025" type="#_x0000_t75" style="width:324.05pt;height:55.45pt" o:ole="">
            <v:imagedata r:id="rId79" o:title=""/>
          </v:shape>
          <o:OLEObject Type="Embed" ProgID="Visio.Drawing.15" ShapeID="_x0000_i1025" DrawAspect="Content" ObjectID="_1539634603" r:id="rId80"/>
        </w:object>
      </w:r>
    </w:p>
    <w:p w:rsidR="00291CFE" w:rsidRDefault="00291CFE" w:rsidP="00A66F06">
      <w:pPr>
        <w:pStyle w:val="NormalIntended"/>
      </w:pPr>
      <w:r>
        <w:t xml:space="preserve">The concept of sharing in Galaxkey is based on creating secured </w:t>
      </w:r>
      <w:r>
        <w:rPr>
          <w:b/>
        </w:rPr>
        <w:t>Groups.</w:t>
      </w:r>
      <w:r>
        <w:t xml:space="preserve"> </w:t>
      </w:r>
    </w:p>
    <w:p w:rsidR="00291CFE" w:rsidRDefault="00291CFE" w:rsidP="00A66F06">
      <w:pPr>
        <w:pStyle w:val="NormalIntended"/>
      </w:pPr>
      <w:r>
        <w:t>The following steps explain in detail how to share files using groups.</w:t>
      </w:r>
    </w:p>
    <w:p w:rsidR="00291CFE" w:rsidRDefault="000625CE" w:rsidP="00A66F06">
      <w:pPr>
        <w:pStyle w:val="NormalIntended"/>
        <w:rPr>
          <w:b/>
        </w:rPr>
      </w:pPr>
      <w:r>
        <w:rPr>
          <w:b/>
          <w:noProof/>
          <w:lang w:val="en-US"/>
        </w:rPr>
        <mc:AlternateContent>
          <mc:Choice Requires="wpg">
            <w:drawing>
              <wp:anchor distT="182880" distB="182880" distL="114300" distR="114300" simplePos="0" relativeHeight="251855872" behindDoc="0" locked="0" layoutInCell="1" allowOverlap="0" wp14:anchorId="1F1C7FE4" wp14:editId="23630953">
                <wp:simplePos x="0" y="0"/>
                <wp:positionH relativeFrom="column">
                  <wp:posOffset>1718945</wp:posOffset>
                </wp:positionH>
                <wp:positionV relativeFrom="paragraph">
                  <wp:posOffset>470535</wp:posOffset>
                </wp:positionV>
                <wp:extent cx="3017520" cy="2743200"/>
                <wp:effectExtent l="19050" t="19050" r="11430" b="19050"/>
                <wp:wrapTopAndBottom/>
                <wp:docPr id="250" name="Group 250"/>
                <wp:cNvGraphicFramePr/>
                <a:graphic xmlns:a="http://schemas.openxmlformats.org/drawingml/2006/main">
                  <a:graphicData uri="http://schemas.microsoft.com/office/word/2010/wordprocessingGroup">
                    <wpg:wgp>
                      <wpg:cNvGrpSpPr/>
                      <wpg:grpSpPr>
                        <a:xfrm>
                          <a:off x="0" y="0"/>
                          <a:ext cx="3017520" cy="2743200"/>
                          <a:chOff x="0" y="0"/>
                          <a:chExt cx="3017520" cy="2740025"/>
                        </a:xfrm>
                      </wpg:grpSpPr>
                      <pic:pic xmlns:pic="http://schemas.openxmlformats.org/drawingml/2006/picture">
                        <pic:nvPicPr>
                          <pic:cNvPr id="280" name="Picture 280" descr="D:\Kalpadrum-Work\Galaxkey_Documentation\Images\GSS\GW-TrayMenu.jpg"/>
                          <pic:cNvPicPr>
                            <a:picLocks noChangeAspect="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017520" cy="2740025"/>
                          </a:xfrm>
                          <a:prstGeom prst="rect">
                            <a:avLst/>
                          </a:prstGeom>
                          <a:noFill/>
                          <a:ln>
                            <a:solidFill>
                              <a:schemeClr val="bg1">
                                <a:lumMod val="65000"/>
                              </a:schemeClr>
                            </a:solidFill>
                          </a:ln>
                        </pic:spPr>
                      </pic:pic>
                      <wps:wsp>
                        <wps:cNvPr id="279" name="Rectangle 279"/>
                        <wps:cNvSpPr/>
                        <wps:spPr>
                          <a:xfrm>
                            <a:off x="2543175" y="104775"/>
                            <a:ext cx="209550" cy="171450"/>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50DB0D3C" id="Group 250" o:spid="_x0000_s1026" style="position:absolute;margin-left:135.35pt;margin-top:37.05pt;width:237.6pt;height:3in;z-index:251855872;mso-wrap-distance-top:14.4pt;mso-wrap-distance-bottom:14.4pt;mso-height-relative:margin" coordsize="30175,274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" o:allowoverlap="f">
                <v:shape id="Picture 280" o:spid="_x0000_s1027" type="#_x0000_t75" style="position:absolute;width:30175;height:27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" stroked="t" strokecolor="#a5a5a5 [2092]">
                  <v:imagedata r:id="rId82" o:title="GW-TrayMenu"/>
                  <v:path arrowok="t"/>
                </v:shape>
                <v:rect id="Rectangle 279" o:spid="_x0000_s1028" style="position:absolute;left:25431;top:1047;width:2096;height:1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" filled="f" strokecolor="#c00000" strokeweight="1pt"/>
                <w10:wrap type="topAndBottom"/>
              </v:group>
            </w:pict>
          </mc:Fallback>
        </mc:AlternateContent>
      </w:r>
      <w:r w:rsidR="00291CFE" w:rsidRPr="004B345C">
        <w:rPr>
          <w:b/>
        </w:rPr>
        <w:t xml:space="preserve">Create Group: </w:t>
      </w:r>
      <w:r w:rsidR="00291CFE" w:rsidRPr="007147E8">
        <w:t>In</w:t>
      </w:r>
      <w:r w:rsidR="00291CFE">
        <w:t xml:space="preserve"> the tray menu, click the </w:t>
      </w:r>
      <w:r w:rsidR="00291CFE" w:rsidRPr="007147E8">
        <w:rPr>
          <w:b/>
        </w:rPr>
        <w:t>Groups</w:t>
      </w:r>
      <w:r w:rsidR="00291CFE">
        <w:t xml:space="preserve"> icon. </w:t>
      </w:r>
    </w:p>
    <w:p w:rsidR="00291CFE" w:rsidRPr="00805454" w:rsidRDefault="00D20A7C" w:rsidP="00A66F06">
      <w:pPr>
        <w:pStyle w:val="NormalIntended"/>
        <w:rPr>
          <w:b/>
        </w:rPr>
      </w:pPr>
      <w:r>
        <w:rPr>
          <w:noProof/>
          <w:lang w:val="en-US"/>
        </w:rPr>
        <w:lastRenderedPageBreak/>
        <w:drawing>
          <wp:anchor distT="182880" distB="182880" distL="114300" distR="114300" simplePos="0" relativeHeight="251860992" behindDoc="0" locked="0" layoutInCell="1" allowOverlap="0" wp14:anchorId="2969712C" wp14:editId="4D276B6B">
            <wp:simplePos x="0" y="0"/>
            <wp:positionH relativeFrom="margin">
              <wp:posOffset>1718945</wp:posOffset>
            </wp:positionH>
            <wp:positionV relativeFrom="paragraph">
              <wp:posOffset>528955</wp:posOffset>
            </wp:positionV>
            <wp:extent cx="4123944" cy="2551176"/>
            <wp:effectExtent l="0" t="0" r="0" b="1905"/>
            <wp:wrapTopAndBottom/>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83">
                      <a:extLst>
                        <a:ext uri="{28A0092B-C50C-407E-A947-70E740481C1C}">
                          <a14:useLocalDpi xmlns:a14="http://schemas.microsoft.com/office/drawing/2010/main" val="0"/>
                        </a:ext>
                      </a:extLst>
                    </a:blip>
                    <a:stretch>
                      <a:fillRect/>
                    </a:stretch>
                  </pic:blipFill>
                  <pic:spPr>
                    <a:xfrm>
                      <a:off x="0" y="0"/>
                      <a:ext cx="4123944" cy="2551176"/>
                    </a:xfrm>
                    <a:prstGeom prst="rect">
                      <a:avLst/>
                    </a:prstGeom>
                  </pic:spPr>
                </pic:pic>
              </a:graphicData>
            </a:graphic>
            <wp14:sizeRelH relativeFrom="margin">
              <wp14:pctWidth>0</wp14:pctWidth>
            </wp14:sizeRelH>
            <wp14:sizeRelV relativeFrom="margin">
              <wp14:pctHeight>0</wp14:pctHeight>
            </wp14:sizeRelV>
          </wp:anchor>
        </w:drawing>
      </w:r>
      <w:r w:rsidR="00291CFE">
        <w:t xml:space="preserve">This will open the following dialog </w:t>
      </w:r>
    </w:p>
    <w:p w:rsidR="00291CFE" w:rsidRDefault="00D20A7C" w:rsidP="00A66F06">
      <w:pPr>
        <w:pStyle w:val="NormalIntended"/>
      </w:pPr>
      <w:r>
        <w:rPr>
          <w:noProof/>
          <w:lang w:val="en-US"/>
        </w:rPr>
        <w:drawing>
          <wp:anchor distT="182880" distB="182880" distL="114300" distR="114300" simplePos="0" relativeHeight="251879424" behindDoc="0" locked="0" layoutInCell="1" allowOverlap="0" wp14:anchorId="7C50B7D1" wp14:editId="3FA8C5DC">
            <wp:simplePos x="0" y="0"/>
            <wp:positionH relativeFrom="margin">
              <wp:posOffset>1718945</wp:posOffset>
            </wp:positionH>
            <wp:positionV relativeFrom="paragraph">
              <wp:posOffset>3637280</wp:posOffset>
            </wp:positionV>
            <wp:extent cx="4123944" cy="2203704"/>
            <wp:effectExtent l="0" t="0" r="0" b="6350"/>
            <wp:wrapTopAndBottom/>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
                    <pic:cNvPicPr/>
                  </pic:nvPicPr>
                  <pic:blipFill>
                    <a:blip r:embed="rId84">
                      <a:extLst>
                        <a:ext uri="{28A0092B-C50C-407E-A947-70E740481C1C}">
                          <a14:useLocalDpi xmlns:a14="http://schemas.microsoft.com/office/drawing/2010/main" val="0"/>
                        </a:ext>
                      </a:extLst>
                    </a:blip>
                    <a:stretch>
                      <a:fillRect/>
                    </a:stretch>
                  </pic:blipFill>
                  <pic:spPr>
                    <a:xfrm>
                      <a:off x="0" y="0"/>
                      <a:ext cx="4123944" cy="2203704"/>
                    </a:xfrm>
                    <a:prstGeom prst="rect">
                      <a:avLst/>
                    </a:prstGeom>
                  </pic:spPr>
                </pic:pic>
              </a:graphicData>
            </a:graphic>
            <wp14:sizeRelH relativeFrom="margin">
              <wp14:pctWidth>0</wp14:pctWidth>
            </wp14:sizeRelH>
            <wp14:sizeRelV relativeFrom="margin">
              <wp14:pctHeight>0</wp14:pctHeight>
            </wp14:sizeRelV>
          </wp:anchor>
        </w:drawing>
      </w:r>
      <w:r w:rsidR="00291CFE">
        <w:t xml:space="preserve">Here, click the </w:t>
      </w:r>
      <w:r w:rsidR="00291CFE" w:rsidRPr="00805454">
        <w:rPr>
          <w:b/>
        </w:rPr>
        <w:t>New Group</w:t>
      </w:r>
      <w:r w:rsidR="00291CFE">
        <w:t xml:space="preserve"> button to create a new group and add members to it in the following dialog.</w:t>
      </w:r>
    </w:p>
    <w:p w:rsidR="00D20A7C" w:rsidRDefault="00D20A7C" w:rsidP="00A66F06">
      <w:pPr>
        <w:pStyle w:val="NormalIntended"/>
      </w:pPr>
    </w:p>
    <w:p w:rsidR="00291CFE" w:rsidRDefault="00291CFE" w:rsidP="00A66F06">
      <w:pPr>
        <w:pStyle w:val="NormalIntended"/>
      </w:pPr>
      <w:r>
        <w:t>Enter a valid name for the group and enter the email address of the user(s) who you want to add in the group as a group member. Press OK and you will see a group created in the list of groups.</w:t>
      </w:r>
    </w:p>
    <w:p w:rsidR="00291CFE" w:rsidRDefault="00291CFE" w:rsidP="00A66F06">
      <w:pPr>
        <w:pStyle w:val="NormalIntended"/>
      </w:pPr>
      <w:r>
        <w:t xml:space="preserve">Once you have created a group, a folder is created in your Cloud Folder with a prefix </w:t>
      </w:r>
      <w:r>
        <w:rPr>
          <w:b/>
        </w:rPr>
        <w:t xml:space="preserve">Group_ </w:t>
      </w:r>
      <w:r>
        <w:t>to the actual group name you have entered.</w:t>
      </w:r>
    </w:p>
    <w:p w:rsidR="00291CFE" w:rsidRPr="005D6817" w:rsidRDefault="00D20A7C" w:rsidP="00A66F06">
      <w:pPr>
        <w:pStyle w:val="NormalIntended"/>
        <w:rPr>
          <w:bCs/>
        </w:rPr>
      </w:pPr>
      <w:r>
        <w:rPr>
          <w:noProof/>
          <w:lang w:val="en-US"/>
        </w:rPr>
        <w:lastRenderedPageBreak/>
        <w:drawing>
          <wp:anchor distT="182880" distB="182880" distL="114300" distR="114300" simplePos="0" relativeHeight="251858944" behindDoc="0" locked="0" layoutInCell="1" allowOverlap="0" wp14:anchorId="48BB695B" wp14:editId="58C59921">
            <wp:simplePos x="0" y="0"/>
            <wp:positionH relativeFrom="column">
              <wp:posOffset>1718945</wp:posOffset>
            </wp:positionH>
            <wp:positionV relativeFrom="paragraph">
              <wp:posOffset>497205</wp:posOffset>
            </wp:positionV>
            <wp:extent cx="4123944" cy="2551176"/>
            <wp:effectExtent l="0" t="0" r="0" b="1905"/>
            <wp:wrapTopAndBottom/>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
                    <pic:cNvPicPr/>
                  </pic:nvPicPr>
                  <pic:blipFill>
                    <a:blip r:embed="rId85">
                      <a:extLst>
                        <a:ext uri="{28A0092B-C50C-407E-A947-70E740481C1C}">
                          <a14:useLocalDpi xmlns:a14="http://schemas.microsoft.com/office/drawing/2010/main" val="0"/>
                        </a:ext>
                      </a:extLst>
                    </a:blip>
                    <a:stretch>
                      <a:fillRect/>
                    </a:stretch>
                  </pic:blipFill>
                  <pic:spPr>
                    <a:xfrm>
                      <a:off x="0" y="0"/>
                      <a:ext cx="4123944" cy="2551176"/>
                    </a:xfrm>
                    <a:prstGeom prst="rect">
                      <a:avLst/>
                    </a:prstGeom>
                  </pic:spPr>
                </pic:pic>
              </a:graphicData>
            </a:graphic>
            <wp14:sizeRelH relativeFrom="margin">
              <wp14:pctWidth>0</wp14:pctWidth>
            </wp14:sizeRelH>
            <wp14:sizeRelV relativeFrom="margin">
              <wp14:pctHeight>0</wp14:pctHeight>
            </wp14:sizeRelV>
          </wp:anchor>
        </w:drawing>
      </w:r>
      <w:r w:rsidR="00291CFE">
        <w:t>Groups Menu</w:t>
      </w:r>
    </w:p>
    <w:p w:rsidR="00291CFE" w:rsidRPr="00A23928" w:rsidRDefault="00291CFE" w:rsidP="00A66F06">
      <w:pPr>
        <w:pStyle w:val="NormalIntended"/>
      </w:pPr>
      <w:r>
        <w:t>You can add and edit the Groups from the ‘</w:t>
      </w:r>
      <w:r w:rsidRPr="007F1C4A">
        <w:rPr>
          <w:b/>
        </w:rPr>
        <w:t>Galaxkey Shares</w:t>
      </w:r>
      <w:r>
        <w:t xml:space="preserve">’ menu also. </w:t>
      </w:r>
    </w:p>
    <w:p w:rsidR="00291CFE" w:rsidRDefault="00291CFE" w:rsidP="00A66F06">
      <w:pPr>
        <w:pStyle w:val="NormalIntended"/>
      </w:pPr>
      <w:r>
        <w:rPr>
          <w:noProof/>
          <w:lang w:val="en-US"/>
        </w:rPr>
        <w:drawing>
          <wp:anchor distT="182880" distB="182880" distL="114300" distR="114300" simplePos="0" relativeHeight="251857920" behindDoc="0" locked="0" layoutInCell="1" allowOverlap="0" wp14:anchorId="2F90755C" wp14:editId="53F31340">
            <wp:simplePos x="0" y="0"/>
            <wp:positionH relativeFrom="column">
              <wp:posOffset>1718945</wp:posOffset>
            </wp:positionH>
            <wp:positionV relativeFrom="paragraph">
              <wp:posOffset>1171575</wp:posOffset>
            </wp:positionV>
            <wp:extent cx="4123944" cy="1289304"/>
            <wp:effectExtent l="19050" t="19050" r="10160" b="25400"/>
            <wp:wrapTopAndBottom/>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extLst>
                        <a:ext uri="{28A0092B-C50C-407E-A947-70E740481C1C}">
                          <a14:useLocalDpi xmlns:a14="http://schemas.microsoft.com/office/drawing/2010/main" val="0"/>
                        </a:ext>
                      </a:extLst>
                    </a:blip>
                    <a:stretch>
                      <a:fillRect/>
                    </a:stretch>
                  </pic:blipFill>
                  <pic:spPr>
                    <a:xfrm>
                      <a:off x="0" y="0"/>
                      <a:ext cx="4123944" cy="128930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b/>
        </w:rPr>
        <w:t>Copy files to the group folder:</w:t>
      </w:r>
      <w:r>
        <w:t xml:space="preserve"> Once you have created the group all you have to do is just copy the files manually to the group folder created in your cloud folder. You can also use the </w:t>
      </w:r>
      <w:r>
        <w:rPr>
          <w:b/>
        </w:rPr>
        <w:t xml:space="preserve">Share </w:t>
      </w:r>
      <w:r>
        <w:t>shell option to copy the files to the group folder.</w:t>
      </w:r>
    </w:p>
    <w:p w:rsidR="00291CFE" w:rsidRDefault="00291CFE" w:rsidP="00A66F06">
      <w:pPr>
        <w:pStyle w:val="NormalIntended"/>
      </w:pPr>
      <w:r>
        <w:t xml:space="preserve">When you highlight a file and select the </w:t>
      </w:r>
      <w:r>
        <w:rPr>
          <w:b/>
        </w:rPr>
        <w:t>Share</w:t>
      </w:r>
      <w:r>
        <w:t xml:space="preserve"> option from the context, the group share dialog is shown as follows</w:t>
      </w:r>
    </w:p>
    <w:p w:rsidR="00291CFE" w:rsidRDefault="00291CFE" w:rsidP="00A66F06">
      <w:pPr>
        <w:pStyle w:val="NormalIntended"/>
      </w:pPr>
      <w:r>
        <w:t>Select the group and click the Share button. Once you do this, the file is shared instantaneously with the members of the group and an email notification is sent to the shared users.</w:t>
      </w:r>
    </w:p>
    <w:p w:rsidR="00291CFE" w:rsidRDefault="00291CFE" w:rsidP="00A66F06">
      <w:pPr>
        <w:pStyle w:val="NormalIntended"/>
      </w:pPr>
      <w:r>
        <w:t xml:space="preserve">Using Galaxkey Secure Share you can share files and folder directly. </w:t>
      </w:r>
    </w:p>
    <w:p w:rsidR="00291CFE" w:rsidRPr="00291CFE" w:rsidRDefault="00D20A7C" w:rsidP="00A66F06">
      <w:pPr>
        <w:pStyle w:val="NormalIntended"/>
        <w:rPr>
          <w:lang w:eastAsia="en-GB"/>
        </w:rPr>
      </w:pPr>
      <w:r>
        <w:rPr>
          <w:noProof/>
          <w:lang w:val="en-US"/>
        </w:rPr>
        <w:lastRenderedPageBreak/>
        <w:drawing>
          <wp:anchor distT="182880" distB="182880" distL="114300" distR="114300" simplePos="0" relativeHeight="251856896" behindDoc="0" locked="0" layoutInCell="1" allowOverlap="0" wp14:anchorId="2F366D5F" wp14:editId="560E974C">
            <wp:simplePos x="0" y="0"/>
            <wp:positionH relativeFrom="column">
              <wp:posOffset>1766570</wp:posOffset>
            </wp:positionH>
            <wp:positionV relativeFrom="paragraph">
              <wp:posOffset>944880</wp:posOffset>
            </wp:positionV>
            <wp:extent cx="4123944" cy="2551176"/>
            <wp:effectExtent l="19050" t="19050" r="10160" b="20955"/>
            <wp:wrapTopAndBottom/>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
                    <pic:cNvPicPr/>
                  </pic:nvPicPr>
                  <pic:blipFill>
                    <a:blip r:embed="rId85">
                      <a:extLst>
                        <a:ext uri="{28A0092B-C50C-407E-A947-70E740481C1C}">
                          <a14:useLocalDpi xmlns:a14="http://schemas.microsoft.com/office/drawing/2010/main" val="0"/>
                        </a:ext>
                      </a:extLst>
                    </a:blip>
                    <a:stretch>
                      <a:fillRect/>
                    </a:stretch>
                  </pic:blipFill>
                  <pic:spPr>
                    <a:xfrm>
                      <a:off x="0" y="0"/>
                      <a:ext cx="4123944" cy="255117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291CFE">
        <w:t>In case, you have to remove a member from the group, remove the identity from the group and the files will automatically be removed from the user’s folders on his local machine.</w:t>
      </w:r>
    </w:p>
    <w:p w:rsidR="00130E5F" w:rsidRDefault="00130E5F" w:rsidP="00E858CE">
      <w:pPr>
        <w:pStyle w:val="Heading1"/>
      </w:pPr>
      <w:bookmarkStart w:id="61" w:name="_Toc465887867"/>
      <w:r>
        <w:lastRenderedPageBreak/>
        <w:t>Secured Communication</w:t>
      </w:r>
      <w:bookmarkEnd w:id="61"/>
    </w:p>
    <w:p w:rsidR="00571784" w:rsidRDefault="00571784" w:rsidP="00A66F06">
      <w:pPr>
        <w:pStyle w:val="NormalIntended"/>
      </w:pPr>
      <w:r>
        <w:t>Securing Emails using Galaxkey is the key function for both Individual as well as corporate users. The Galaxkey clients aid this across various platforms.</w:t>
      </w:r>
    </w:p>
    <w:p w:rsidR="00571784" w:rsidRPr="002E7D4F" w:rsidRDefault="00571784" w:rsidP="00A66F06">
      <w:pPr>
        <w:pStyle w:val="NormalIntended"/>
      </w:pPr>
      <w:r w:rsidRPr="002E7D4F">
        <w:t>Galaxkey Security provides end-to-end security for e-mail and attachments therein, inside the enterprise to the desktop, at the enterprise gateway, and across leading mobile smartphones and tablets. This is provisioned by a series of client applications as follows:</w:t>
      </w:r>
    </w:p>
    <w:p w:rsidR="00571784" w:rsidRPr="00F2498C" w:rsidRDefault="00571784" w:rsidP="00A66F06">
      <w:pPr>
        <w:pStyle w:val="NormalIntended"/>
      </w:pPr>
      <w:r w:rsidRPr="001C71ED">
        <w:rPr>
          <w:b/>
        </w:rPr>
        <w:t>Galaxkey Add-in for Microsoft Outlook</w:t>
      </w:r>
      <w:r w:rsidRPr="002E7D4F">
        <w:t xml:space="preserve"> </w:t>
      </w:r>
      <w:r>
        <w:t>–</w:t>
      </w:r>
      <w:r w:rsidRPr="002E7D4F">
        <w:t xml:space="preserve"> Th</w:t>
      </w:r>
      <w:r>
        <w:t xml:space="preserve">is is the </w:t>
      </w:r>
      <w:r w:rsidRPr="002E7D4F">
        <w:t>MS Outlook add-in which transforms Outlook into a Galaxkey enabled client. Galaxkey Add-in allows you to secure email communication as well as messages in store.</w:t>
      </w:r>
      <w:r>
        <w:t xml:space="preserve"> </w:t>
      </w:r>
    </w:p>
    <w:p w:rsidR="00571784" w:rsidRPr="00F52E01" w:rsidRDefault="00571784" w:rsidP="002F5E4B">
      <w:pPr>
        <w:pStyle w:val="Quote"/>
        <w:rPr>
          <w:b/>
        </w:rPr>
      </w:pPr>
      <w:r w:rsidRPr="00F52E01">
        <w:t>NOTE: Galaxkey Add-in for Microsoft Outlook is now a part of Galaxkey for Windows. When you install Galaxkey for Windows, and if your system contains Microsoft Outlook, the add-in would be automatically installed. There is no separate installer for the Add-in</w:t>
      </w:r>
    </w:p>
    <w:p w:rsidR="00571784" w:rsidRPr="002E7D4F" w:rsidRDefault="00571784" w:rsidP="00A66F06">
      <w:pPr>
        <w:pStyle w:val="NormalIntended"/>
      </w:pPr>
      <w:r w:rsidRPr="001C71ED">
        <w:rPr>
          <w:b/>
        </w:rPr>
        <w:t>Galaxkey for OS X</w:t>
      </w:r>
      <w:r w:rsidRPr="002E7D4F">
        <w:t>: Th</w:t>
      </w:r>
      <w:r>
        <w:t xml:space="preserve">is is the </w:t>
      </w:r>
      <w:r w:rsidRPr="002E7D4F">
        <w:t>OS X component that extends email security to the OS X mail app.</w:t>
      </w:r>
    </w:p>
    <w:p w:rsidR="00571784" w:rsidRPr="002E7D4F" w:rsidRDefault="00571784" w:rsidP="00A66F06">
      <w:pPr>
        <w:pStyle w:val="NormalIntended"/>
      </w:pPr>
      <w:r w:rsidRPr="001C71ED">
        <w:rPr>
          <w:b/>
        </w:rPr>
        <w:t>Galaxkey Web Access (GWA)</w:t>
      </w:r>
      <w:r w:rsidRPr="002E7D4F">
        <w:t xml:space="preserve"> </w:t>
      </w:r>
      <w:r>
        <w:t>–</w:t>
      </w:r>
      <w:r w:rsidRPr="002E7D4F">
        <w:t xml:space="preserve"> </w:t>
      </w:r>
      <w:r>
        <w:t>The web interface</w:t>
      </w:r>
      <w:r w:rsidRPr="002E7D4F">
        <w:t xml:space="preserve"> to access your secured mails over the internet in any of the browsers. If GWA is enabled for a user, the secured mail will contain a link to access the email over the internet, on proper authentication.</w:t>
      </w:r>
    </w:p>
    <w:p w:rsidR="00571784" w:rsidRPr="002E7D4F" w:rsidRDefault="00571784" w:rsidP="00A66F06">
      <w:pPr>
        <w:pStyle w:val="NormalIntended"/>
      </w:pPr>
      <w:r w:rsidRPr="001C71ED">
        <w:rPr>
          <w:b/>
        </w:rPr>
        <w:t>Galaxkey iOS App</w:t>
      </w:r>
      <w:r w:rsidRPr="002E7D4F">
        <w:t xml:space="preserve"> - An iOS compatible app to send and receive your Galaxkey secured mails from your iOS device.</w:t>
      </w:r>
    </w:p>
    <w:p w:rsidR="00571784" w:rsidRPr="002E7D4F" w:rsidRDefault="00571784" w:rsidP="00A66F06">
      <w:pPr>
        <w:pStyle w:val="NormalIntended"/>
      </w:pPr>
      <w:r w:rsidRPr="001C71ED">
        <w:rPr>
          <w:b/>
        </w:rPr>
        <w:t>Galaxkey Android App</w:t>
      </w:r>
      <w:r w:rsidRPr="002E7D4F">
        <w:t xml:space="preserve"> - An Android compatible app to send and receive your Galaxkey secured mails from your Android device.</w:t>
      </w:r>
    </w:p>
    <w:p w:rsidR="00130E5F" w:rsidRDefault="00571784" w:rsidP="00A66F06">
      <w:pPr>
        <w:pStyle w:val="NormalIntended"/>
        <w:rPr>
          <w:lang w:eastAsia="en-GB"/>
        </w:rPr>
      </w:pPr>
      <w:r w:rsidRPr="001C71ED">
        <w:rPr>
          <w:b/>
        </w:rPr>
        <w:t>Galaxkey For Windows</w:t>
      </w:r>
      <w:r w:rsidRPr="002E7D4F">
        <w:t xml:space="preserve"> - The identity-based desktop application to secure and share your documents.</w:t>
      </w:r>
    </w:p>
    <w:p w:rsidR="00130E5F" w:rsidRDefault="00130E5F" w:rsidP="00E858CE">
      <w:pPr>
        <w:pStyle w:val="Heading1"/>
      </w:pPr>
      <w:bookmarkStart w:id="62" w:name="_Toc465887868"/>
      <w:r>
        <w:lastRenderedPageBreak/>
        <w:t>Galaxkey Add-in for MS Outlook</w:t>
      </w:r>
      <w:bookmarkEnd w:id="62"/>
    </w:p>
    <w:p w:rsidR="00EA7207" w:rsidRDefault="00EA7207" w:rsidP="00A66F06">
      <w:pPr>
        <w:pStyle w:val="NormalIntended"/>
      </w:pPr>
      <w:r>
        <w:t>The Galaxkey Add-in for Microsoft Outlook transforms Outlook into a Galaxkey enabled client. The Add-in integrates with Outlook seamlessly.</w:t>
      </w:r>
    </w:p>
    <w:p w:rsidR="00EA7207" w:rsidRDefault="00EA7207" w:rsidP="00A66F06">
      <w:pPr>
        <w:pStyle w:val="NormalIntended"/>
      </w:pPr>
      <w:r>
        <w:t>The Galaxkey Add-in provides the following features:</w:t>
      </w:r>
    </w:p>
    <w:p w:rsidR="00EA7207" w:rsidRDefault="00EA7207" w:rsidP="00A66F06">
      <w:pPr>
        <w:pStyle w:val="NormalIntended"/>
        <w:numPr>
          <w:ilvl w:val="0"/>
          <w:numId w:val="67"/>
        </w:numPr>
      </w:pPr>
      <w:r w:rsidRPr="003C5A35">
        <w:rPr>
          <w:b/>
        </w:rPr>
        <w:t>Auto-discovery of Galaxkey identity for accounts configured in outlook</w:t>
      </w:r>
      <w:r>
        <w:t>: Galaxkey Add-in automatically gets the list of email accounts configured in current profile and downloads identities associated with them at the start-up of Outlook.</w:t>
      </w:r>
    </w:p>
    <w:p w:rsidR="00EA7207" w:rsidRDefault="00EA7207" w:rsidP="00A66F06">
      <w:pPr>
        <w:pStyle w:val="NormalIntended"/>
        <w:numPr>
          <w:ilvl w:val="0"/>
          <w:numId w:val="67"/>
        </w:numPr>
      </w:pPr>
      <w:r w:rsidRPr="003C5A35">
        <w:rPr>
          <w:b/>
        </w:rPr>
        <w:t>Enables the user to send and receive secure emails</w:t>
      </w:r>
      <w:r>
        <w:t xml:space="preserve">: While sending an email, Galaxkey Add-in checks for the registration status of all the recipients and sends a secured mail to the registered users ONLY. </w:t>
      </w:r>
    </w:p>
    <w:p w:rsidR="00EA7207" w:rsidRDefault="00EA7207" w:rsidP="00A66F06">
      <w:pPr>
        <w:pStyle w:val="NormalIntended"/>
        <w:numPr>
          <w:ilvl w:val="0"/>
          <w:numId w:val="67"/>
        </w:numPr>
      </w:pPr>
      <w:r w:rsidRPr="003C5A35">
        <w:rPr>
          <w:b/>
        </w:rPr>
        <w:t>Ability to secure emails in store</w:t>
      </w:r>
      <w:r>
        <w:t xml:space="preserve">: Galaxkey Add-in provides a facility to secure previously received mails. </w:t>
      </w:r>
    </w:p>
    <w:p w:rsidR="00EA7207" w:rsidRDefault="00EA7207" w:rsidP="00A66F06">
      <w:pPr>
        <w:pStyle w:val="NormalIntended"/>
        <w:numPr>
          <w:ilvl w:val="0"/>
          <w:numId w:val="67"/>
        </w:numPr>
      </w:pPr>
      <w:r w:rsidRPr="0087002F">
        <w:rPr>
          <w:b/>
        </w:rPr>
        <w:t>Show</w:t>
      </w:r>
      <w:r>
        <w:t>: Enables viewing of secure emails without compromising the security of originally secured email.</w:t>
      </w:r>
    </w:p>
    <w:p w:rsidR="00EA7207" w:rsidRDefault="00EA7207" w:rsidP="00A66F06">
      <w:pPr>
        <w:pStyle w:val="NormalIntended"/>
        <w:numPr>
          <w:ilvl w:val="0"/>
          <w:numId w:val="67"/>
        </w:numPr>
      </w:pPr>
      <w:r w:rsidRPr="0087002F">
        <w:rPr>
          <w:b/>
        </w:rPr>
        <w:t>Restore</w:t>
      </w:r>
      <w:r>
        <w:t>: Enables the user to revert the secured emails to normal, unsecured format.</w:t>
      </w:r>
    </w:p>
    <w:p w:rsidR="00EA7207" w:rsidRDefault="00EA7207" w:rsidP="00A66F06">
      <w:pPr>
        <w:pStyle w:val="NormalIntended"/>
        <w:numPr>
          <w:ilvl w:val="0"/>
          <w:numId w:val="67"/>
        </w:numPr>
      </w:pPr>
      <w:r w:rsidRPr="0087002F">
        <w:rPr>
          <w:b/>
        </w:rPr>
        <w:t>Support GWA</w:t>
      </w:r>
      <w:r>
        <w:t>: A facility to access your secured mails over the internet in any of the browsers by adding a GWA Access link to the secured mail.</w:t>
      </w:r>
    </w:p>
    <w:p w:rsidR="00130E5F" w:rsidRPr="00130E5F" w:rsidRDefault="00EA7207" w:rsidP="00A66F06">
      <w:pPr>
        <w:pStyle w:val="NormalIntended"/>
        <w:rPr>
          <w:lang w:eastAsia="en-GB"/>
        </w:rPr>
      </w:pPr>
      <w:r>
        <w:t>The following sections will help you to use the Outlook add-in effectively:</w:t>
      </w:r>
    </w:p>
    <w:p w:rsidR="00130E5F" w:rsidRDefault="00130E5F" w:rsidP="0014677A">
      <w:pPr>
        <w:pStyle w:val="Heading2"/>
        <w:rPr>
          <w:lang w:eastAsia="en-GB"/>
        </w:rPr>
      </w:pPr>
      <w:r>
        <w:rPr>
          <w:lang w:eastAsia="en-GB"/>
        </w:rPr>
        <w:t xml:space="preserve"> </w:t>
      </w:r>
      <w:bookmarkStart w:id="63" w:name="_Toc465887869"/>
      <w:r>
        <w:rPr>
          <w:lang w:eastAsia="en-GB"/>
        </w:rPr>
        <w:t>Installation</w:t>
      </w:r>
      <w:bookmarkEnd w:id="63"/>
    </w:p>
    <w:p w:rsidR="00130E5F" w:rsidRDefault="00130E5F" w:rsidP="00346EAD">
      <w:pPr>
        <w:pStyle w:val="Heading3"/>
      </w:pPr>
      <w:bookmarkStart w:id="64" w:name="_Toc465887870"/>
      <w:r>
        <w:t>System Requirements</w:t>
      </w:r>
      <w:bookmarkEnd w:id="64"/>
    </w:p>
    <w:p w:rsidR="00B43A82" w:rsidRDefault="00B43A82" w:rsidP="00A66F06">
      <w:pPr>
        <w:pStyle w:val="NormalIntended"/>
      </w:pPr>
      <w:r>
        <w:t>Following are the system requirements for Galaxkey Add-in:</w:t>
      </w:r>
    </w:p>
    <w:p w:rsidR="00B43A82" w:rsidRDefault="00B43A82" w:rsidP="00A66F06">
      <w:pPr>
        <w:pStyle w:val="NormalIntended"/>
      </w:pPr>
      <w:r>
        <w:t>Galaxkey Add-in currently supports the following versions of MS Outlook:</w:t>
      </w:r>
    </w:p>
    <w:p w:rsidR="00B43A82" w:rsidRDefault="00B43A82" w:rsidP="00A66F06">
      <w:pPr>
        <w:pStyle w:val="NormalIntended"/>
        <w:numPr>
          <w:ilvl w:val="0"/>
          <w:numId w:val="15"/>
        </w:numPr>
      </w:pPr>
      <w:r>
        <w:lastRenderedPageBreak/>
        <w:t>MS Outlook 2007 32bit</w:t>
      </w:r>
    </w:p>
    <w:p w:rsidR="00B43A82" w:rsidRDefault="00B43A82" w:rsidP="00A66F06">
      <w:pPr>
        <w:pStyle w:val="NormalIntended"/>
        <w:numPr>
          <w:ilvl w:val="0"/>
          <w:numId w:val="15"/>
        </w:numPr>
      </w:pPr>
      <w:r>
        <w:t>MS Outlook 2010 32bit / 64bit</w:t>
      </w:r>
    </w:p>
    <w:p w:rsidR="00B43A82" w:rsidRDefault="00B43A82" w:rsidP="00A66F06">
      <w:pPr>
        <w:pStyle w:val="NormalIntended"/>
        <w:numPr>
          <w:ilvl w:val="0"/>
          <w:numId w:val="15"/>
        </w:numPr>
      </w:pPr>
      <w:r>
        <w:t>MS Outlook 2013</w:t>
      </w:r>
    </w:p>
    <w:p w:rsidR="00130E5F" w:rsidRDefault="00B43A82" w:rsidP="00A66F06">
      <w:pPr>
        <w:pStyle w:val="NormalIntended"/>
        <w:rPr>
          <w:lang w:eastAsia="en-GB"/>
        </w:rPr>
      </w:pPr>
      <w:r>
        <w:t>DotNet framework 4.0 should be installed on the client machine.  This will be done automatically during the installation of the Galaxkey Outlook Add-in (GOA) if DotNet is not already on the machine.</w:t>
      </w:r>
    </w:p>
    <w:p w:rsidR="00130E5F" w:rsidRDefault="00130E5F" w:rsidP="00346EAD">
      <w:pPr>
        <w:pStyle w:val="Heading3"/>
      </w:pPr>
      <w:bookmarkStart w:id="65" w:name="_Toc465887871"/>
      <w:r>
        <w:t>Installation</w:t>
      </w:r>
      <w:bookmarkEnd w:id="65"/>
    </w:p>
    <w:p w:rsidR="00B43A82" w:rsidRDefault="00B43A82" w:rsidP="00A66F06">
      <w:pPr>
        <w:pStyle w:val="NormalIntended"/>
      </w:pPr>
      <w:r>
        <w:t>The Galaxkey Add-in is installed along with the Galaxkey for Windows.</w:t>
      </w:r>
    </w:p>
    <w:p w:rsidR="00B43A82" w:rsidRDefault="00B43A82" w:rsidP="00A66F06">
      <w:pPr>
        <w:pStyle w:val="NormalIntended"/>
      </w:pPr>
      <w:r>
        <w:t xml:space="preserve">Log on to the </w:t>
      </w:r>
      <w:r w:rsidRPr="00E63252">
        <w:t>Galaxkey Manager</w:t>
      </w:r>
      <w:r>
        <w:t xml:space="preserve">. Go to the </w:t>
      </w:r>
      <w:r w:rsidRPr="00E63252">
        <w:rPr>
          <w:b/>
        </w:rPr>
        <w:t>Downloads</w:t>
      </w:r>
      <w:r>
        <w:t xml:space="preserve"> module and download the latest version of ‘</w:t>
      </w:r>
      <w:r>
        <w:rPr>
          <w:b/>
        </w:rPr>
        <w:t>Galaxkey</w:t>
      </w:r>
      <w:r>
        <w:t>’.</w:t>
      </w:r>
    </w:p>
    <w:p w:rsidR="00B43A82" w:rsidRDefault="00B43A82" w:rsidP="00A66F06">
      <w:pPr>
        <w:pStyle w:val="NormalIntended"/>
      </w:pPr>
      <w:r>
        <w:t>For details, refer the Galaxkey for Windows.</w:t>
      </w:r>
    </w:p>
    <w:p w:rsidR="00B43A82" w:rsidRDefault="002F5E4B" w:rsidP="00A66F06">
      <w:pPr>
        <w:pStyle w:val="NormalIntended"/>
      </w:pPr>
      <w:r>
        <w:rPr>
          <w:noProof/>
          <w:lang w:val="en-US"/>
        </w:rPr>
        <w:drawing>
          <wp:anchor distT="182880" distB="182880" distL="114300" distR="114300" simplePos="0" relativeHeight="251708416" behindDoc="0" locked="0" layoutInCell="1" allowOverlap="0" wp14:anchorId="6D368443" wp14:editId="5F7CEF7B">
            <wp:simplePos x="0" y="0"/>
            <wp:positionH relativeFrom="column">
              <wp:posOffset>1718945</wp:posOffset>
            </wp:positionH>
            <wp:positionV relativeFrom="paragraph">
              <wp:posOffset>1028065</wp:posOffset>
            </wp:positionV>
            <wp:extent cx="4104362" cy="1298448"/>
            <wp:effectExtent l="19050" t="19050" r="10795" b="16510"/>
            <wp:wrapTopAndBottom/>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
                    <pic:cNvPicPr/>
                  </pic:nvPicPr>
                  <pic:blipFill>
                    <a:blip r:embed="rId87">
                      <a:extLst>
                        <a:ext uri="{28A0092B-C50C-407E-A947-70E740481C1C}">
                          <a14:useLocalDpi xmlns:a14="http://schemas.microsoft.com/office/drawing/2010/main" val="0"/>
                        </a:ext>
                      </a:extLst>
                    </a:blip>
                    <a:stretch>
                      <a:fillRect/>
                    </a:stretch>
                  </pic:blipFill>
                  <pic:spPr>
                    <a:xfrm>
                      <a:off x="0" y="0"/>
                      <a:ext cx="4104362" cy="1298448"/>
                    </a:xfrm>
                    <a:prstGeom prst="rect">
                      <a:avLst/>
                    </a:prstGeom>
                    <a:ln>
                      <a:solidFill>
                        <a:schemeClr val="bg1">
                          <a:lumMod val="75000"/>
                        </a:schemeClr>
                      </a:solidFill>
                    </a:ln>
                  </pic:spPr>
                </pic:pic>
              </a:graphicData>
            </a:graphic>
            <wp14:sizeRelV relativeFrom="margin">
              <wp14:pctHeight>0</wp14:pctHeight>
            </wp14:sizeRelV>
          </wp:anchor>
        </w:drawing>
      </w:r>
      <w:r w:rsidR="00B43A82">
        <w:t>On successful installation of the Galaxkey Add-in for Outlook, a Galaxkey tab is added to your Outlook (A toolbar is added in case of Outlook 2007).</w:t>
      </w:r>
    </w:p>
    <w:p w:rsidR="00B43A82" w:rsidRDefault="00B43A82" w:rsidP="00A66F06">
      <w:pPr>
        <w:pStyle w:val="NormalIntended"/>
      </w:pPr>
    </w:p>
    <w:p w:rsidR="00B43A82" w:rsidRPr="008D482B" w:rsidRDefault="00B43A82" w:rsidP="00A66F06">
      <w:pPr>
        <w:pStyle w:val="NormalIntended"/>
      </w:pPr>
      <w:r>
        <w:rPr>
          <w:noProof/>
          <w:lang w:val="en-US"/>
        </w:rPr>
        <w:lastRenderedPageBreak/>
        <w:drawing>
          <wp:anchor distT="182880" distB="182880" distL="114300" distR="114300" simplePos="0" relativeHeight="251707392" behindDoc="0" locked="0" layoutInCell="1" allowOverlap="0" wp14:anchorId="19F26746" wp14:editId="03709FBB">
            <wp:simplePos x="0" y="0"/>
            <wp:positionH relativeFrom="margin">
              <wp:posOffset>1776095</wp:posOffset>
            </wp:positionH>
            <wp:positionV relativeFrom="paragraph">
              <wp:posOffset>445770</wp:posOffset>
            </wp:positionV>
            <wp:extent cx="1207008" cy="2568107"/>
            <wp:effectExtent l="19050" t="19050" r="12700" b="22860"/>
            <wp:wrapTopAndBottom/>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88">
                      <a:extLst>
                        <a:ext uri="{28A0092B-C50C-407E-A947-70E740481C1C}">
                          <a14:useLocalDpi xmlns:a14="http://schemas.microsoft.com/office/drawing/2010/main" val="0"/>
                        </a:ext>
                      </a:extLst>
                    </a:blip>
                    <a:stretch>
                      <a:fillRect/>
                    </a:stretch>
                  </pic:blipFill>
                  <pic:spPr>
                    <a:xfrm>
                      <a:off x="0" y="0"/>
                      <a:ext cx="1207008" cy="2568107"/>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The Galaxkey options are added to the context menu as well.</w:t>
      </w:r>
      <w:r>
        <w:br w:type="page"/>
      </w:r>
    </w:p>
    <w:p w:rsidR="00130E5F" w:rsidRDefault="00130E5F" w:rsidP="00A66F06">
      <w:pPr>
        <w:pStyle w:val="NormalIntended"/>
        <w:rPr>
          <w:lang w:eastAsia="en-GB"/>
        </w:rPr>
      </w:pPr>
    </w:p>
    <w:p w:rsidR="00130E5F" w:rsidRDefault="00130E5F" w:rsidP="0014677A">
      <w:pPr>
        <w:pStyle w:val="Heading2"/>
        <w:rPr>
          <w:lang w:eastAsia="en-GB"/>
        </w:rPr>
      </w:pPr>
      <w:r>
        <w:rPr>
          <w:lang w:eastAsia="en-GB"/>
        </w:rPr>
        <w:t xml:space="preserve"> </w:t>
      </w:r>
      <w:bookmarkStart w:id="66" w:name="_Toc465887872"/>
      <w:r>
        <w:rPr>
          <w:lang w:eastAsia="en-GB"/>
        </w:rPr>
        <w:t>Sending Secured Email</w:t>
      </w:r>
      <w:bookmarkEnd w:id="66"/>
    </w:p>
    <w:p w:rsidR="00947123" w:rsidRDefault="00947123" w:rsidP="00A66F06">
      <w:pPr>
        <w:pStyle w:val="NormalIntended"/>
      </w:pPr>
      <w:r>
        <w:t xml:space="preserve">MS Outlook as a Galaxkey-enabled client provides an interface for sending secured e-mails. </w:t>
      </w:r>
    </w:p>
    <w:p w:rsidR="00947123" w:rsidRDefault="00947123" w:rsidP="00A66F06">
      <w:pPr>
        <w:pStyle w:val="NormalIntended"/>
      </w:pPr>
      <w:r>
        <w:t xml:space="preserve">Click the </w:t>
      </w:r>
      <w:r w:rsidRPr="004A1E96">
        <w:rPr>
          <w:b/>
        </w:rPr>
        <w:t>'New'</w:t>
      </w:r>
      <w:r>
        <w:t xml:space="preserve"> button in Outlook to open a new </w:t>
      </w:r>
      <w:r w:rsidRPr="004A1E96">
        <w:rPr>
          <w:b/>
        </w:rPr>
        <w:t>'Message'</w:t>
      </w:r>
      <w:r>
        <w:t xml:space="preserve"> window and compose your mail. The 'Message' window, provides following two sending options;</w:t>
      </w:r>
    </w:p>
    <w:p w:rsidR="00947123" w:rsidRDefault="00947123" w:rsidP="00A66F06">
      <w:pPr>
        <w:pStyle w:val="NormalIntended"/>
        <w:numPr>
          <w:ilvl w:val="0"/>
          <w:numId w:val="16"/>
        </w:numPr>
      </w:pPr>
      <w:r w:rsidRPr="004A1E96">
        <w:rPr>
          <w:b/>
        </w:rPr>
        <w:t>Send</w:t>
      </w:r>
      <w:r w:rsidRPr="00DD76E2">
        <w:t>:</w:t>
      </w:r>
      <w:r>
        <w:t xml:space="preserve"> This default sending option of Outlook can be used to send a regular, non-secured as well as secured email, based on the Galaxkey configurations.</w:t>
      </w:r>
    </w:p>
    <w:p w:rsidR="00947123" w:rsidRDefault="00947123" w:rsidP="00A66F06">
      <w:pPr>
        <w:pStyle w:val="NormalIntended"/>
        <w:numPr>
          <w:ilvl w:val="0"/>
          <w:numId w:val="16"/>
        </w:numPr>
      </w:pPr>
      <w:r w:rsidRPr="00DD76E2">
        <w:rPr>
          <w:b/>
        </w:rPr>
        <w:t>Secure and Send</w:t>
      </w:r>
      <w:r>
        <w:rPr>
          <w:b/>
        </w:rPr>
        <w:t>:</w:t>
      </w:r>
      <w:r w:rsidRPr="00DD76E2">
        <w:t xml:space="preserve"> T</w:t>
      </w:r>
      <w:r>
        <w:t>his option essentially secures the email before sending.</w:t>
      </w:r>
    </w:p>
    <w:p w:rsidR="00947123" w:rsidRDefault="00947123" w:rsidP="00A66F06">
      <w:pPr>
        <w:pStyle w:val="NormalIntended"/>
      </w:pPr>
      <w:r w:rsidRPr="001101E4">
        <w:t>Whenever</w:t>
      </w:r>
      <w:r>
        <w:t xml:space="preserve"> a secured mail is sent from Outlook, Galaxkey checks for the </w:t>
      </w:r>
      <w:r w:rsidRPr="001101E4">
        <w:rPr>
          <w:b/>
        </w:rPr>
        <w:t>registration status</w:t>
      </w:r>
      <w:r>
        <w:t xml:space="preserve"> of the recipients. Invites are sent to the unregistered recipients.</w:t>
      </w:r>
    </w:p>
    <w:p w:rsidR="00947123" w:rsidRDefault="00947123" w:rsidP="00A66F06">
      <w:pPr>
        <w:pStyle w:val="NormalIntended"/>
      </w:pPr>
      <w:r>
        <w:t>When you opt to send a secured mail, the ‘</w:t>
      </w:r>
      <w:r w:rsidRPr="004A1E96">
        <w:rPr>
          <w:b/>
        </w:rPr>
        <w:t>Confirmation</w:t>
      </w:r>
      <w:r>
        <w:t>' dialogue box is displayed.</w:t>
      </w:r>
    </w:p>
    <w:p w:rsidR="00947123" w:rsidRDefault="00947123" w:rsidP="00A66F06">
      <w:pPr>
        <w:pStyle w:val="NormalIntended"/>
      </w:pPr>
      <w:r>
        <w:t>In addition to displaying the recipient list and their Galaxkey registration status, the ‘</w:t>
      </w:r>
      <w:r w:rsidRPr="00E874FE">
        <w:rPr>
          <w:b/>
        </w:rPr>
        <w:t>Confirmation</w:t>
      </w:r>
      <w:r>
        <w:t>’ dialog serves following functions:</w:t>
      </w:r>
    </w:p>
    <w:tbl>
      <w:tblPr>
        <w:tblStyle w:val="GridTable1Light-Accent2"/>
        <w:tblW w:w="4000" w:type="pct"/>
        <w:tblInd w:w="1872" w:type="dxa"/>
        <w:tblLook w:val="04A0" w:firstRow="1" w:lastRow="0" w:firstColumn="1" w:lastColumn="0" w:noHBand="0" w:noVBand="1"/>
      </w:tblPr>
      <w:tblGrid>
        <w:gridCol w:w="1526"/>
        <w:gridCol w:w="4158"/>
        <w:gridCol w:w="1529"/>
      </w:tblGrid>
      <w:tr w:rsidR="00947123" w:rsidTr="000C4C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58" w:type="pct"/>
            <w:tcBorders>
              <w:top w:val="single" w:sz="4" w:space="0" w:color="CF3939"/>
              <w:left w:val="single" w:sz="4" w:space="0" w:color="CF3939"/>
              <w:bottom w:val="single" w:sz="12" w:space="0" w:color="CF3939"/>
              <w:right w:val="single" w:sz="4" w:space="0" w:color="CF3939"/>
            </w:tcBorders>
            <w:shd w:val="clear" w:color="auto" w:fill="CF3939"/>
          </w:tcPr>
          <w:p w:rsidR="00947123" w:rsidRPr="004124AF" w:rsidRDefault="00947123" w:rsidP="000C4CF9">
            <w:pPr>
              <w:rPr>
                <w:lang w:eastAsia="en-GB"/>
              </w:rPr>
            </w:pPr>
            <w:r>
              <w:rPr>
                <w:lang w:eastAsia="en-GB"/>
              </w:rPr>
              <w:t>Feature</w:t>
            </w:r>
          </w:p>
        </w:tc>
        <w:tc>
          <w:tcPr>
            <w:tcW w:w="2882" w:type="pct"/>
            <w:tcBorders>
              <w:top w:val="single" w:sz="4" w:space="0" w:color="CF3939"/>
              <w:left w:val="single" w:sz="4" w:space="0" w:color="CF3939"/>
              <w:bottom w:val="single" w:sz="12" w:space="0" w:color="CF3939"/>
              <w:right w:val="single" w:sz="4" w:space="0" w:color="CF3939"/>
            </w:tcBorders>
            <w:shd w:val="clear" w:color="auto" w:fill="CF3939"/>
          </w:tcPr>
          <w:p w:rsidR="00947123" w:rsidRPr="004124AF" w:rsidRDefault="00947123" w:rsidP="000C4CF9">
            <w:pPr>
              <w:cnfStyle w:val="100000000000" w:firstRow="1" w:lastRow="0" w:firstColumn="0" w:lastColumn="0" w:oddVBand="0" w:evenVBand="0" w:oddHBand="0" w:evenHBand="0" w:firstRowFirstColumn="0" w:firstRowLastColumn="0" w:lastRowFirstColumn="0" w:lastRowLastColumn="0"/>
              <w:rPr>
                <w:lang w:eastAsia="en-GB"/>
              </w:rPr>
            </w:pPr>
            <w:r>
              <w:rPr>
                <w:lang w:eastAsia="en-GB"/>
              </w:rPr>
              <w:t>Description</w:t>
            </w:r>
          </w:p>
        </w:tc>
        <w:tc>
          <w:tcPr>
            <w:tcW w:w="1060" w:type="pct"/>
            <w:tcBorders>
              <w:top w:val="single" w:sz="4" w:space="0" w:color="CF3939"/>
              <w:left w:val="single" w:sz="4" w:space="0" w:color="CF3939"/>
              <w:bottom w:val="single" w:sz="12" w:space="0" w:color="CF3939"/>
              <w:right w:val="single" w:sz="4" w:space="0" w:color="CF3939"/>
            </w:tcBorders>
            <w:shd w:val="clear" w:color="auto" w:fill="CF3939"/>
          </w:tcPr>
          <w:p w:rsidR="00947123" w:rsidRPr="004124AF" w:rsidRDefault="00947123" w:rsidP="000C4CF9">
            <w:pPr>
              <w:cnfStyle w:val="100000000000" w:firstRow="1" w:lastRow="0" w:firstColumn="0" w:lastColumn="0" w:oddVBand="0" w:evenVBand="0" w:oddHBand="0" w:evenHBand="0" w:firstRowFirstColumn="0" w:firstRowLastColumn="0" w:lastRowFirstColumn="0" w:lastRowLastColumn="0"/>
              <w:rPr>
                <w:lang w:eastAsia="en-GB"/>
              </w:rPr>
            </w:pPr>
            <w:r>
              <w:rPr>
                <w:lang w:eastAsia="en-GB"/>
              </w:rPr>
              <w:t>Notes</w:t>
            </w:r>
          </w:p>
        </w:tc>
      </w:tr>
      <w:tr w:rsidR="00947123" w:rsidTr="000C4CF9">
        <w:tc>
          <w:tcPr>
            <w:cnfStyle w:val="001000000000" w:firstRow="0" w:lastRow="0" w:firstColumn="1" w:lastColumn="0" w:oddVBand="0" w:evenVBand="0" w:oddHBand="0" w:evenHBand="0" w:firstRowFirstColumn="0" w:firstRowLastColumn="0" w:lastRowFirstColumn="0" w:lastRowLastColumn="0"/>
            <w:tcW w:w="1058" w:type="pct"/>
            <w:tcBorders>
              <w:top w:val="single" w:sz="12" w:space="0" w:color="CF3939"/>
              <w:left w:val="single" w:sz="12" w:space="0" w:color="CF3939"/>
              <w:bottom w:val="single" w:sz="12" w:space="0" w:color="CF3939"/>
              <w:right w:val="single" w:sz="12" w:space="0" w:color="CF3939"/>
            </w:tcBorders>
          </w:tcPr>
          <w:p w:rsidR="00947123" w:rsidRDefault="00947123" w:rsidP="000C4CF9">
            <w:pPr>
              <w:rPr>
                <w:lang w:eastAsia="en-GB"/>
              </w:rPr>
            </w:pPr>
            <w:r>
              <w:rPr>
                <w:lang w:eastAsia="en-GB"/>
              </w:rPr>
              <w:t>Notify</w:t>
            </w:r>
          </w:p>
        </w:tc>
        <w:tc>
          <w:tcPr>
            <w:tcW w:w="2882"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rPr>
                <w:lang w:eastAsia="en-GB"/>
              </w:rPr>
              <w:t>Option to receive intimations when recipients access a Galaxkey Secured Mail. There are three types of Galaxkey notifications;</w:t>
            </w:r>
          </w:p>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rsidRPr="0054091E">
              <w:rPr>
                <w:lang w:eastAsia="en-GB"/>
              </w:rPr>
              <w:t>Request</w:t>
            </w:r>
            <w:r>
              <w:rPr>
                <w:lang w:eastAsia="en-GB"/>
              </w:rPr>
              <w:t>: Sent when you opt for notification when user accesses you mail</w:t>
            </w:r>
          </w:p>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rsidRPr="0054091E">
              <w:rPr>
                <w:lang w:eastAsia="en-GB"/>
              </w:rPr>
              <w:t>Acknowledged</w:t>
            </w:r>
            <w:r>
              <w:rPr>
                <w:lang w:eastAsia="en-GB"/>
              </w:rPr>
              <w:t>: Sent when your recipients click ‘Yes’ on the notification alert</w:t>
            </w:r>
          </w:p>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rsidRPr="0054091E">
              <w:rPr>
                <w:lang w:eastAsia="en-GB"/>
              </w:rPr>
              <w:t>Rejected</w:t>
            </w:r>
            <w:r>
              <w:rPr>
                <w:lang w:eastAsia="en-GB"/>
              </w:rPr>
              <w:t xml:space="preserve">: </w:t>
            </w:r>
            <w:r>
              <w:t>Sent when your recipient selects ‘No’ on the Notification alert.</w:t>
            </w:r>
          </w:p>
        </w:tc>
        <w:tc>
          <w:tcPr>
            <w:tcW w:w="1060" w:type="pct"/>
            <w:tcBorders>
              <w:top w:val="single" w:sz="12" w:space="0" w:color="CF3939"/>
              <w:left w:val="single" w:sz="12" w:space="0" w:color="CF3939"/>
              <w:bottom w:val="single" w:sz="12" w:space="0" w:color="CF3939"/>
              <w:right w:val="single" w:sz="12" w:space="0" w:color="CF3939"/>
            </w:tcBorders>
          </w:tcPr>
          <w:p w:rsidR="00947123" w:rsidRPr="0054091E"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rPr>
                <w:lang w:eastAsia="en-GB"/>
              </w:rPr>
              <w:t xml:space="preserve">The mail will be decrypted </w:t>
            </w:r>
            <w:r w:rsidRPr="0054091E">
              <w:rPr>
                <w:lang w:eastAsia="en-GB"/>
              </w:rPr>
              <w:t>ONLY</w:t>
            </w:r>
            <w:r>
              <w:rPr>
                <w:lang w:eastAsia="en-GB"/>
              </w:rPr>
              <w:t xml:space="preserve"> when your recipient clicks the ‘Yes’ button on the alert.</w:t>
            </w:r>
          </w:p>
        </w:tc>
      </w:tr>
      <w:tr w:rsidR="00947123" w:rsidTr="000C4CF9">
        <w:tc>
          <w:tcPr>
            <w:cnfStyle w:val="001000000000" w:firstRow="0" w:lastRow="0" w:firstColumn="1" w:lastColumn="0" w:oddVBand="0" w:evenVBand="0" w:oddHBand="0" w:evenHBand="0" w:firstRowFirstColumn="0" w:firstRowLastColumn="0" w:lastRowFirstColumn="0" w:lastRowLastColumn="0"/>
            <w:tcW w:w="1058" w:type="pct"/>
            <w:tcBorders>
              <w:top w:val="single" w:sz="12" w:space="0" w:color="CF3939"/>
              <w:left w:val="single" w:sz="12" w:space="0" w:color="CF3939"/>
              <w:bottom w:val="single" w:sz="12" w:space="0" w:color="CF3939"/>
              <w:right w:val="single" w:sz="12" w:space="0" w:color="CF3939"/>
            </w:tcBorders>
          </w:tcPr>
          <w:p w:rsidR="00947123" w:rsidRDefault="00947123" w:rsidP="000C4CF9">
            <w:pPr>
              <w:rPr>
                <w:lang w:eastAsia="en-GB"/>
              </w:rPr>
            </w:pPr>
            <w:r>
              <w:rPr>
                <w:lang w:eastAsia="en-GB"/>
              </w:rPr>
              <w:lastRenderedPageBreak/>
              <w:t>Valid Till</w:t>
            </w:r>
          </w:p>
        </w:tc>
        <w:tc>
          <w:tcPr>
            <w:tcW w:w="2882"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r>
              <w:t>Galaxkey allows you to restrict the validity and thus, the accessibility of your secured mail. Using the ‘Valid till’ option, you can set the time limit for which the shared users (recipients) can access the secured mails. Shared users will be unable to access the secured mails after this time lapses.</w:t>
            </w:r>
          </w:p>
        </w:tc>
        <w:tc>
          <w:tcPr>
            <w:tcW w:w="1060"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p>
        </w:tc>
      </w:tr>
      <w:tr w:rsidR="00947123" w:rsidTr="000C4CF9">
        <w:tc>
          <w:tcPr>
            <w:cnfStyle w:val="001000000000" w:firstRow="0" w:lastRow="0" w:firstColumn="1" w:lastColumn="0" w:oddVBand="0" w:evenVBand="0" w:oddHBand="0" w:evenHBand="0" w:firstRowFirstColumn="0" w:firstRowLastColumn="0" w:lastRowFirstColumn="0" w:lastRowLastColumn="0"/>
            <w:tcW w:w="1058" w:type="pct"/>
            <w:tcBorders>
              <w:top w:val="single" w:sz="12" w:space="0" w:color="CF3939"/>
              <w:left w:val="single" w:sz="12" w:space="0" w:color="CF3939"/>
              <w:bottom w:val="single" w:sz="12" w:space="0" w:color="CF3939"/>
              <w:right w:val="single" w:sz="12" w:space="0" w:color="CF3939"/>
            </w:tcBorders>
          </w:tcPr>
          <w:p w:rsidR="00947123" w:rsidRDefault="00947123" w:rsidP="000C4CF9">
            <w:pPr>
              <w:rPr>
                <w:lang w:eastAsia="en-GB"/>
              </w:rPr>
            </w:pPr>
            <w:r>
              <w:rPr>
                <w:lang w:eastAsia="en-GB"/>
              </w:rPr>
              <w:t>Geo-fence</w:t>
            </w:r>
          </w:p>
        </w:tc>
        <w:tc>
          <w:tcPr>
            <w:tcW w:w="2882"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pPr>
            <w:r>
              <w:t>Your organisation can opt for restricting secured attachments from leaving the premises. The ‘Geofence’ option is used for this purpose. When you check the ‘Geofence’ checkbox, an email with link to the secured mail is sent to the recipients.</w:t>
            </w:r>
          </w:p>
        </w:tc>
        <w:tc>
          <w:tcPr>
            <w:tcW w:w="1060"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p>
        </w:tc>
      </w:tr>
      <w:tr w:rsidR="00947123" w:rsidTr="000C4CF9">
        <w:tc>
          <w:tcPr>
            <w:cnfStyle w:val="001000000000" w:firstRow="0" w:lastRow="0" w:firstColumn="1" w:lastColumn="0" w:oddVBand="0" w:evenVBand="0" w:oddHBand="0" w:evenHBand="0" w:firstRowFirstColumn="0" w:firstRowLastColumn="0" w:lastRowFirstColumn="0" w:lastRowLastColumn="0"/>
            <w:tcW w:w="1058" w:type="pct"/>
            <w:tcBorders>
              <w:top w:val="single" w:sz="12" w:space="0" w:color="CF3939"/>
              <w:left w:val="single" w:sz="12" w:space="0" w:color="CF3939"/>
              <w:bottom w:val="single" w:sz="12" w:space="0" w:color="CF3939"/>
              <w:right w:val="single" w:sz="12" w:space="0" w:color="CF3939"/>
            </w:tcBorders>
          </w:tcPr>
          <w:p w:rsidR="00947123" w:rsidRDefault="00947123" w:rsidP="000C4CF9">
            <w:pPr>
              <w:rPr>
                <w:lang w:eastAsia="en-GB"/>
              </w:rPr>
            </w:pPr>
            <w:r>
              <w:rPr>
                <w:lang w:eastAsia="en-GB"/>
              </w:rPr>
              <w:t>Sign</w:t>
            </w:r>
          </w:p>
        </w:tc>
        <w:tc>
          <w:tcPr>
            <w:tcW w:w="2882"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pPr>
            <w:r>
              <w:t>When you select this option, your email is digitally signed.</w:t>
            </w:r>
          </w:p>
        </w:tc>
        <w:tc>
          <w:tcPr>
            <w:tcW w:w="1060" w:type="pct"/>
            <w:tcBorders>
              <w:top w:val="single" w:sz="12" w:space="0" w:color="CF3939"/>
              <w:left w:val="single" w:sz="12" w:space="0" w:color="CF3939"/>
              <w:bottom w:val="single" w:sz="12" w:space="0" w:color="CF3939"/>
              <w:right w:val="single" w:sz="12" w:space="0" w:color="CF3939"/>
            </w:tcBorders>
          </w:tcPr>
          <w:p w:rsidR="00947123" w:rsidRDefault="00947123" w:rsidP="000C4CF9">
            <w:pPr>
              <w:cnfStyle w:val="000000000000" w:firstRow="0" w:lastRow="0" w:firstColumn="0" w:lastColumn="0" w:oddVBand="0" w:evenVBand="0" w:oddHBand="0" w:evenHBand="0" w:firstRowFirstColumn="0" w:firstRowLastColumn="0" w:lastRowFirstColumn="0" w:lastRowLastColumn="0"/>
              <w:rPr>
                <w:lang w:eastAsia="en-GB"/>
              </w:rPr>
            </w:pPr>
          </w:p>
        </w:tc>
      </w:tr>
    </w:tbl>
    <w:p w:rsidR="00947123" w:rsidRDefault="00947123" w:rsidP="00A66F06">
      <w:pPr>
        <w:pStyle w:val="NormalIntended"/>
      </w:pPr>
    </w:p>
    <w:p w:rsidR="00947123" w:rsidRPr="00F23EFF" w:rsidRDefault="00947123" w:rsidP="00A66F06">
      <w:pPr>
        <w:pStyle w:val="NormalIntended"/>
        <w:rPr>
          <w:lang w:val="en-US"/>
        </w:rPr>
      </w:pPr>
      <w:r>
        <w:t>Click the '</w:t>
      </w:r>
      <w:r w:rsidRPr="00D3597B">
        <w:rPr>
          <w:b/>
        </w:rPr>
        <w:t>Send</w:t>
      </w:r>
      <w:r>
        <w:t>' button to send the email.</w:t>
      </w:r>
    </w:p>
    <w:p w:rsidR="00947123" w:rsidRPr="003374DE" w:rsidRDefault="00947123" w:rsidP="00A66F06">
      <w:pPr>
        <w:pStyle w:val="Quote"/>
        <w:rPr>
          <w:b/>
        </w:rPr>
      </w:pPr>
      <w:r w:rsidRPr="003374DE">
        <w:t>Note:</w:t>
      </w:r>
      <w:r w:rsidR="008D6C6E">
        <w:t xml:space="preserve"> </w:t>
      </w:r>
      <w:r w:rsidRPr="003374DE">
        <w:t>The confirmation dialogue is displayed when the Corporate Administrator has enabled the ‘</w:t>
      </w:r>
      <w:r w:rsidRPr="003374DE">
        <w:rPr>
          <w:b/>
        </w:rPr>
        <w:t>Confirm before sending secured emails</w:t>
      </w:r>
      <w:r w:rsidRPr="003374DE">
        <w:t>’ option</w:t>
      </w:r>
    </w:p>
    <w:p w:rsidR="00947123" w:rsidRDefault="00947123" w:rsidP="00A66F06">
      <w:pPr>
        <w:pStyle w:val="NormalIntended"/>
      </w:pPr>
      <w:r w:rsidRPr="003374DE">
        <w:t>The default ‘</w:t>
      </w:r>
      <w:r w:rsidRPr="003374DE">
        <w:rPr>
          <w:b/>
        </w:rPr>
        <w:t>Send</w:t>
      </w:r>
      <w:r w:rsidRPr="003374DE">
        <w:t>’ button can be used to send a secured mail, if the Corporate Administrator has enabled the ‘</w:t>
      </w:r>
      <w:r w:rsidRPr="003374DE">
        <w:rPr>
          <w:b/>
        </w:rPr>
        <w:t>Force encryption to outgoing emails in Outlook</w:t>
      </w:r>
      <w:r w:rsidRPr="003374DE">
        <w:t>’.</w:t>
      </w:r>
    </w:p>
    <w:p w:rsidR="00130E5F" w:rsidRDefault="00130E5F" w:rsidP="00A66F06">
      <w:pPr>
        <w:pStyle w:val="NormalIntended"/>
        <w:rPr>
          <w:lang w:eastAsia="en-GB"/>
        </w:rPr>
      </w:pPr>
    </w:p>
    <w:p w:rsidR="00130E5F" w:rsidRDefault="0069059A" w:rsidP="00346EAD">
      <w:pPr>
        <w:pStyle w:val="Heading3"/>
      </w:pPr>
      <w:bookmarkStart w:id="67" w:name="_Toc465887873"/>
      <w:r>
        <w:t>Security Options</w:t>
      </w:r>
      <w:bookmarkEnd w:id="67"/>
    </w:p>
    <w:p w:rsidR="00947123" w:rsidRDefault="00947123" w:rsidP="00A66F06">
      <w:pPr>
        <w:pStyle w:val="NormalIntended"/>
      </w:pPr>
      <w:r>
        <w:t xml:space="preserve">Galaxkey Add-in for Microsoft Outlook can be configured at the organizational level to maximise the email security. </w:t>
      </w:r>
    </w:p>
    <w:p w:rsidR="00130E5F" w:rsidRDefault="00947123" w:rsidP="00A66F06">
      <w:pPr>
        <w:pStyle w:val="NormalIntended"/>
        <w:rPr>
          <w:lang w:eastAsia="en-GB"/>
        </w:rPr>
      </w:pPr>
      <w:r>
        <w:t xml:space="preserve">The Corporate Administrator can enable some settings using the </w:t>
      </w:r>
      <w:r w:rsidRPr="00D647F8">
        <w:rPr>
          <w:b/>
        </w:rPr>
        <w:t>Galaxkey Manager</w:t>
      </w:r>
      <w:r>
        <w:rPr>
          <w:b/>
        </w:rPr>
        <w:t>.</w:t>
      </w:r>
    </w:p>
    <w:p w:rsidR="00947123" w:rsidRDefault="00947123" w:rsidP="005F34F7">
      <w:pPr>
        <w:pStyle w:val="Heading4"/>
        <w:numPr>
          <w:ilvl w:val="3"/>
          <w:numId w:val="2"/>
        </w:numPr>
        <w:ind w:left="3096"/>
      </w:pPr>
      <w:r>
        <w:t>User Authentication while sending mail</w:t>
      </w:r>
    </w:p>
    <w:p w:rsidR="00947123" w:rsidRDefault="00947123" w:rsidP="00A66F06">
      <w:pPr>
        <w:pStyle w:val="NormalIntended"/>
      </w:pPr>
      <w:r>
        <w:t>Galaxkey provides a configurable option to mandate the user to authenticate while sending a secured email. The Corporate Administrator can enable this option at the organisational level.</w:t>
      </w:r>
    </w:p>
    <w:p w:rsidR="00947123" w:rsidRDefault="00947123" w:rsidP="00A66F06">
      <w:pPr>
        <w:pStyle w:val="NormalIntended"/>
      </w:pPr>
      <w:r>
        <w:lastRenderedPageBreak/>
        <w:t>When enabled, the ‘</w:t>
      </w:r>
      <w:r w:rsidRPr="00756E0C">
        <w:rPr>
          <w:b/>
        </w:rPr>
        <w:t>Confirmation</w:t>
      </w:r>
      <w:r>
        <w:t>’ dialog displays an additional field for the Password, as follows;</w:t>
      </w:r>
    </w:p>
    <w:p w:rsidR="0069059A" w:rsidRPr="0069059A" w:rsidRDefault="002B62B6" w:rsidP="00A66F06">
      <w:pPr>
        <w:pStyle w:val="NormalIntended"/>
      </w:pPr>
      <w:r>
        <w:rPr>
          <w:noProof/>
          <w:lang w:val="en-US"/>
        </w:rPr>
        <w:drawing>
          <wp:anchor distT="182880" distB="182880" distL="114300" distR="114300" simplePos="0" relativeHeight="251864064" behindDoc="0" locked="0" layoutInCell="1" allowOverlap="0" wp14:anchorId="12AC7E5C" wp14:editId="7E785673">
            <wp:simplePos x="0" y="0"/>
            <wp:positionH relativeFrom="margin">
              <wp:posOffset>1718945</wp:posOffset>
            </wp:positionH>
            <wp:positionV relativeFrom="paragraph">
              <wp:posOffset>274320</wp:posOffset>
            </wp:positionV>
            <wp:extent cx="4105656" cy="2761488"/>
            <wp:effectExtent l="0" t="0" r="0" b="1270"/>
            <wp:wrapTopAndBottom/>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Confirmation.jpg"/>
                    <pic:cNvPicPr/>
                  </pic:nvPicPr>
                  <pic:blipFill>
                    <a:blip r:embed="rId89">
                      <a:extLst>
                        <a:ext uri="{28A0092B-C50C-407E-A947-70E740481C1C}">
                          <a14:useLocalDpi xmlns:a14="http://schemas.microsoft.com/office/drawing/2010/main" val="0"/>
                        </a:ext>
                      </a:extLst>
                    </a:blip>
                    <a:stretch>
                      <a:fillRect/>
                    </a:stretch>
                  </pic:blipFill>
                  <pic:spPr>
                    <a:xfrm>
                      <a:off x="0" y="0"/>
                      <a:ext cx="4105656" cy="2761488"/>
                    </a:xfrm>
                    <a:prstGeom prst="rect">
                      <a:avLst/>
                    </a:prstGeom>
                  </pic:spPr>
                </pic:pic>
              </a:graphicData>
            </a:graphic>
            <wp14:sizeRelH relativeFrom="margin">
              <wp14:pctWidth>0</wp14:pctWidth>
            </wp14:sizeRelH>
            <wp14:sizeRelV relativeFrom="margin">
              <wp14:pctHeight>0</wp14:pctHeight>
            </wp14:sizeRelV>
          </wp:anchor>
        </w:drawing>
      </w:r>
      <w:r w:rsidR="00947123">
        <w:t>Galaxkey will prompt you to provide the password every time you send a secured mail.</w:t>
      </w:r>
    </w:p>
    <w:p w:rsidR="00082298" w:rsidRDefault="00082298" w:rsidP="005F34F7">
      <w:pPr>
        <w:pStyle w:val="Heading4"/>
        <w:numPr>
          <w:ilvl w:val="3"/>
          <w:numId w:val="2"/>
        </w:numPr>
        <w:ind w:left="3096"/>
      </w:pPr>
      <w:r>
        <w:t>Time-Restricted Emails</w:t>
      </w:r>
    </w:p>
    <w:p w:rsidR="00082298" w:rsidRDefault="00082298" w:rsidP="00A66F06">
      <w:pPr>
        <w:pStyle w:val="NormalIntended"/>
      </w:pPr>
      <w:r>
        <w:t>When you share some sensitive information via email, you may want to restrict its accessibility over a period of time.</w:t>
      </w:r>
    </w:p>
    <w:p w:rsidR="00082298" w:rsidRDefault="00082298" w:rsidP="00A66F06">
      <w:pPr>
        <w:pStyle w:val="NormalIntended"/>
      </w:pPr>
      <w:r>
        <w:t xml:space="preserve">Galaxkey provides for such a restriction also. </w:t>
      </w:r>
    </w:p>
    <w:p w:rsidR="00082298" w:rsidRDefault="00082298" w:rsidP="00A66F06">
      <w:pPr>
        <w:pStyle w:val="NormalIntended"/>
      </w:pPr>
      <w:r>
        <w:t>Select the ‘</w:t>
      </w:r>
      <w:r>
        <w:rPr>
          <w:b/>
        </w:rPr>
        <w:t>Valid till</w:t>
      </w:r>
      <w:r>
        <w:t>’ option on the ‘Confirmation’ dialog. This will enable t</w:t>
      </w:r>
      <w:r w:rsidR="002B62B6">
        <w:t xml:space="preserve">he date and time control. </w:t>
      </w:r>
    </w:p>
    <w:p w:rsidR="00082298" w:rsidRDefault="00082298" w:rsidP="00A66F06">
      <w:pPr>
        <w:pStyle w:val="NormalIntended"/>
      </w:pPr>
      <w:r>
        <w:t xml:space="preserve">The default validity of any Galaxkey secured email is set to </w:t>
      </w:r>
      <w:r>
        <w:rPr>
          <w:b/>
        </w:rPr>
        <w:t xml:space="preserve">half </w:t>
      </w:r>
      <w:r>
        <w:t>an hour from the system time. You can reset this to suit your requirements.</w:t>
      </w:r>
    </w:p>
    <w:p w:rsidR="00522C55" w:rsidRDefault="00082298" w:rsidP="00A66F06">
      <w:pPr>
        <w:pStyle w:val="NormalIntended"/>
      </w:pPr>
      <w:r>
        <w:t xml:space="preserve">The recipients of your email will not be able to access this email after the set time. </w:t>
      </w:r>
    </w:p>
    <w:p w:rsidR="00522C55" w:rsidRDefault="00082298" w:rsidP="005F34F7">
      <w:pPr>
        <w:pStyle w:val="Heading4"/>
        <w:numPr>
          <w:ilvl w:val="3"/>
          <w:numId w:val="2"/>
        </w:numPr>
        <w:ind w:left="3096"/>
      </w:pPr>
      <w:r>
        <w:t>Digital Signature</w:t>
      </w:r>
    </w:p>
    <w:p w:rsidR="00082298" w:rsidRDefault="0070212E" w:rsidP="00A66F06">
      <w:pPr>
        <w:pStyle w:val="NormalIntended"/>
      </w:pPr>
      <w:r>
        <w:t>Galaxkey is based on an end-to-end encryption model. To ensure the integrity and security of your email, especially in transit, you can now add a digital signature to your secured mail.</w:t>
      </w:r>
    </w:p>
    <w:p w:rsidR="0070212E" w:rsidRPr="00082298" w:rsidRDefault="0070212E" w:rsidP="00A66F06">
      <w:pPr>
        <w:pStyle w:val="NormalIntended"/>
      </w:pPr>
      <w:r>
        <w:lastRenderedPageBreak/>
        <w:t>Select the ‘</w:t>
      </w:r>
      <w:r w:rsidRPr="003D4387">
        <w:rPr>
          <w:b/>
        </w:rPr>
        <w:t>Sign</w:t>
      </w:r>
      <w:r>
        <w:t>’ checkbox to insert a digital signature in the mail.</w:t>
      </w:r>
    </w:p>
    <w:p w:rsidR="00522C55" w:rsidRDefault="00082298" w:rsidP="005F34F7">
      <w:pPr>
        <w:pStyle w:val="Heading4"/>
        <w:numPr>
          <w:ilvl w:val="3"/>
          <w:numId w:val="2"/>
        </w:numPr>
        <w:ind w:left="3096"/>
      </w:pPr>
      <w:r>
        <w:t xml:space="preserve">Geo-Fenced Emails </w:t>
      </w:r>
    </w:p>
    <w:p w:rsidR="0070212E" w:rsidRDefault="00EE3100" w:rsidP="00A66F06">
      <w:pPr>
        <w:pStyle w:val="NormalIntended"/>
        <w:rPr>
          <w:rStyle w:val="IntenseReference"/>
          <w:b w:val="0"/>
          <w:bCs w:val="0"/>
          <w:smallCaps w:val="0"/>
          <w:color w:val="auto"/>
          <w:spacing w:val="0"/>
        </w:rPr>
      </w:pPr>
      <w:r>
        <w:rPr>
          <w:rStyle w:val="IntenseReference"/>
          <w:b w:val="0"/>
          <w:bCs w:val="0"/>
          <w:smallCaps w:val="0"/>
          <w:color w:val="auto"/>
          <w:spacing w:val="0"/>
        </w:rPr>
        <w:t>Your organisation can opt for restricting the information sent out of the premises within a geographic area. The Geofence option in Galaxkey caters to this requirement.</w:t>
      </w:r>
    </w:p>
    <w:p w:rsidR="00EE3100" w:rsidRDefault="00EE3100" w:rsidP="00A66F06">
      <w:pPr>
        <w:pStyle w:val="NormalIntended"/>
        <w:rPr>
          <w:rStyle w:val="IntenseReference"/>
          <w:b w:val="0"/>
          <w:bCs w:val="0"/>
          <w:smallCaps w:val="0"/>
          <w:color w:val="auto"/>
          <w:spacing w:val="0"/>
        </w:rPr>
      </w:pPr>
      <w:r>
        <w:rPr>
          <w:rStyle w:val="IntenseReference"/>
          <w:b w:val="0"/>
          <w:bCs w:val="0"/>
          <w:smallCaps w:val="0"/>
          <w:color w:val="auto"/>
          <w:spacing w:val="0"/>
        </w:rPr>
        <w:t>When you select the ‘</w:t>
      </w:r>
      <w:r>
        <w:rPr>
          <w:rStyle w:val="IntenseReference"/>
          <w:bCs w:val="0"/>
          <w:smallCaps w:val="0"/>
          <w:color w:val="auto"/>
          <w:spacing w:val="0"/>
        </w:rPr>
        <w:t>Geofence</w:t>
      </w:r>
      <w:r>
        <w:rPr>
          <w:rStyle w:val="IntenseReference"/>
          <w:b w:val="0"/>
          <w:bCs w:val="0"/>
          <w:smallCaps w:val="0"/>
          <w:color w:val="auto"/>
          <w:spacing w:val="0"/>
        </w:rPr>
        <w:t>’ checkbox on the ‘Confirmation’ dialog, a secured email with a link to the actual secured file.</w:t>
      </w:r>
    </w:p>
    <w:p w:rsidR="00EE3100" w:rsidRPr="0070212E" w:rsidRDefault="00EE3100" w:rsidP="00A66F06">
      <w:pPr>
        <w:pStyle w:val="NormalIntended"/>
      </w:pPr>
      <w:r>
        <w:rPr>
          <w:rStyle w:val="IntenseReference"/>
          <w:b w:val="0"/>
          <w:bCs w:val="0"/>
          <w:smallCaps w:val="0"/>
          <w:color w:val="auto"/>
          <w:spacing w:val="0"/>
        </w:rPr>
        <w:t>Your recipients can click the link and access the information on proper authentication and authorisation over the web in any of the browsers.</w:t>
      </w:r>
    </w:p>
    <w:p w:rsidR="00AE2CFD" w:rsidRDefault="00746C7D" w:rsidP="00346EAD">
      <w:pPr>
        <w:pStyle w:val="Heading3"/>
      </w:pPr>
      <w:bookmarkStart w:id="68" w:name="_Toc465887874"/>
      <w:r>
        <w:t>Advanced Security Options</w:t>
      </w:r>
      <w:bookmarkEnd w:id="68"/>
    </w:p>
    <w:p w:rsidR="00AE2CFD" w:rsidRDefault="00AE2CFD" w:rsidP="005F34F7">
      <w:pPr>
        <w:pStyle w:val="Heading4"/>
        <w:numPr>
          <w:ilvl w:val="3"/>
          <w:numId w:val="2"/>
        </w:numPr>
        <w:ind w:left="3096"/>
      </w:pPr>
      <w:r>
        <w:t>Policy-based Encryption</w:t>
      </w:r>
    </w:p>
    <w:p w:rsidR="00BB6AFD" w:rsidRDefault="00BB6AFD" w:rsidP="00A66F06">
      <w:pPr>
        <w:pStyle w:val="NormalIntended"/>
      </w:pPr>
      <w:r>
        <w:t xml:space="preserve">Your organisation can mandate you to encrypt the emails while sharing specific type of information. The corporate administrator defines these policies in the </w:t>
      </w:r>
      <w:r w:rsidRPr="0002569A">
        <w:rPr>
          <w:b/>
        </w:rPr>
        <w:t>Galaxkey Manager &gt; Configuration &gt; Group Policies &gt; Policy Manager</w:t>
      </w:r>
      <w:r>
        <w:t>.</w:t>
      </w:r>
    </w:p>
    <w:p w:rsidR="00BB6AFD" w:rsidRDefault="00BB6AFD" w:rsidP="00A66F06">
      <w:pPr>
        <w:pStyle w:val="NormalIntended"/>
      </w:pPr>
      <w:r>
        <w:t>These policies are based on multiple attributes like;</w:t>
      </w:r>
    </w:p>
    <w:p w:rsidR="00BB6AFD" w:rsidRDefault="00BB6AFD" w:rsidP="00A66F06">
      <w:pPr>
        <w:pStyle w:val="NormalIntended"/>
        <w:numPr>
          <w:ilvl w:val="0"/>
          <w:numId w:val="17"/>
        </w:numPr>
      </w:pPr>
      <w:r>
        <w:t>Sender</w:t>
      </w:r>
    </w:p>
    <w:p w:rsidR="00BB6AFD" w:rsidRDefault="00BB6AFD" w:rsidP="00A66F06">
      <w:pPr>
        <w:pStyle w:val="NormalIntended"/>
        <w:numPr>
          <w:ilvl w:val="0"/>
          <w:numId w:val="17"/>
        </w:numPr>
      </w:pPr>
      <w:r>
        <w:t>Recipient</w:t>
      </w:r>
    </w:p>
    <w:p w:rsidR="00BB6AFD" w:rsidRDefault="00BB6AFD" w:rsidP="00A66F06">
      <w:pPr>
        <w:pStyle w:val="NormalIntended"/>
        <w:numPr>
          <w:ilvl w:val="0"/>
          <w:numId w:val="17"/>
        </w:numPr>
      </w:pPr>
      <w:r>
        <w:t>Subject of the email</w:t>
      </w:r>
    </w:p>
    <w:p w:rsidR="00BB6AFD" w:rsidRDefault="00BB6AFD" w:rsidP="00A66F06">
      <w:pPr>
        <w:pStyle w:val="NormalIntended"/>
        <w:numPr>
          <w:ilvl w:val="0"/>
          <w:numId w:val="17"/>
        </w:numPr>
      </w:pPr>
      <w:r>
        <w:t>Content (body) of the email</w:t>
      </w:r>
    </w:p>
    <w:p w:rsidR="00BB6AFD" w:rsidRDefault="00BB6AFD" w:rsidP="00A66F06">
      <w:pPr>
        <w:pStyle w:val="NormalIntended"/>
        <w:numPr>
          <w:ilvl w:val="0"/>
          <w:numId w:val="17"/>
        </w:numPr>
      </w:pPr>
      <w:r>
        <w:t>Number and types (extensions) of attachments</w:t>
      </w:r>
    </w:p>
    <w:p w:rsidR="00BB6AFD" w:rsidRDefault="00BB6AFD" w:rsidP="00A66F06">
      <w:pPr>
        <w:pStyle w:val="NormalIntended"/>
        <w:numPr>
          <w:ilvl w:val="0"/>
          <w:numId w:val="17"/>
        </w:numPr>
      </w:pPr>
      <w:r>
        <w:t>Certain attributes of the MS Office attachments</w:t>
      </w:r>
    </w:p>
    <w:p w:rsidR="00BB6AFD" w:rsidRDefault="00BB6AFD" w:rsidP="00A66F06">
      <w:pPr>
        <w:pStyle w:val="Quote"/>
      </w:pPr>
      <w:r>
        <w:t>Example:</w:t>
      </w:r>
    </w:p>
    <w:p w:rsidR="00BB6AFD" w:rsidRDefault="00BB6AFD" w:rsidP="00A66F06">
      <w:pPr>
        <w:pStyle w:val="Quote"/>
      </w:pPr>
      <w:r>
        <w:t xml:space="preserve"> The corporate administrator has set up a policy to secure any email with one or more attachments.</w:t>
      </w:r>
    </w:p>
    <w:p w:rsidR="00BB6AFD" w:rsidRDefault="00BB6AFD" w:rsidP="00A66F06">
      <w:pPr>
        <w:pStyle w:val="Quote"/>
      </w:pPr>
      <w:r>
        <w:t>You have to attach an Office document with sensitive official information to the email. Here, the rule condition related to attachments ‘Email contains one or more attachments’ is satisfied.</w:t>
      </w:r>
    </w:p>
    <w:p w:rsidR="00AE2CFD" w:rsidRPr="00AE2CFD" w:rsidRDefault="00BB6AFD" w:rsidP="00A66F06">
      <w:pPr>
        <w:pStyle w:val="NormalIntended"/>
      </w:pPr>
      <w:r>
        <w:lastRenderedPageBreak/>
        <w:t>Thus, a secured mail will be sent even if you use the default ‘SEND’ button.</w:t>
      </w:r>
    </w:p>
    <w:p w:rsidR="00746C7D" w:rsidRDefault="00746C7D" w:rsidP="005F34F7">
      <w:pPr>
        <w:pStyle w:val="Heading4"/>
        <w:numPr>
          <w:ilvl w:val="3"/>
          <w:numId w:val="2"/>
        </w:numPr>
        <w:ind w:left="3096"/>
      </w:pPr>
      <w:r>
        <w:t>Enable Domain Check</w:t>
      </w:r>
    </w:p>
    <w:p w:rsidR="00BB6AFD" w:rsidRDefault="00BB6AFD" w:rsidP="00A66F06">
      <w:pPr>
        <w:pStyle w:val="NormalIntended"/>
        <w:rPr>
          <w:lang w:val="en-US"/>
        </w:rPr>
      </w:pPr>
      <w:r>
        <w:rPr>
          <w:lang w:val="en-US"/>
        </w:rPr>
        <w:t xml:space="preserve">In this case, Galaxkey will prompt you to send a secured mail to recipients from domains other than the sender’s domain. </w:t>
      </w:r>
    </w:p>
    <w:p w:rsidR="00BB6AFD" w:rsidRDefault="00BB6AFD" w:rsidP="00A66F06">
      <w:pPr>
        <w:pStyle w:val="NormalIntended"/>
        <w:rPr>
          <w:lang w:val="en-US"/>
        </w:rPr>
      </w:pPr>
      <w:r>
        <w:rPr>
          <w:noProof/>
          <w:lang w:val="en-US"/>
        </w:rPr>
        <w:drawing>
          <wp:anchor distT="182880" distB="182880" distL="114300" distR="114300" simplePos="0" relativeHeight="251713536" behindDoc="0" locked="0" layoutInCell="1" allowOverlap="0" wp14:anchorId="69998178" wp14:editId="4108D6FF">
            <wp:simplePos x="0" y="0"/>
            <wp:positionH relativeFrom="column">
              <wp:posOffset>1718945</wp:posOffset>
            </wp:positionH>
            <wp:positionV relativeFrom="paragraph">
              <wp:posOffset>1133475</wp:posOffset>
            </wp:positionV>
            <wp:extent cx="4562856" cy="3172968"/>
            <wp:effectExtent l="19050" t="19050" r="9525" b="27940"/>
            <wp:wrapTopAndBottom/>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90">
                      <a:extLst>
                        <a:ext uri="{28A0092B-C50C-407E-A947-70E740481C1C}">
                          <a14:useLocalDpi xmlns:a14="http://schemas.microsoft.com/office/drawing/2010/main" val="0"/>
                        </a:ext>
                      </a:extLst>
                    </a:blip>
                    <a:stretch>
                      <a:fillRect/>
                    </a:stretch>
                  </pic:blipFill>
                  <pic:spPr>
                    <a:xfrm>
                      <a:off x="0" y="0"/>
                      <a:ext cx="4562856" cy="3172968"/>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Pr>
          <w:lang w:val="en-US"/>
        </w:rPr>
        <w:t>Consider a scenario where the ‘</w:t>
      </w:r>
      <w:r w:rsidRPr="00E34AEE">
        <w:rPr>
          <w:b/>
          <w:lang w:val="en-US"/>
        </w:rPr>
        <w:t>To</w:t>
      </w:r>
      <w:r>
        <w:rPr>
          <w:lang w:val="en-US"/>
        </w:rPr>
        <w:t>’ list has recipients from your own organization and some from others.  When you click the Outlook ‘</w:t>
      </w:r>
      <w:r w:rsidRPr="00AC71F0">
        <w:rPr>
          <w:b/>
          <w:lang w:val="en-US"/>
        </w:rPr>
        <w:t>SEND</w:t>
      </w:r>
      <w:r>
        <w:rPr>
          <w:lang w:val="en-US"/>
        </w:rPr>
        <w:t>’ button to send the mail, a security notice is displayed as follows;</w:t>
      </w:r>
    </w:p>
    <w:p w:rsidR="00BB6AFD" w:rsidRDefault="00BB6AFD" w:rsidP="00A66F06">
      <w:pPr>
        <w:pStyle w:val="NormalIntended"/>
      </w:pPr>
      <w:r>
        <w:rPr>
          <w:lang w:val="en-US"/>
        </w:rPr>
        <w:t>W</w:t>
      </w:r>
      <w:r>
        <w:t>hen you click the ‘</w:t>
      </w:r>
      <w:r w:rsidRPr="002C350D">
        <w:rPr>
          <w:b/>
        </w:rPr>
        <w:t>SEND</w:t>
      </w:r>
      <w:r>
        <w:t xml:space="preserve">’ button, Galaxkey alerts you that some of the recipients are from different domains than yours. You can choose to </w:t>
      </w:r>
    </w:p>
    <w:p w:rsidR="00BB6AFD" w:rsidRDefault="00BB6AFD" w:rsidP="00A66F06">
      <w:pPr>
        <w:pStyle w:val="NormalIntended"/>
        <w:numPr>
          <w:ilvl w:val="0"/>
          <w:numId w:val="18"/>
        </w:numPr>
      </w:pPr>
      <w:r w:rsidRPr="00BB6AFD">
        <w:rPr>
          <w:b/>
        </w:rPr>
        <w:t>Send an unsecured mail</w:t>
      </w:r>
      <w:r>
        <w:t>:  When you click the ‘</w:t>
      </w:r>
      <w:r>
        <w:rPr>
          <w:b/>
        </w:rPr>
        <w:t>Send Unsecured</w:t>
      </w:r>
      <w:r>
        <w:t xml:space="preserve">’ button, a routine unencrypted email will be sent. </w:t>
      </w:r>
    </w:p>
    <w:p w:rsidR="00BB6AFD" w:rsidRDefault="00BB6AFD" w:rsidP="00A66F06">
      <w:pPr>
        <w:pStyle w:val="NormalIntended"/>
        <w:numPr>
          <w:ilvl w:val="0"/>
          <w:numId w:val="18"/>
        </w:numPr>
      </w:pPr>
      <w:r>
        <w:t xml:space="preserve">Cancel sending the email </w:t>
      </w:r>
      <w:r w:rsidRPr="00054880">
        <w:rPr>
          <w:b/>
          <w:u w:val="single"/>
        </w:rPr>
        <w:t>OR</w:t>
      </w:r>
    </w:p>
    <w:p w:rsidR="00AE2CFD" w:rsidRPr="00AE2CFD" w:rsidRDefault="00BB6AFD" w:rsidP="00A66F06">
      <w:pPr>
        <w:pStyle w:val="NormalIntended"/>
        <w:numPr>
          <w:ilvl w:val="0"/>
          <w:numId w:val="18"/>
        </w:numPr>
      </w:pPr>
      <w:r>
        <w:t>Send secured email: A secured email will be sent when you select the ‘</w:t>
      </w:r>
      <w:r w:rsidRPr="00BB6AFD">
        <w:rPr>
          <w:b/>
        </w:rPr>
        <w:t>Secure and Send</w:t>
      </w:r>
      <w:r>
        <w:t>’ button on the alert. The ‘</w:t>
      </w:r>
      <w:r w:rsidRPr="00BB6AFD">
        <w:rPr>
          <w:b/>
        </w:rPr>
        <w:t>Confirmation</w:t>
      </w:r>
      <w:r>
        <w:t xml:space="preserve">’ dialog will be displayed. In case, any of your </w:t>
      </w:r>
      <w:r>
        <w:lastRenderedPageBreak/>
        <w:t xml:space="preserve">recipients are </w:t>
      </w:r>
      <w:r w:rsidRPr="00BB6AFD">
        <w:rPr>
          <w:b/>
        </w:rPr>
        <w:t>YET</w:t>
      </w:r>
      <w:r>
        <w:t xml:space="preserve"> to register with Galaxkey, an invite is sent as well.</w:t>
      </w:r>
    </w:p>
    <w:p w:rsidR="00892F0C" w:rsidRDefault="00892F0C" w:rsidP="005F34F7">
      <w:pPr>
        <w:pStyle w:val="Heading4"/>
        <w:numPr>
          <w:ilvl w:val="3"/>
          <w:numId w:val="2"/>
        </w:numPr>
        <w:ind w:left="3096"/>
      </w:pPr>
      <w:r>
        <w:t>Force encryption to outgoing mails in Outlook</w:t>
      </w:r>
    </w:p>
    <w:p w:rsidR="00892F0C" w:rsidRDefault="00892F0C" w:rsidP="00A66F06">
      <w:pPr>
        <w:pStyle w:val="NormalIntended"/>
        <w:rPr>
          <w:lang w:val="en-US"/>
        </w:rPr>
      </w:pPr>
      <w:r>
        <w:rPr>
          <w:lang w:val="en-US"/>
        </w:rPr>
        <w:t>In certain cases, the organization can mandate its users to secure their email communication. The end users can miss this by inadvertently using the default ‘</w:t>
      </w:r>
      <w:r w:rsidRPr="002C350D">
        <w:rPr>
          <w:b/>
          <w:lang w:val="en-US"/>
        </w:rPr>
        <w:t>SEND</w:t>
      </w:r>
      <w:r>
        <w:rPr>
          <w:lang w:val="en-US"/>
        </w:rPr>
        <w:t>’ button. Galaxkey can be configured such that a secured email is sent out in any case.</w:t>
      </w:r>
    </w:p>
    <w:p w:rsidR="00892F0C" w:rsidRDefault="00892F0C" w:rsidP="00A66F06">
      <w:pPr>
        <w:pStyle w:val="NormalIntended"/>
        <w:rPr>
          <w:lang w:val="en-US"/>
        </w:rPr>
      </w:pPr>
      <w:r>
        <w:rPr>
          <w:lang w:val="en-US"/>
        </w:rPr>
        <w:t>Thus, a secured mail is sent, even if, you click the Outlook ‘</w:t>
      </w:r>
      <w:r w:rsidRPr="00E34AEE">
        <w:rPr>
          <w:b/>
          <w:lang w:val="en-US"/>
        </w:rPr>
        <w:t>SEND</w:t>
      </w:r>
      <w:r>
        <w:rPr>
          <w:lang w:val="en-US"/>
        </w:rPr>
        <w:t>’ button instead of the Galaxkey ‘</w:t>
      </w:r>
      <w:r w:rsidRPr="002C350D">
        <w:rPr>
          <w:b/>
          <w:lang w:val="en-US"/>
        </w:rPr>
        <w:t>Secure and Send</w:t>
      </w:r>
      <w:r>
        <w:rPr>
          <w:lang w:val="en-US"/>
        </w:rPr>
        <w:t xml:space="preserve">’ button. </w:t>
      </w:r>
    </w:p>
    <w:p w:rsidR="00AE2CFD" w:rsidRPr="00AE2CFD" w:rsidRDefault="00892F0C" w:rsidP="00A66F06">
      <w:pPr>
        <w:pStyle w:val="NormalIntended"/>
      </w:pPr>
      <w:r>
        <w:rPr>
          <w:lang w:val="en-US"/>
        </w:rPr>
        <w:t>The ‘</w:t>
      </w:r>
      <w:r>
        <w:rPr>
          <w:b/>
          <w:lang w:val="en-US"/>
        </w:rPr>
        <w:t>Confirmation</w:t>
      </w:r>
      <w:r>
        <w:rPr>
          <w:lang w:val="en-US"/>
        </w:rPr>
        <w:t>’ dialog is displayed in this case too and you can opt for all the Galaxkey functions.</w:t>
      </w:r>
    </w:p>
    <w:p w:rsidR="00130E5F" w:rsidRDefault="00522C55" w:rsidP="00346EAD">
      <w:pPr>
        <w:pStyle w:val="Heading3"/>
      </w:pPr>
      <w:bookmarkStart w:id="69" w:name="_Toc465887875"/>
      <w:r>
        <w:t>Other Features</w:t>
      </w:r>
      <w:bookmarkEnd w:id="69"/>
    </w:p>
    <w:p w:rsidR="00522C55" w:rsidRDefault="00BB6AFD" w:rsidP="00A66F06">
      <w:pPr>
        <w:pStyle w:val="NormalIntended"/>
        <w:rPr>
          <w:lang w:eastAsia="en-GB"/>
        </w:rPr>
      </w:pPr>
      <w:r>
        <w:rPr>
          <w:lang w:eastAsia="en-GB"/>
        </w:rPr>
        <w:t xml:space="preserve">Galaxkey provides an end-to-end security for your email communications. </w:t>
      </w:r>
      <w:r w:rsidR="002F23A5">
        <w:rPr>
          <w:lang w:eastAsia="en-GB"/>
        </w:rPr>
        <w:t>In view of this, the Galaxkey Add-in serves the following:</w:t>
      </w:r>
    </w:p>
    <w:p w:rsidR="00522C55" w:rsidRDefault="00522C55" w:rsidP="005F34F7">
      <w:pPr>
        <w:pStyle w:val="Heading4"/>
        <w:numPr>
          <w:ilvl w:val="3"/>
          <w:numId w:val="2"/>
        </w:numPr>
        <w:ind w:left="3096"/>
      </w:pPr>
      <w:r>
        <w:t>Sending Mails from Draft</w:t>
      </w:r>
    </w:p>
    <w:p w:rsidR="002F23A5" w:rsidRDefault="002F23A5" w:rsidP="00A66F06">
      <w:pPr>
        <w:pStyle w:val="NormalIntended"/>
      </w:pPr>
      <w:r>
        <w:t>You can configure multiple Exchange Accounts in Outlook 2010 and 2013.</w:t>
      </w:r>
    </w:p>
    <w:p w:rsidR="002F23A5" w:rsidRPr="002F23A5" w:rsidRDefault="002F23A5" w:rsidP="00A66F06">
      <w:pPr>
        <w:pStyle w:val="NormalIntended"/>
      </w:pPr>
      <w:r>
        <w:t>In such a set-up, if you save an e-mail in 'Drafts' and send it later, the Galaxkey Add-in auto-discovers and detects the sender before sending the secured email.</w:t>
      </w:r>
    </w:p>
    <w:p w:rsidR="00746C7D" w:rsidRDefault="00746C7D" w:rsidP="005F34F7">
      <w:pPr>
        <w:pStyle w:val="Heading4"/>
        <w:numPr>
          <w:ilvl w:val="3"/>
          <w:numId w:val="2"/>
        </w:numPr>
        <w:ind w:left="3096"/>
      </w:pPr>
      <w:r>
        <w:t>Inline Reply</w:t>
      </w:r>
    </w:p>
    <w:p w:rsidR="002F23A5" w:rsidRDefault="002F23A5" w:rsidP="00A66F06">
      <w:pPr>
        <w:pStyle w:val="NormalIntended"/>
      </w:pPr>
      <w:r>
        <w:t>Outlook 2013 facilitates you to send to an e-mail from the reading pane, known as Inline Sending.</w:t>
      </w:r>
    </w:p>
    <w:p w:rsidR="002F23A5" w:rsidRDefault="002F23A5" w:rsidP="00A66F06">
      <w:pPr>
        <w:pStyle w:val="NormalIntended"/>
      </w:pPr>
      <w:r>
        <w:t xml:space="preserve">You can secure such inline mails using Galaxkey as follows: </w:t>
      </w:r>
    </w:p>
    <w:p w:rsidR="002F23A5" w:rsidRPr="005D66FF" w:rsidRDefault="002F23A5" w:rsidP="00A66F06">
      <w:pPr>
        <w:pStyle w:val="NormalIntended"/>
        <w:numPr>
          <w:ilvl w:val="0"/>
          <w:numId w:val="19"/>
        </w:numPr>
      </w:pPr>
      <w:r w:rsidRPr="005D66FF">
        <w:t>Open a mail saved in Drafts folder OR click the ‘</w:t>
      </w:r>
      <w:r w:rsidRPr="002F23A5">
        <w:rPr>
          <w:b/>
        </w:rPr>
        <w:t>Reply</w:t>
      </w:r>
      <w:r w:rsidRPr="005D66FF">
        <w:t>’ or ‘</w:t>
      </w:r>
      <w:r w:rsidRPr="002F23A5">
        <w:rPr>
          <w:b/>
        </w:rPr>
        <w:t>Reply All</w:t>
      </w:r>
      <w:r w:rsidRPr="005D66FF">
        <w:t>’ or ‘</w:t>
      </w:r>
      <w:r w:rsidRPr="002F23A5">
        <w:rPr>
          <w:b/>
        </w:rPr>
        <w:t>Forward</w:t>
      </w:r>
      <w:r w:rsidRPr="005D66FF">
        <w:t xml:space="preserve">’. </w:t>
      </w:r>
    </w:p>
    <w:p w:rsidR="002F23A5" w:rsidRDefault="002F23A5" w:rsidP="00A66F06">
      <w:pPr>
        <w:pStyle w:val="NormalIntended"/>
        <w:numPr>
          <w:ilvl w:val="0"/>
          <w:numId w:val="19"/>
        </w:numPr>
      </w:pPr>
      <w:r w:rsidRPr="005D66FF">
        <w:t>Toggle between secure and non-secure using the lock icons in the ribbon.</w:t>
      </w:r>
    </w:p>
    <w:p w:rsidR="002F23A5" w:rsidRDefault="002F23A5" w:rsidP="00A66F06">
      <w:pPr>
        <w:pStyle w:val="NormalIntended"/>
        <w:numPr>
          <w:ilvl w:val="1"/>
          <w:numId w:val="19"/>
        </w:numPr>
      </w:pPr>
      <w:r w:rsidRPr="00E0698C">
        <w:rPr>
          <w:noProof/>
          <w:lang w:val="en-US"/>
        </w:rPr>
        <w:lastRenderedPageBreak/>
        <w:drawing>
          <wp:anchor distT="182880" distB="182880" distL="114300" distR="114300" simplePos="0" relativeHeight="251715584" behindDoc="0" locked="0" layoutInCell="1" allowOverlap="0" wp14:anchorId="0B2CDEE3" wp14:editId="536F73AB">
            <wp:simplePos x="0" y="0"/>
            <wp:positionH relativeFrom="column">
              <wp:posOffset>1718945</wp:posOffset>
            </wp:positionH>
            <wp:positionV relativeFrom="paragraph">
              <wp:posOffset>1081405</wp:posOffset>
            </wp:positionV>
            <wp:extent cx="4581144" cy="2569464"/>
            <wp:effectExtent l="19050" t="19050" r="10160" b="21590"/>
            <wp:wrapTopAndBottom/>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
                    <pic:cNvPicPr/>
                  </pic:nvPicPr>
                  <pic:blipFill>
                    <a:blip r:embed="rId91" cstate="print">
                      <a:extLst>
                        <a:ext uri="{28A0092B-C50C-407E-A947-70E740481C1C}">
                          <a14:useLocalDpi xmlns:a14="http://schemas.microsoft.com/office/drawing/2010/main" val="0"/>
                        </a:ext>
                      </a:extLst>
                    </a:blip>
                    <a:stretch>
                      <a:fillRect/>
                    </a:stretch>
                  </pic:blipFill>
                  <pic:spPr>
                    <a:xfrm>
                      <a:off x="0" y="0"/>
                      <a:ext cx="4581144" cy="256946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rFonts w:ascii="Arial" w:hAnsi="Arial" w:cs="Arial"/>
          <w:noProof/>
          <w:lang w:val="en-US"/>
        </w:rPr>
        <w:drawing>
          <wp:inline distT="0" distB="0" distL="0" distR="0" wp14:anchorId="75B552B7" wp14:editId="48333063">
            <wp:extent cx="274320" cy="274320"/>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74320" cy="274320"/>
                    </a:xfrm>
                    <a:prstGeom prst="rect">
                      <a:avLst/>
                    </a:prstGeom>
                    <a:noFill/>
                    <a:ln>
                      <a:noFill/>
                    </a:ln>
                  </pic:spPr>
                </pic:pic>
              </a:graphicData>
            </a:graphic>
          </wp:inline>
        </w:drawing>
      </w:r>
      <w:r>
        <w:t xml:space="preserve"> : Indicates secured mail</w:t>
      </w:r>
    </w:p>
    <w:p w:rsidR="002F23A5" w:rsidRPr="00FC5F9C" w:rsidRDefault="002F23A5" w:rsidP="00A66F06">
      <w:pPr>
        <w:pStyle w:val="NormalIntended"/>
        <w:numPr>
          <w:ilvl w:val="1"/>
          <w:numId w:val="19"/>
        </w:numPr>
      </w:pPr>
      <w:r>
        <w:rPr>
          <w:rFonts w:ascii="Arial" w:hAnsi="Arial" w:cs="Arial"/>
          <w:noProof/>
          <w:lang w:val="en-US"/>
        </w:rPr>
        <w:drawing>
          <wp:inline distT="0" distB="0" distL="0" distR="0" wp14:anchorId="6ED4342F" wp14:editId="5DE2D054">
            <wp:extent cx="274320" cy="274320"/>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74320" cy="274320"/>
                    </a:xfrm>
                    <a:prstGeom prst="rect">
                      <a:avLst/>
                    </a:prstGeom>
                    <a:noFill/>
                    <a:ln>
                      <a:noFill/>
                    </a:ln>
                  </pic:spPr>
                </pic:pic>
              </a:graphicData>
            </a:graphic>
          </wp:inline>
        </w:drawing>
      </w:r>
      <w:r>
        <w:t xml:space="preserve"> : Indicates non-secured mail</w:t>
      </w:r>
    </w:p>
    <w:p w:rsidR="002F23A5" w:rsidRPr="002F23A5" w:rsidRDefault="002F23A5" w:rsidP="00A66F06">
      <w:pPr>
        <w:pStyle w:val="NormalIntended"/>
      </w:pPr>
      <w:r>
        <w:br w:type="page"/>
      </w:r>
    </w:p>
    <w:p w:rsidR="00746C7D" w:rsidRDefault="001D000C" w:rsidP="005F34F7">
      <w:pPr>
        <w:pStyle w:val="Heading4"/>
        <w:numPr>
          <w:ilvl w:val="3"/>
          <w:numId w:val="2"/>
        </w:numPr>
        <w:ind w:left="3096"/>
      </w:pPr>
      <w:r>
        <w:lastRenderedPageBreak/>
        <w:t>Emails in Sent Items</w:t>
      </w:r>
    </w:p>
    <w:p w:rsidR="002F23A5" w:rsidRDefault="002F23A5" w:rsidP="00A66F06">
      <w:pPr>
        <w:pStyle w:val="NormalIntended"/>
      </w:pPr>
      <w:r>
        <w:t>A sent Galaxkey secured e-mail, is stored in the secured format in the Sent items folder as well.</w:t>
      </w:r>
    </w:p>
    <w:p w:rsidR="002F23A5" w:rsidRPr="002F23A5" w:rsidRDefault="002F23A5" w:rsidP="00A66F06">
      <w:pPr>
        <w:pStyle w:val="NormalIntended"/>
      </w:pPr>
      <w:r>
        <w:t>You can access it using your Galaxkey credentials.</w:t>
      </w:r>
    </w:p>
    <w:p w:rsidR="001D000C" w:rsidRDefault="001D000C" w:rsidP="005F34F7">
      <w:pPr>
        <w:pStyle w:val="Heading4"/>
        <w:numPr>
          <w:ilvl w:val="3"/>
          <w:numId w:val="2"/>
        </w:numPr>
        <w:ind w:left="3096"/>
      </w:pPr>
      <w:r>
        <w:t>Securing Mails in Store</w:t>
      </w:r>
    </w:p>
    <w:p w:rsidR="001D000C" w:rsidRDefault="001D000C" w:rsidP="00A66F06">
      <w:pPr>
        <w:pStyle w:val="NormalIntended"/>
      </w:pPr>
      <w:r>
        <w:t>Your inbox stores a large number of sensitive emails. Galaxkey aids in securing all such mails as well. You can secure the mails in store as follows:</w:t>
      </w:r>
    </w:p>
    <w:p w:rsidR="001D000C" w:rsidRDefault="001D000C" w:rsidP="00A66F06">
      <w:pPr>
        <w:pStyle w:val="NormalIntended"/>
        <w:numPr>
          <w:ilvl w:val="0"/>
          <w:numId w:val="20"/>
        </w:numPr>
      </w:pPr>
      <w:r>
        <w:t>Select a mail from the mail listing in your inbox. Click ‘Secure’ on the Galaxkey ribbon menu or the context menu</w:t>
      </w:r>
    </w:p>
    <w:p w:rsidR="001D000C" w:rsidRDefault="001D000C" w:rsidP="00A66F06">
      <w:pPr>
        <w:pStyle w:val="NormalIntended"/>
        <w:numPr>
          <w:ilvl w:val="0"/>
          <w:numId w:val="20"/>
        </w:numPr>
      </w:pPr>
      <w:r>
        <w:t xml:space="preserve">You can secure multiple mails in one go. Select the mails to be secured and click the ‘Secure’ button on the ribbon. </w:t>
      </w:r>
    </w:p>
    <w:p w:rsidR="001D000C" w:rsidRPr="00106AF6" w:rsidRDefault="001D000C" w:rsidP="00A66F06">
      <w:pPr>
        <w:pStyle w:val="NormalIntended"/>
      </w:pPr>
      <w:r w:rsidRPr="00106AF6">
        <w:t xml:space="preserve"> Note:</w:t>
      </w:r>
    </w:p>
    <w:p w:rsidR="001D000C" w:rsidRPr="00106AF6" w:rsidRDefault="001D000C" w:rsidP="00A66F06">
      <w:pPr>
        <w:pStyle w:val="NormalIntended"/>
      </w:pPr>
      <w:r w:rsidRPr="00106AF6">
        <w:t xml:space="preserve">The Secure option will work only when: </w:t>
      </w:r>
    </w:p>
    <w:p w:rsidR="001D000C" w:rsidRPr="00106AF6" w:rsidRDefault="001D000C" w:rsidP="00A66F06">
      <w:pPr>
        <w:pStyle w:val="NormalIntended"/>
        <w:numPr>
          <w:ilvl w:val="0"/>
          <w:numId w:val="21"/>
        </w:numPr>
      </w:pPr>
      <w:r w:rsidRPr="00106AF6">
        <w:t>The 'Read all standard mail in plain text' is unchecked under Tools &gt; Trust Centre &gt; E-mail Security.</w:t>
      </w:r>
    </w:p>
    <w:p w:rsidR="001D000C" w:rsidRPr="00106AF6" w:rsidRDefault="001D000C" w:rsidP="00A66F06">
      <w:pPr>
        <w:pStyle w:val="NormalIntended"/>
        <w:numPr>
          <w:ilvl w:val="0"/>
          <w:numId w:val="21"/>
        </w:numPr>
      </w:pPr>
      <w:r w:rsidRPr="00106AF6">
        <w:t>Your Outlook is connected to the server.</w:t>
      </w:r>
    </w:p>
    <w:p w:rsidR="00FA11CD" w:rsidRPr="00FA11CD" w:rsidRDefault="001D000C" w:rsidP="00A66F06">
      <w:pPr>
        <w:pStyle w:val="NormalIntended"/>
      </w:pPr>
      <w:r w:rsidRPr="00106AF6">
        <w:t>The Galaxkey Context menu will not be displayed when multiple mails are selected.</w:t>
      </w:r>
      <w:r>
        <w:t xml:space="preserve"> </w:t>
      </w:r>
    </w:p>
    <w:p w:rsidR="00746C7D" w:rsidRPr="00746C7D" w:rsidRDefault="00FA11CD" w:rsidP="0014677A">
      <w:pPr>
        <w:pStyle w:val="Heading2"/>
      </w:pPr>
      <w:r>
        <w:t xml:space="preserve"> </w:t>
      </w:r>
      <w:bookmarkStart w:id="70" w:name="_Toc465887876"/>
      <w:r>
        <w:t>Accessing Secured Mails</w:t>
      </w:r>
      <w:bookmarkEnd w:id="70"/>
    </w:p>
    <w:p w:rsidR="00CD15A7" w:rsidRDefault="00CD15A7" w:rsidP="00A66F06">
      <w:pPr>
        <w:pStyle w:val="NormalIntended"/>
      </w:pPr>
      <w:r>
        <w:t>Another key function of Galaxkey is to decrypt the mails, without compromising on security. This is achieved in following two ways:</w:t>
      </w:r>
    </w:p>
    <w:p w:rsidR="00CD15A7" w:rsidRDefault="00CD15A7" w:rsidP="00A66F06">
      <w:pPr>
        <w:pStyle w:val="NormalIntended"/>
        <w:numPr>
          <w:ilvl w:val="0"/>
          <w:numId w:val="22"/>
        </w:numPr>
      </w:pPr>
      <w:r w:rsidRPr="004D0DB1">
        <w:rPr>
          <w:b/>
        </w:rPr>
        <w:t>Show</w:t>
      </w:r>
      <w:r>
        <w:t xml:space="preserve">: </w:t>
      </w:r>
      <w:r w:rsidRPr="004D0DB1">
        <w:t>The '</w:t>
      </w:r>
      <w:r w:rsidRPr="004D0DB1">
        <w:rPr>
          <w:b/>
          <w:bCs/>
        </w:rPr>
        <w:t>Show</w:t>
      </w:r>
      <w:r w:rsidRPr="004D0DB1">
        <w:t>' option enables you to extract and read the Galaxkey secured email, while maintaining the encrypted version in store</w:t>
      </w:r>
      <w:r>
        <w:rPr>
          <w:lang w:val="en-US"/>
        </w:rPr>
        <w:t xml:space="preserve">. </w:t>
      </w:r>
      <w:r>
        <w:t xml:space="preserve"> To use the ‘</w:t>
      </w:r>
      <w:r>
        <w:rPr>
          <w:b/>
        </w:rPr>
        <w:t>Show</w:t>
      </w:r>
      <w:r>
        <w:t>’ option to view a secured mail, you can</w:t>
      </w:r>
    </w:p>
    <w:p w:rsidR="00CD15A7" w:rsidRDefault="00CD15A7" w:rsidP="00A66F06">
      <w:pPr>
        <w:pStyle w:val="NormalIntended"/>
        <w:numPr>
          <w:ilvl w:val="1"/>
          <w:numId w:val="22"/>
        </w:numPr>
      </w:pPr>
      <w:r w:rsidRPr="005D66FF">
        <w:t xml:space="preserve">Double click </w:t>
      </w:r>
      <w:r>
        <w:t>the mail OR</w:t>
      </w:r>
    </w:p>
    <w:p w:rsidR="00CD15A7" w:rsidRDefault="00CD15A7" w:rsidP="00A66F06">
      <w:pPr>
        <w:pStyle w:val="NormalIntended"/>
        <w:numPr>
          <w:ilvl w:val="1"/>
          <w:numId w:val="22"/>
        </w:numPr>
      </w:pPr>
      <w:r w:rsidRPr="00652612">
        <w:t>Use Show</w:t>
      </w:r>
      <w:r>
        <w:t xml:space="preserve"> option on </w:t>
      </w:r>
      <w:r w:rsidRPr="00652612">
        <w:t>the</w:t>
      </w:r>
      <w:r>
        <w:t xml:space="preserve"> Context menu OR </w:t>
      </w:r>
    </w:p>
    <w:p w:rsidR="00CD15A7" w:rsidRDefault="00CD15A7" w:rsidP="00A66F06">
      <w:pPr>
        <w:pStyle w:val="NormalIntended"/>
        <w:numPr>
          <w:ilvl w:val="1"/>
          <w:numId w:val="22"/>
        </w:numPr>
      </w:pPr>
      <w:r>
        <w:t>Use the Show</w:t>
      </w:r>
      <w:r w:rsidRPr="00652612">
        <w:t xml:space="preserve"> </w:t>
      </w:r>
      <w:r>
        <w:t>option in the Galaxkey tab on the ribbon.</w:t>
      </w:r>
    </w:p>
    <w:p w:rsidR="00CD15A7" w:rsidRPr="005D66FF" w:rsidRDefault="00CD15A7" w:rsidP="00A66F06">
      <w:pPr>
        <w:pStyle w:val="NormalIntended"/>
        <w:numPr>
          <w:ilvl w:val="0"/>
          <w:numId w:val="22"/>
        </w:numPr>
      </w:pPr>
      <w:r>
        <w:rPr>
          <w:noProof/>
          <w:lang w:val="en-US"/>
        </w:rPr>
        <w:lastRenderedPageBreak/>
        <mc:AlternateContent>
          <mc:Choice Requires="wpg">
            <w:drawing>
              <wp:anchor distT="182880" distB="182880" distL="114300" distR="114300" simplePos="0" relativeHeight="251717632" behindDoc="0" locked="0" layoutInCell="1" allowOverlap="0" wp14:anchorId="615F1E06" wp14:editId="190FC185">
                <wp:simplePos x="0" y="0"/>
                <wp:positionH relativeFrom="margin">
                  <wp:posOffset>2238375</wp:posOffset>
                </wp:positionH>
                <wp:positionV relativeFrom="paragraph">
                  <wp:posOffset>1021715</wp:posOffset>
                </wp:positionV>
                <wp:extent cx="2560320" cy="3200400"/>
                <wp:effectExtent l="19050" t="19050" r="11430" b="19050"/>
                <wp:wrapTopAndBottom/>
                <wp:docPr id="77" name="Group 77"/>
                <wp:cNvGraphicFramePr/>
                <a:graphic xmlns:a="http://schemas.openxmlformats.org/drawingml/2006/main">
                  <a:graphicData uri="http://schemas.microsoft.com/office/word/2010/wordprocessingGroup">
                    <wpg:wgp>
                      <wpg:cNvGrpSpPr/>
                      <wpg:grpSpPr>
                        <a:xfrm>
                          <a:off x="0" y="0"/>
                          <a:ext cx="2560320" cy="3200400"/>
                          <a:chOff x="0" y="0"/>
                          <a:chExt cx="2953385" cy="4572000"/>
                        </a:xfrm>
                      </wpg:grpSpPr>
                      <pic:pic xmlns:pic="http://schemas.openxmlformats.org/drawingml/2006/picture">
                        <pic:nvPicPr>
                          <pic:cNvPr id="78" name="Picture 78"/>
                          <pic:cNvPicPr>
                            <a:picLocks noChangeAspect="1"/>
                          </pic:cNvPicPr>
                        </pic:nvPicPr>
                        <pic:blipFill>
                          <a:blip r:embed="rId94">
                            <a:extLst>
                              <a:ext uri="{28A0092B-C50C-407E-A947-70E740481C1C}">
                                <a14:useLocalDpi xmlns:a14="http://schemas.microsoft.com/office/drawing/2010/main" val="0"/>
                              </a:ext>
                            </a:extLst>
                          </a:blip>
                          <a:stretch>
                            <a:fillRect/>
                          </a:stretch>
                        </pic:blipFill>
                        <pic:spPr>
                          <a:xfrm>
                            <a:off x="0" y="0"/>
                            <a:ext cx="2953385" cy="4572000"/>
                          </a:xfrm>
                          <a:prstGeom prst="rect">
                            <a:avLst/>
                          </a:prstGeom>
                          <a:ln>
                            <a:solidFill>
                              <a:schemeClr val="bg1">
                                <a:lumMod val="65000"/>
                              </a:schemeClr>
                            </a:solidFill>
                          </a:ln>
                        </pic:spPr>
                      </pic:pic>
                      <wps:wsp>
                        <wps:cNvPr id="80" name="Rectangle 80"/>
                        <wps:cNvSpPr/>
                        <wps:spPr>
                          <a:xfrm>
                            <a:off x="304800" y="152400"/>
                            <a:ext cx="542925" cy="3905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 name="Rectangle 81"/>
                        <wps:cNvSpPr/>
                        <wps:spPr>
                          <a:xfrm>
                            <a:off x="1790700" y="4219575"/>
                            <a:ext cx="619125" cy="3143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7BACB04" id="Group 77" o:spid="_x0000_s1026" style="position:absolute;margin-left:176.25pt;margin-top:80.45pt;width:201.6pt;height:252pt;z-index:251717632;mso-wrap-distance-top:14.4pt;mso-wrap-distance-bottom:14.4pt;mso-position-horizontal-relative:margin;mso-width-relative:margin;mso-height-relative:margin" coordsize="29533,4572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" o:allowoverlap="f">
                <v:shape id="Picture 78" o:spid="_x0000_s1027" type="#_x0000_t75" style="position:absolute;width:29533;height:457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" stroked="t" strokecolor="#a5a5a5 [2092]">
                  <v:imagedata r:id="rId95" o:title=""/>
                  <v:path arrowok="t"/>
                </v:shape>
                <v:rect id="Rectangle 80" o:spid="_x0000_s1028" style="position:absolute;left:3048;top:1524;width:5429;height:3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" filled="f" strokecolor="red" strokeweight="1pt"/>
                <v:rect id="Rectangle 81" o:spid="_x0000_s1029" style="position:absolute;left:17907;top:42195;width:6191;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" filled="f" strokecolor="red" strokeweight="1pt"/>
                <w10:wrap type="topAndBottom" anchorx="margin"/>
              </v:group>
            </w:pict>
          </mc:Fallback>
        </mc:AlternateContent>
      </w:r>
      <w:r w:rsidRPr="005D66FF">
        <w:rPr>
          <w:b/>
        </w:rPr>
        <w:t>Restore</w:t>
      </w:r>
      <w:r>
        <w:t xml:space="preserve">: </w:t>
      </w:r>
      <w:r w:rsidRPr="005D66FF">
        <w:t xml:space="preserve">Extract and save the original e-mail in store. You can </w:t>
      </w:r>
      <w:r w:rsidRPr="005D66FF">
        <w:rPr>
          <w:b/>
          <w:bCs/>
        </w:rPr>
        <w:t>Secure</w:t>
      </w:r>
      <w:r w:rsidRPr="005D66FF">
        <w:t xml:space="preserve"> a restored email again.</w:t>
      </w:r>
      <w:r w:rsidRPr="005D66FF">
        <w:rPr>
          <w:lang w:val="en-US"/>
        </w:rPr>
        <w:t xml:space="preserve"> The Restore option is available on the Galaxkey tab as well as the context menu.</w:t>
      </w:r>
    </w:p>
    <w:p w:rsidR="00CD15A7" w:rsidRPr="00DD4CD8" w:rsidRDefault="00CD15A7" w:rsidP="00A66F06">
      <w:pPr>
        <w:pStyle w:val="NormalIntended"/>
      </w:pPr>
      <w:r w:rsidRPr="00DD4CD8">
        <w:t xml:space="preserve">The secured mail will be decrypted on proper authentication and authorisation. </w:t>
      </w:r>
    </w:p>
    <w:p w:rsidR="00CD15A7" w:rsidRDefault="00CD15A7" w:rsidP="00A66F06">
      <w:pPr>
        <w:pStyle w:val="NormalIntended"/>
      </w:pPr>
      <w:r w:rsidRPr="00415FFA">
        <w:rPr>
          <w:rStyle w:val="Strong"/>
          <w:noProof/>
          <w:lang w:val="en-US"/>
        </w:rPr>
        <w:drawing>
          <wp:anchor distT="182880" distB="182880" distL="114300" distR="114300" simplePos="0" relativeHeight="251718656" behindDoc="0" locked="0" layoutInCell="1" allowOverlap="0" wp14:anchorId="0C7FD007" wp14:editId="1E5C65AD">
            <wp:simplePos x="0" y="0"/>
            <wp:positionH relativeFrom="column">
              <wp:posOffset>1718945</wp:posOffset>
            </wp:positionH>
            <wp:positionV relativeFrom="paragraph">
              <wp:posOffset>722630</wp:posOffset>
            </wp:positionV>
            <wp:extent cx="4123944" cy="1060704"/>
            <wp:effectExtent l="19050" t="19050" r="10160" b="25400"/>
            <wp:wrapTopAndBottom/>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
                    <pic:cNvPicPr/>
                  </pic:nvPicPr>
                  <pic:blipFill>
                    <a:blip r:embed="rId96">
                      <a:extLst>
                        <a:ext uri="{28A0092B-C50C-407E-A947-70E740481C1C}">
                          <a14:useLocalDpi xmlns:a14="http://schemas.microsoft.com/office/drawing/2010/main" val="0"/>
                        </a:ext>
                      </a:extLst>
                    </a:blip>
                    <a:stretch>
                      <a:fillRect/>
                    </a:stretch>
                  </pic:blipFill>
                  <pic:spPr>
                    <a:xfrm>
                      <a:off x="0" y="0"/>
                      <a:ext cx="4123944" cy="106070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The Add-in will prompt you for your Galaxkey password before extracting the original mail.</w:t>
      </w:r>
    </w:p>
    <w:p w:rsidR="00CD15A7" w:rsidRDefault="00756F8A" w:rsidP="00A66F06">
      <w:pPr>
        <w:pStyle w:val="NormalIntended"/>
      </w:pPr>
      <w:r>
        <w:rPr>
          <w:noProof/>
          <w:lang w:val="en-US"/>
        </w:rPr>
        <w:lastRenderedPageBreak/>
        <w:drawing>
          <wp:anchor distT="182880" distB="182880" distL="114300" distR="114300" simplePos="0" relativeHeight="251721728" behindDoc="0" locked="0" layoutInCell="1" allowOverlap="0" wp14:anchorId="59B55C1D" wp14:editId="1D9B9C34">
            <wp:simplePos x="0" y="0"/>
            <wp:positionH relativeFrom="column">
              <wp:posOffset>1718945</wp:posOffset>
            </wp:positionH>
            <wp:positionV relativeFrom="paragraph">
              <wp:posOffset>809625</wp:posOffset>
            </wp:positionV>
            <wp:extent cx="4114800" cy="3310128"/>
            <wp:effectExtent l="19050" t="19050" r="19050" b="24130"/>
            <wp:wrapTopAndBottom/>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
                    <pic:cNvPicPr/>
                  </pic:nvPicPr>
                  <pic:blipFill>
                    <a:blip r:embed="rId97">
                      <a:extLst>
                        <a:ext uri="{28A0092B-C50C-407E-A947-70E740481C1C}">
                          <a14:useLocalDpi xmlns:a14="http://schemas.microsoft.com/office/drawing/2010/main" val="0"/>
                        </a:ext>
                      </a:extLst>
                    </a:blip>
                    <a:stretch>
                      <a:fillRect/>
                    </a:stretch>
                  </pic:blipFill>
                  <pic:spPr>
                    <a:xfrm>
                      <a:off x="0" y="0"/>
                      <a:ext cx="4114800" cy="3310128"/>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CD15A7">
        <w:t>In case of a time-restricted mail, if the mail has timed-out, the secured mail will not open and alert will be displayed as follows:</w:t>
      </w:r>
    </w:p>
    <w:p w:rsidR="00CD15A7" w:rsidRPr="00415FFA" w:rsidRDefault="00CD15A7" w:rsidP="005F34F7">
      <w:pPr>
        <w:pStyle w:val="Heading4"/>
        <w:numPr>
          <w:ilvl w:val="3"/>
          <w:numId w:val="2"/>
        </w:numPr>
        <w:ind w:left="3096"/>
      </w:pPr>
      <w:r w:rsidRPr="00415FFA">
        <w:t>Administrative Access</w:t>
      </w:r>
    </w:p>
    <w:p w:rsidR="00CD15A7" w:rsidRDefault="00CD15A7" w:rsidP="00A66F06">
      <w:pPr>
        <w:pStyle w:val="NormalIntended"/>
      </w:pPr>
      <w:r>
        <w:t>Situations can arise in a corporate environment where the legitimate stakeholders of a secured mail may not be available to decrypt the mail. In such cases, Galaxkey authorises the Corporate Administrator to access the mail on proper authentication.</w:t>
      </w:r>
    </w:p>
    <w:p w:rsidR="00CD15A7" w:rsidRDefault="00CD15A7" w:rsidP="00A66F06">
      <w:pPr>
        <w:pStyle w:val="NormalIntended"/>
      </w:pPr>
      <w:r>
        <w:rPr>
          <w:noProof/>
          <w:lang w:val="en-US"/>
        </w:rPr>
        <w:lastRenderedPageBreak/>
        <mc:AlternateContent>
          <mc:Choice Requires="wpg">
            <w:drawing>
              <wp:anchor distT="182880" distB="182880" distL="114300" distR="114300" simplePos="0" relativeHeight="251720704" behindDoc="0" locked="0" layoutInCell="1" allowOverlap="0" wp14:anchorId="75C43E4B" wp14:editId="0496C76C">
                <wp:simplePos x="0" y="0"/>
                <wp:positionH relativeFrom="margin">
                  <wp:posOffset>1718945</wp:posOffset>
                </wp:positionH>
                <wp:positionV relativeFrom="paragraph">
                  <wp:posOffset>702945</wp:posOffset>
                </wp:positionV>
                <wp:extent cx="4123944" cy="2167128"/>
                <wp:effectExtent l="19050" t="19050" r="10160" b="24130"/>
                <wp:wrapTopAndBottom/>
                <wp:docPr id="83" name="Group 83"/>
                <wp:cNvGraphicFramePr/>
                <a:graphic xmlns:a="http://schemas.openxmlformats.org/drawingml/2006/main">
                  <a:graphicData uri="http://schemas.microsoft.com/office/word/2010/wordprocessingGroup">
                    <wpg:wgp>
                      <wpg:cNvGrpSpPr/>
                      <wpg:grpSpPr>
                        <a:xfrm>
                          <a:off x="0" y="0"/>
                          <a:ext cx="4123944" cy="2167128"/>
                          <a:chOff x="0" y="0"/>
                          <a:chExt cx="4123690" cy="2166620"/>
                        </a:xfrm>
                      </wpg:grpSpPr>
                      <pic:pic xmlns:pic="http://schemas.openxmlformats.org/drawingml/2006/picture">
                        <pic:nvPicPr>
                          <pic:cNvPr id="84" name="Picture 84"/>
                          <pic:cNvPicPr>
                            <a:picLocks noChangeAspect="1"/>
                          </pic:cNvPicPr>
                        </pic:nvPicPr>
                        <pic:blipFill>
                          <a:blip r:embed="rId98">
                            <a:extLst>
                              <a:ext uri="{28A0092B-C50C-407E-A947-70E740481C1C}">
                                <a14:useLocalDpi xmlns:a14="http://schemas.microsoft.com/office/drawing/2010/main" val="0"/>
                              </a:ext>
                            </a:extLst>
                          </a:blip>
                          <a:stretch>
                            <a:fillRect/>
                          </a:stretch>
                        </pic:blipFill>
                        <pic:spPr>
                          <a:xfrm>
                            <a:off x="0" y="0"/>
                            <a:ext cx="4123690" cy="2166620"/>
                          </a:xfrm>
                          <a:prstGeom prst="rect">
                            <a:avLst/>
                          </a:prstGeom>
                          <a:ln>
                            <a:solidFill>
                              <a:schemeClr val="bg1">
                                <a:lumMod val="65000"/>
                              </a:schemeClr>
                            </a:solidFill>
                          </a:ln>
                        </pic:spPr>
                      </pic:pic>
                      <wps:wsp>
                        <wps:cNvPr id="85" name="Rectangle 85"/>
                        <wps:cNvSpPr/>
                        <wps:spPr>
                          <a:xfrm>
                            <a:off x="152400" y="742950"/>
                            <a:ext cx="1419225" cy="200025"/>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8E69C71" id="Group 83" o:spid="_x0000_s1026" style="position:absolute;margin-left:135.35pt;margin-top:55.35pt;width:324.7pt;height:170.65pt;z-index:251720704;mso-wrap-distance-top:14.4pt;mso-wrap-distance-bottom:14.4pt;mso-position-horizontal-relative:margin;mso-width-relative:margin;mso-height-relative:margin" coordsize="41236,2166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" o:allowoverlap="f">
                <v:shape id="Picture 84" o:spid="_x0000_s1027" type="#_x0000_t75" style="position:absolute;width:41236;height:216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" stroked="t" strokecolor="#a5a5a5 [2092]">
                  <v:imagedata r:id="rId99" o:title=""/>
                  <v:path arrowok="t"/>
                </v:shape>
                <v:rect id="Rectangle 85" o:spid="_x0000_s1028" style="position:absolute;left:1524;top:7429;width:14192;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" filled="f" strokecolor="#c00000" strokeweight="1pt"/>
                <w10:wrap type="topAndBottom" anchorx="margin"/>
              </v:group>
            </w:pict>
          </mc:Fallback>
        </mc:AlternateContent>
      </w:r>
      <w:r>
        <w:t>Select the ‘</w:t>
      </w:r>
      <w:r w:rsidRPr="005B1590">
        <w:rPr>
          <w:b/>
        </w:rPr>
        <w:t>Admin</w:t>
      </w:r>
      <w:r>
        <w:rPr>
          <w:b/>
        </w:rPr>
        <w:t>istrative</w:t>
      </w:r>
      <w:r w:rsidRPr="005B1590">
        <w:rPr>
          <w:b/>
        </w:rPr>
        <w:t xml:space="preserve"> Access</w:t>
      </w:r>
      <w:r>
        <w:t>’ option to access the secured mail.</w:t>
      </w:r>
    </w:p>
    <w:p w:rsidR="00CD15A7" w:rsidRDefault="00CD15A7" w:rsidP="00A66F06">
      <w:pPr>
        <w:pStyle w:val="NormalIntended"/>
        <w:rPr>
          <w:noProof/>
          <w:lang w:val="en-US"/>
        </w:rPr>
      </w:pPr>
      <w:r>
        <w:t>Provide your Galaxkey credentials and access the secured mail. You can</w:t>
      </w:r>
      <w:r>
        <w:rPr>
          <w:noProof/>
          <w:lang w:val="en-US"/>
        </w:rPr>
        <w:t xml:space="preserve"> restore the  mail or just  view it.</w:t>
      </w:r>
    </w:p>
    <w:p w:rsidR="00522C55" w:rsidRPr="00CD15A7" w:rsidRDefault="00CD15A7" w:rsidP="00A66F06">
      <w:pPr>
        <w:pStyle w:val="NormalIntended"/>
        <w:rPr>
          <w:noProof/>
          <w:lang w:val="en-US"/>
        </w:rPr>
      </w:pPr>
      <w:r w:rsidRPr="00415FFA">
        <w:t>Whenever the administrator accesses a secured mail, a mail is sent to the mailbox owner.</w:t>
      </w:r>
    </w:p>
    <w:p w:rsidR="006B5048" w:rsidRDefault="006B5048" w:rsidP="00E858CE">
      <w:pPr>
        <w:pStyle w:val="Heading1"/>
      </w:pPr>
      <w:bookmarkStart w:id="71" w:name="_Toc465887877"/>
      <w:r>
        <w:lastRenderedPageBreak/>
        <w:t>Galaxkey for iOS</w:t>
      </w:r>
      <w:bookmarkEnd w:id="71"/>
    </w:p>
    <w:p w:rsidR="009E550B" w:rsidRDefault="009E550B" w:rsidP="00A66F06">
      <w:pPr>
        <w:pStyle w:val="NormalIntended"/>
      </w:pPr>
      <w:r w:rsidRPr="00F450EC">
        <w:t xml:space="preserve">Galaxkey </w:t>
      </w:r>
      <w:r>
        <w:t>iOS app</w:t>
      </w:r>
      <w:r w:rsidRPr="00F450EC">
        <w:t xml:space="preserve"> </w:t>
      </w:r>
      <w:r>
        <w:t>is a Galaxkey-enabled client that facilitates secured communication from the iOS devices.</w:t>
      </w:r>
    </w:p>
    <w:p w:rsidR="009E550B" w:rsidRPr="00F92B28" w:rsidRDefault="009E550B" w:rsidP="00A66F06">
      <w:pPr>
        <w:pStyle w:val="NormalIntended"/>
      </w:pPr>
      <w:r w:rsidRPr="00F92B28">
        <w:t xml:space="preserve">The Galaxkey </w:t>
      </w:r>
      <w:r>
        <w:t>iOS</w:t>
      </w:r>
      <w:r w:rsidRPr="00F92B28">
        <w:t xml:space="preserve"> App provides the following features:</w:t>
      </w:r>
    </w:p>
    <w:p w:rsidR="009E550B" w:rsidRPr="00F92B28" w:rsidRDefault="009E550B" w:rsidP="00A66F06">
      <w:pPr>
        <w:pStyle w:val="NormalIntended"/>
        <w:numPr>
          <w:ilvl w:val="0"/>
          <w:numId w:val="23"/>
        </w:numPr>
      </w:pPr>
      <w:r w:rsidRPr="00F92B28">
        <w:rPr>
          <w:b/>
          <w:bCs/>
        </w:rPr>
        <w:t>Enables the user to send and receive secure emails:</w:t>
      </w:r>
      <w:r w:rsidRPr="00F92B28">
        <w:t xml:space="preserve"> While sending an email, Galaxkey </w:t>
      </w:r>
      <w:r>
        <w:t>iOS</w:t>
      </w:r>
      <w:r w:rsidRPr="00F92B28">
        <w:t xml:space="preserve"> App checks for the registration status of all the recipients and sends a secured mail to the registered users and an invite along with secured mail to non-registered users. </w:t>
      </w:r>
    </w:p>
    <w:p w:rsidR="009E550B" w:rsidRPr="00F92B28" w:rsidRDefault="009E550B" w:rsidP="00A66F06">
      <w:pPr>
        <w:pStyle w:val="NormalIntended"/>
        <w:numPr>
          <w:ilvl w:val="0"/>
          <w:numId w:val="23"/>
        </w:numPr>
      </w:pPr>
      <w:r w:rsidRPr="00F92B28">
        <w:rPr>
          <w:b/>
          <w:bCs/>
        </w:rPr>
        <w:t>Show:</w:t>
      </w:r>
      <w:r w:rsidRPr="00F92B28">
        <w:t xml:space="preserve"> Enables viewing of secure emails without compromising the security of originally secured email.</w:t>
      </w:r>
    </w:p>
    <w:p w:rsidR="009E550B" w:rsidRPr="00F92B28" w:rsidRDefault="009E550B" w:rsidP="00A66F06">
      <w:pPr>
        <w:pStyle w:val="NormalIntended"/>
        <w:numPr>
          <w:ilvl w:val="0"/>
          <w:numId w:val="23"/>
        </w:numPr>
      </w:pPr>
      <w:r w:rsidRPr="00F92B28">
        <w:rPr>
          <w:b/>
          <w:bCs/>
        </w:rPr>
        <w:t>Support GWA:</w:t>
      </w:r>
      <w:r w:rsidRPr="00F92B28">
        <w:t xml:space="preserve"> A facility to access your secured mails over the internet in the browser by adding a GWA Access link to the secured mail.</w:t>
      </w:r>
    </w:p>
    <w:p w:rsidR="009E550B" w:rsidRDefault="009E550B" w:rsidP="00A66F06">
      <w:pPr>
        <w:pStyle w:val="NormalIntended"/>
      </w:pPr>
      <w:r>
        <w:t>The Galaxkey iOS app enables you to;</w:t>
      </w:r>
    </w:p>
    <w:p w:rsidR="009E550B" w:rsidRDefault="009E550B" w:rsidP="00A66F06">
      <w:pPr>
        <w:pStyle w:val="NormalIntended"/>
        <w:numPr>
          <w:ilvl w:val="0"/>
          <w:numId w:val="24"/>
        </w:numPr>
      </w:pPr>
      <w:r>
        <w:t>Send secured mails</w:t>
      </w:r>
    </w:p>
    <w:p w:rsidR="009E550B" w:rsidRDefault="009E550B" w:rsidP="00A66F06">
      <w:pPr>
        <w:pStyle w:val="NormalIntended"/>
        <w:numPr>
          <w:ilvl w:val="0"/>
          <w:numId w:val="24"/>
        </w:numPr>
      </w:pPr>
      <w:r>
        <w:t>Access secured mails</w:t>
      </w:r>
    </w:p>
    <w:p w:rsidR="009E550B" w:rsidRDefault="009E550B" w:rsidP="00A66F06">
      <w:pPr>
        <w:pStyle w:val="NormalIntended"/>
        <w:numPr>
          <w:ilvl w:val="0"/>
          <w:numId w:val="24"/>
        </w:numPr>
      </w:pPr>
      <w:r>
        <w:t>Access files and folder stored in Galaxkey Cloud</w:t>
      </w:r>
    </w:p>
    <w:p w:rsidR="009E550B" w:rsidRDefault="009E550B" w:rsidP="00A66F06">
      <w:pPr>
        <w:pStyle w:val="NormalIntended"/>
      </w:pPr>
      <w:r>
        <w:t xml:space="preserve"> The following sections guide you through these functions of Galaxkey iOS app.</w:t>
      </w:r>
    </w:p>
    <w:p w:rsidR="009E550B" w:rsidRDefault="009E550B" w:rsidP="0014677A">
      <w:pPr>
        <w:pStyle w:val="Heading2"/>
        <w:rPr>
          <w:lang w:eastAsia="en-GB"/>
        </w:rPr>
      </w:pPr>
      <w:r>
        <w:rPr>
          <w:lang w:eastAsia="en-GB"/>
        </w:rPr>
        <w:t xml:space="preserve"> </w:t>
      </w:r>
      <w:bookmarkStart w:id="72" w:name="_Toc465887878"/>
      <w:r>
        <w:rPr>
          <w:lang w:eastAsia="en-GB"/>
        </w:rPr>
        <w:t>System Requirements and Installation</w:t>
      </w:r>
      <w:bookmarkEnd w:id="72"/>
    </w:p>
    <w:p w:rsidR="009E550B" w:rsidRDefault="009E550B" w:rsidP="00346EAD">
      <w:pPr>
        <w:pStyle w:val="Heading3"/>
      </w:pPr>
      <w:bookmarkStart w:id="73" w:name="_Toc465887879"/>
      <w:r>
        <w:t>System Requirements</w:t>
      </w:r>
      <w:bookmarkEnd w:id="73"/>
    </w:p>
    <w:p w:rsidR="009E550B" w:rsidRDefault="009E550B" w:rsidP="00A66F06">
      <w:pPr>
        <w:pStyle w:val="NormalIntended"/>
        <w:rPr>
          <w:b/>
          <w:bCs/>
        </w:rPr>
      </w:pPr>
      <w:r w:rsidRPr="00C27E3D">
        <w:t xml:space="preserve">Galaxkey </w:t>
      </w:r>
      <w:r>
        <w:t>iOS</w:t>
      </w:r>
      <w:r w:rsidRPr="00C27E3D">
        <w:t xml:space="preserve"> App currently supports </w:t>
      </w:r>
      <w:r>
        <w:t>iOS</w:t>
      </w:r>
      <w:r w:rsidRPr="00C27E3D">
        <w:rPr>
          <w:b/>
          <w:bCs/>
        </w:rPr>
        <w:t xml:space="preserve"> </w:t>
      </w:r>
      <w:r>
        <w:rPr>
          <w:b/>
          <w:bCs/>
          <w:lang w:val="en-US"/>
        </w:rPr>
        <w:t>7.1</w:t>
      </w:r>
      <w:r w:rsidRPr="00C27E3D">
        <w:rPr>
          <w:b/>
          <w:bCs/>
        </w:rPr>
        <w:t xml:space="preserve"> and above</w:t>
      </w:r>
    </w:p>
    <w:p w:rsidR="009E550B" w:rsidRDefault="009E550B" w:rsidP="00346EAD">
      <w:pPr>
        <w:pStyle w:val="Heading3"/>
      </w:pPr>
      <w:bookmarkStart w:id="74" w:name="_Toc465887880"/>
      <w:r>
        <w:t>Installation</w:t>
      </w:r>
      <w:bookmarkEnd w:id="74"/>
    </w:p>
    <w:p w:rsidR="009E550B" w:rsidRDefault="009E550B" w:rsidP="00A66F06">
      <w:pPr>
        <w:pStyle w:val="NormalIntended"/>
      </w:pPr>
      <w:r>
        <w:t>Go to the ‘</w:t>
      </w:r>
      <w:r>
        <w:rPr>
          <w:b/>
        </w:rPr>
        <w:t>App</w:t>
      </w:r>
      <w:r w:rsidRPr="00C27E3D">
        <w:rPr>
          <w:b/>
        </w:rPr>
        <w:t xml:space="preserve"> Store</w:t>
      </w:r>
      <w:r>
        <w:t>’ and install the Galaxkey app.</w:t>
      </w:r>
    </w:p>
    <w:p w:rsidR="009E550B" w:rsidRDefault="009E550B" w:rsidP="0014677A">
      <w:pPr>
        <w:pStyle w:val="Heading2"/>
        <w:rPr>
          <w:lang w:eastAsia="en-GB"/>
        </w:rPr>
      </w:pPr>
      <w:r>
        <w:rPr>
          <w:lang w:eastAsia="en-GB"/>
        </w:rPr>
        <w:t xml:space="preserve"> </w:t>
      </w:r>
      <w:bookmarkStart w:id="75" w:name="_Toc465887881"/>
      <w:r>
        <w:rPr>
          <w:lang w:eastAsia="en-GB"/>
        </w:rPr>
        <w:t>Getting Started</w:t>
      </w:r>
      <w:bookmarkEnd w:id="75"/>
    </w:p>
    <w:p w:rsidR="009E550B" w:rsidRPr="002C2C01" w:rsidRDefault="009E550B" w:rsidP="00A66F06">
      <w:pPr>
        <w:pStyle w:val="NormalIntended"/>
      </w:pPr>
      <w:r w:rsidRPr="002C2C01">
        <w:t xml:space="preserve">After installing the app, you must log on to start using it. If you are registered with Galaxkey, use your Galaxkey credentials to start using the app. </w:t>
      </w:r>
    </w:p>
    <w:p w:rsidR="009E550B" w:rsidRPr="002C2C01" w:rsidRDefault="009E550B" w:rsidP="00A66F06">
      <w:pPr>
        <w:pStyle w:val="NormalIntended"/>
      </w:pPr>
      <w:r w:rsidRPr="002C2C01">
        <w:lastRenderedPageBreak/>
        <w:t>If you do not have the Galaxkey credentials, you can register from your device.</w:t>
      </w:r>
    </w:p>
    <w:p w:rsidR="009E550B" w:rsidRDefault="003A6FD8" w:rsidP="00346EAD">
      <w:pPr>
        <w:pStyle w:val="Heading3"/>
      </w:pPr>
      <w:bookmarkStart w:id="76" w:name="_Toc465887882"/>
      <w:r>
        <w:t>Registering with Galaxkey</w:t>
      </w:r>
      <w:bookmarkEnd w:id="76"/>
    </w:p>
    <w:p w:rsidR="003A6FD8" w:rsidRDefault="003A6FD8" w:rsidP="00A66F06">
      <w:pPr>
        <w:pStyle w:val="NormalIntended"/>
      </w:pPr>
      <w:r>
        <w:t>You can register with Galaxkey in three easy steps as under;</w:t>
      </w:r>
    </w:p>
    <w:p w:rsidR="003A6FD8" w:rsidRDefault="002F5E4B" w:rsidP="00A66F06">
      <w:pPr>
        <w:pStyle w:val="NormalIntended"/>
        <w:numPr>
          <w:ilvl w:val="0"/>
          <w:numId w:val="25"/>
        </w:numPr>
      </w:pPr>
      <w:r>
        <w:rPr>
          <w:noProof/>
          <w:lang w:val="en-US"/>
        </w:rPr>
        <w:drawing>
          <wp:anchor distT="182880" distB="182880" distL="114300" distR="114300" simplePos="0" relativeHeight="251723776" behindDoc="0" locked="0" layoutInCell="1" allowOverlap="0" wp14:anchorId="1EC9D5C1" wp14:editId="401A1EB6">
            <wp:simplePos x="0" y="0"/>
            <wp:positionH relativeFrom="column">
              <wp:posOffset>3609975</wp:posOffset>
            </wp:positionH>
            <wp:positionV relativeFrom="paragraph">
              <wp:posOffset>694055</wp:posOffset>
            </wp:positionV>
            <wp:extent cx="1884045" cy="3200400"/>
            <wp:effectExtent l="19050" t="19050" r="20955" b="19050"/>
            <wp:wrapTopAndBottom/>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838.PNG"/>
                    <pic:cNvPicPr/>
                  </pic:nvPicPr>
                  <pic:blipFill rotWithShape="1">
                    <a:blip r:embed="rId100" cstate="print">
                      <a:extLst>
                        <a:ext uri="{28A0092B-C50C-407E-A947-70E740481C1C}">
                          <a14:useLocalDpi xmlns:a14="http://schemas.microsoft.com/office/drawing/2010/main" val="0"/>
                        </a:ext>
                      </a:extLst>
                    </a:blip>
                    <a:srcRect t="4299"/>
                    <a:stretch/>
                  </pic:blipFill>
                  <pic:spPr bwMode="auto">
                    <a:xfrm>
                      <a:off x="0" y="0"/>
                      <a:ext cx="1884045" cy="3200400"/>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mc:AlternateContent>
          <mc:Choice Requires="wpg">
            <w:drawing>
              <wp:anchor distT="182880" distB="182880" distL="114300" distR="114300" simplePos="0" relativeHeight="251724800" behindDoc="0" locked="0" layoutInCell="1" allowOverlap="0" wp14:anchorId="3EAD577C" wp14:editId="1B020C83">
                <wp:simplePos x="0" y="0"/>
                <wp:positionH relativeFrom="column">
                  <wp:posOffset>1718945</wp:posOffset>
                </wp:positionH>
                <wp:positionV relativeFrom="paragraph">
                  <wp:posOffset>703580</wp:posOffset>
                </wp:positionV>
                <wp:extent cx="2011680" cy="3200400"/>
                <wp:effectExtent l="19050" t="19050" r="26670" b="19050"/>
                <wp:wrapTopAndBottom/>
                <wp:docPr id="95" name="Group 95"/>
                <wp:cNvGraphicFramePr/>
                <a:graphic xmlns:a="http://schemas.openxmlformats.org/drawingml/2006/main">
                  <a:graphicData uri="http://schemas.microsoft.com/office/word/2010/wordprocessingGroup">
                    <wpg:wgp>
                      <wpg:cNvGrpSpPr/>
                      <wpg:grpSpPr>
                        <a:xfrm>
                          <a:off x="0" y="0"/>
                          <a:ext cx="2011680" cy="3200400"/>
                          <a:chOff x="0" y="0"/>
                          <a:chExt cx="2009140" cy="3200400"/>
                        </a:xfrm>
                      </wpg:grpSpPr>
                      <pic:pic xmlns:pic="http://schemas.openxmlformats.org/drawingml/2006/picture">
                        <pic:nvPicPr>
                          <pic:cNvPr id="96" name="Picture 96"/>
                          <pic:cNvPicPr>
                            <a:picLocks noChangeAspect="1"/>
                          </pic:cNvPicPr>
                        </pic:nvPicPr>
                        <pic:blipFill rotWithShape="1">
                          <a:blip r:embed="rId101" cstate="print">
                            <a:extLst>
                              <a:ext uri="{28A0092B-C50C-407E-A947-70E740481C1C}">
                                <a14:useLocalDpi xmlns:a14="http://schemas.microsoft.com/office/drawing/2010/main" val="0"/>
                              </a:ext>
                            </a:extLst>
                          </a:blip>
                          <a:srcRect t="4729" b="5538"/>
                          <a:stretch/>
                        </pic:blipFill>
                        <pic:spPr bwMode="auto">
                          <a:xfrm>
                            <a:off x="0" y="0"/>
                            <a:ext cx="200914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97" name="Rectangle 97"/>
                        <wps:cNvSpPr/>
                        <wps:spPr>
                          <a:xfrm>
                            <a:off x="704850" y="1962150"/>
                            <a:ext cx="581025" cy="2000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5D35626" id="Group 95" o:spid="_x0000_s1026" style="position:absolute;margin-left:135.35pt;margin-top:55.4pt;width:158.4pt;height:252pt;z-index:251724800;mso-wrap-distance-top:14.4pt;mso-wrap-distance-bottom:14.4pt;mso-width-relative:margin" coordsize="20091,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" o:allowoverlap="f">
                <v:shape id="Picture 96" o:spid="_x0000_s1027" type="#_x0000_t75" style="position:absolute;width:20091;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" stroked="t" strokecolor="#a5a5a5 [2092]">
                  <v:imagedata r:id="rId102" o:title="" croptop="3099f" cropbottom="3629f"/>
                  <v:path arrowok="t"/>
                </v:shape>
                <v:rect id="Rectangle 97" o:spid="_x0000_s1028" style="position:absolute;left:7048;top:19621;width:581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" filled="f" strokecolor="#c00000" strokeweight="1.5pt"/>
                <w10:wrap type="topAndBottom"/>
              </v:group>
            </w:pict>
          </mc:Fallback>
        </mc:AlternateContent>
      </w:r>
      <w:r w:rsidR="003A6FD8">
        <w:t>Tap the ‘</w:t>
      </w:r>
      <w:r w:rsidR="003A6FD8">
        <w:rPr>
          <w:b/>
        </w:rPr>
        <w:t>New user?</w:t>
      </w:r>
      <w:r w:rsidR="003A6FD8">
        <w:t>’ link. Enter your email id and tap the ‘</w:t>
      </w:r>
      <w:r w:rsidR="003A6FD8">
        <w:rPr>
          <w:b/>
        </w:rPr>
        <w:t>Sign up</w:t>
      </w:r>
      <w:r w:rsidR="003A6FD8">
        <w:t>’ button.</w:t>
      </w:r>
      <w:r w:rsidR="003A6FD8" w:rsidRPr="00AC43DD">
        <w:rPr>
          <w:noProof/>
          <w:lang w:val="en-US"/>
        </w:rPr>
        <w:t xml:space="preserve"> </w:t>
      </w:r>
    </w:p>
    <w:p w:rsidR="003A6FD8" w:rsidRDefault="003A6FD8" w:rsidP="00A66F06">
      <w:pPr>
        <w:pStyle w:val="NormalIntended"/>
        <w:numPr>
          <w:ilvl w:val="0"/>
          <w:numId w:val="25"/>
        </w:numPr>
      </w:pPr>
      <w:r>
        <w:t>You will receive an email titled ‘</w:t>
      </w:r>
      <w:r>
        <w:rPr>
          <w:b/>
        </w:rPr>
        <w:t>Galaxkey Registration</w:t>
      </w:r>
      <w:r>
        <w:t>’. Tap the ‘</w:t>
      </w:r>
      <w:r>
        <w:rPr>
          <w:b/>
        </w:rPr>
        <w:t>CLICK HERE TO CONFIRM YOUR EMAIL</w:t>
      </w:r>
      <w:r>
        <w:t xml:space="preserve">’ link. </w:t>
      </w:r>
    </w:p>
    <w:p w:rsidR="003A6FD8" w:rsidRDefault="003A6FD8" w:rsidP="00A66F06">
      <w:pPr>
        <w:pStyle w:val="NormalIntended"/>
        <w:numPr>
          <w:ilvl w:val="0"/>
          <w:numId w:val="25"/>
        </w:numPr>
      </w:pPr>
      <w:r>
        <w:t>This link will open in a browser, where you are required to set a strong password for your account.</w:t>
      </w:r>
    </w:p>
    <w:p w:rsidR="003A6FD8" w:rsidRDefault="003A6FD8" w:rsidP="00A66F06">
      <w:pPr>
        <w:pStyle w:val="Quote"/>
      </w:pPr>
      <w:r w:rsidRPr="00E239CF">
        <w:t>NOTE</w:t>
      </w:r>
      <w:r>
        <w:t>:</w:t>
      </w:r>
    </w:p>
    <w:p w:rsidR="003A6FD8" w:rsidRDefault="003A6FD8" w:rsidP="00A66F06">
      <w:pPr>
        <w:pStyle w:val="Quote"/>
      </w:pPr>
      <w:r>
        <w:t>While registering, you can see a checkbox, ‘</w:t>
      </w:r>
      <w:r>
        <w:rPr>
          <w:b/>
        </w:rPr>
        <w:t>Allow Galaxkey to manage my identity</w:t>
      </w:r>
      <w:r>
        <w:t xml:space="preserve">’, selected by default. </w:t>
      </w:r>
    </w:p>
    <w:p w:rsidR="003A6FD8" w:rsidRDefault="003A6FD8" w:rsidP="00A66F06">
      <w:pPr>
        <w:pStyle w:val="Quote"/>
      </w:pPr>
      <w:r>
        <w:t>When you opt for the default settings, you allow Galaxkey to manage password recovery for your account.</w:t>
      </w:r>
    </w:p>
    <w:p w:rsidR="003A6FD8" w:rsidRDefault="003A6FD8" w:rsidP="00A66F06">
      <w:pPr>
        <w:pStyle w:val="Quote"/>
      </w:pPr>
      <w:r>
        <w:lastRenderedPageBreak/>
        <w:t xml:space="preserve">You can </w:t>
      </w:r>
      <w:r>
        <w:rPr>
          <w:b/>
        </w:rPr>
        <w:t>uncheck</w:t>
      </w:r>
      <w:r>
        <w:t xml:space="preserve"> it and keep the password recovery with you using a questionnaire of three security questions.</w:t>
      </w:r>
    </w:p>
    <w:p w:rsidR="003A6FD8" w:rsidRPr="009D3E77" w:rsidRDefault="003A6FD8" w:rsidP="00A66F06">
      <w:pPr>
        <w:pStyle w:val="Quote"/>
      </w:pPr>
      <w:r w:rsidRPr="00F3002F">
        <w:t>Th</w:t>
      </w:r>
      <w:r>
        <w:t xml:space="preserve">is option, however, is available ONLY for </w:t>
      </w:r>
      <w:r>
        <w:rPr>
          <w:b/>
        </w:rPr>
        <w:t>individual accounts</w:t>
      </w:r>
      <w:r>
        <w:t xml:space="preserve">. In case of </w:t>
      </w:r>
      <w:r w:rsidRPr="00F3002F">
        <w:rPr>
          <w:b/>
        </w:rPr>
        <w:t>corporate users</w:t>
      </w:r>
      <w:r>
        <w:t>, the corporate administrator can help reset the password.</w:t>
      </w:r>
    </w:p>
    <w:p w:rsidR="003A6FD8" w:rsidRDefault="003A6FD8" w:rsidP="00A66F06">
      <w:pPr>
        <w:pStyle w:val="Quote"/>
      </w:pPr>
      <w:r>
        <w:t>You can now start using the Galaxkey for iOS app.</w:t>
      </w:r>
    </w:p>
    <w:p w:rsidR="009F428B" w:rsidRDefault="009F428B" w:rsidP="0014677A">
      <w:pPr>
        <w:pStyle w:val="Heading2"/>
      </w:pPr>
      <w:r>
        <w:t xml:space="preserve"> </w:t>
      </w:r>
      <w:bookmarkStart w:id="77" w:name="_Toc465887883"/>
      <w:r>
        <w:t>Secured E-mails</w:t>
      </w:r>
      <w:bookmarkEnd w:id="77"/>
    </w:p>
    <w:p w:rsidR="009F428B" w:rsidRDefault="009F428B" w:rsidP="00A66F06">
      <w:pPr>
        <w:pStyle w:val="NormalIntended"/>
      </w:pPr>
      <w:r>
        <w:t>The Galaxkey for iOS app is designed send and read secured emails.</w:t>
      </w:r>
    </w:p>
    <w:p w:rsidR="009F428B" w:rsidRDefault="009F428B" w:rsidP="00A66F06">
      <w:pPr>
        <w:pStyle w:val="NormalIntended"/>
      </w:pPr>
      <w:r>
        <w:t xml:space="preserve">Galaxkey transfers the generated email to the </w:t>
      </w:r>
      <w:r>
        <w:rPr>
          <w:b/>
        </w:rPr>
        <w:t xml:space="preserve">native mail app </w:t>
      </w:r>
      <w:r>
        <w:t>on your device. Thus, sending secured mails from Galaxkey is a simple two-step process which includes</w:t>
      </w:r>
    </w:p>
    <w:p w:rsidR="009F428B" w:rsidRDefault="009F428B" w:rsidP="00A66F06">
      <w:pPr>
        <w:pStyle w:val="NormalIntended"/>
        <w:numPr>
          <w:ilvl w:val="0"/>
          <w:numId w:val="26"/>
        </w:numPr>
        <w:rPr>
          <w:b/>
        </w:rPr>
      </w:pPr>
      <w:r>
        <w:t>Transferring a secured mail from Galaxkey to the native mail app.</w:t>
      </w:r>
    </w:p>
    <w:p w:rsidR="009F428B" w:rsidRPr="009F428B" w:rsidRDefault="009F428B" w:rsidP="00A66F06">
      <w:pPr>
        <w:pStyle w:val="NormalIntended"/>
        <w:numPr>
          <w:ilvl w:val="0"/>
          <w:numId w:val="26"/>
        </w:numPr>
        <w:rPr>
          <w:b/>
        </w:rPr>
      </w:pPr>
      <w:r>
        <w:t>Sending the mail from native mail app.</w:t>
      </w:r>
    </w:p>
    <w:p w:rsidR="009F428B" w:rsidRDefault="009F428B" w:rsidP="00346EAD">
      <w:pPr>
        <w:pStyle w:val="Heading3"/>
      </w:pPr>
      <w:bookmarkStart w:id="78" w:name="_Toc465887884"/>
      <w:r>
        <w:t>Composing Secured Email</w:t>
      </w:r>
      <w:bookmarkEnd w:id="78"/>
    </w:p>
    <w:p w:rsidR="000E4393" w:rsidRDefault="0011432D" w:rsidP="00A66F06">
      <w:pPr>
        <w:pStyle w:val="NormalIntended"/>
      </w:pPr>
      <w:r>
        <w:rPr>
          <w:noProof/>
          <w:lang w:val="en-US"/>
        </w:rPr>
        <mc:AlternateContent>
          <mc:Choice Requires="wpg">
            <w:drawing>
              <wp:anchor distT="0" distB="0" distL="114300" distR="114300" simplePos="0" relativeHeight="251729920" behindDoc="0" locked="0" layoutInCell="1" allowOverlap="0" wp14:anchorId="5CCD3482" wp14:editId="476456AA">
                <wp:simplePos x="0" y="0"/>
                <wp:positionH relativeFrom="column">
                  <wp:posOffset>1718945</wp:posOffset>
                </wp:positionH>
                <wp:positionV relativeFrom="paragraph">
                  <wp:posOffset>397510</wp:posOffset>
                </wp:positionV>
                <wp:extent cx="1865376" cy="3200400"/>
                <wp:effectExtent l="19050" t="19050" r="20955" b="19050"/>
                <wp:wrapTopAndBottom/>
                <wp:docPr id="263" name="Group 263"/>
                <wp:cNvGraphicFramePr/>
                <a:graphic xmlns:a="http://schemas.openxmlformats.org/drawingml/2006/main">
                  <a:graphicData uri="http://schemas.microsoft.com/office/word/2010/wordprocessingGroup">
                    <wpg:wgp>
                      <wpg:cNvGrpSpPr/>
                      <wpg:grpSpPr>
                        <a:xfrm>
                          <a:off x="0" y="0"/>
                          <a:ext cx="1865376" cy="3200400"/>
                          <a:chOff x="0" y="0"/>
                          <a:chExt cx="1864995" cy="3200400"/>
                        </a:xfrm>
                      </wpg:grpSpPr>
                      <pic:pic xmlns:pic="http://schemas.openxmlformats.org/drawingml/2006/picture">
                        <pic:nvPicPr>
                          <pic:cNvPr id="100" name="Picture 100"/>
                          <pic:cNvPicPr>
                            <a:picLocks noChangeAspect="1"/>
                          </pic:cNvPicPr>
                        </pic:nvPicPr>
                        <pic:blipFill rotWithShape="1">
                          <a:blip r:embed="rId103" cstate="print">
                            <a:extLst>
                              <a:ext uri="{28A0092B-C50C-407E-A947-70E740481C1C}">
                                <a14:useLocalDpi xmlns:a14="http://schemas.microsoft.com/office/drawing/2010/main" val="0"/>
                              </a:ext>
                            </a:extLst>
                          </a:blip>
                          <a:srcRect t="3224"/>
                          <a:stretch/>
                        </pic:blipFill>
                        <pic:spPr bwMode="auto">
                          <a:xfrm>
                            <a:off x="0" y="0"/>
                            <a:ext cx="186499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01" name="Rectangle 101"/>
                        <wps:cNvSpPr/>
                        <wps:spPr>
                          <a:xfrm>
                            <a:off x="1133475" y="1809750"/>
                            <a:ext cx="534054" cy="5334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214CD369" id="Group 263" o:spid="_x0000_s1026" style="position:absolute;margin-left:135.35pt;margin-top:31.3pt;width:146.9pt;height:252pt;z-index:251729920;mso-width-relative:margin" coordsize="1864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" o:allowoverlap="f">
                <v:shape id="Picture 100" o:spid="_x0000_s1027" type="#_x0000_t75" style="position:absolute;width:1864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" stroked="t" strokecolor="#a5a5a5 [2092]">
                  <v:imagedata r:id="rId104" o:title="" croptop="2113f"/>
                  <v:path arrowok="t"/>
                </v:shape>
                <v:rect id="Rectangle 101" o:spid="_x0000_s1028" style="position:absolute;left:11334;top:18097;width:5341;height:53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" filled="f" strokecolor="#c00000" strokeweight="1.5pt"/>
                <w10:wrap type="topAndBottom"/>
              </v:group>
            </w:pict>
          </mc:Fallback>
        </mc:AlternateContent>
      </w:r>
      <w:r w:rsidR="000E4393">
        <w:t>On the app Home page, click the ‘</w:t>
      </w:r>
      <w:r w:rsidR="000E4393" w:rsidRPr="00815FE5">
        <w:rPr>
          <w:b/>
        </w:rPr>
        <w:t>New Secure Email</w:t>
      </w:r>
      <w:r w:rsidR="000E4393">
        <w:t>’ button.</w:t>
      </w:r>
    </w:p>
    <w:p w:rsidR="000E4393" w:rsidRDefault="000E4393" w:rsidP="00A66F06">
      <w:pPr>
        <w:pStyle w:val="NormalIntended"/>
      </w:pPr>
    </w:p>
    <w:p w:rsidR="000E4393" w:rsidRDefault="000E4393" w:rsidP="00A66F06">
      <w:pPr>
        <w:pStyle w:val="NormalIntended"/>
      </w:pPr>
      <w:r>
        <w:lastRenderedPageBreak/>
        <w:t>Note: If you have not logged on already, Galaxkey will prompt you to login when you tap the ‘</w:t>
      </w:r>
      <w:r w:rsidRPr="002529D3">
        <w:rPr>
          <w:b/>
        </w:rPr>
        <w:t>New secure Email</w:t>
      </w:r>
      <w:r>
        <w:t>’ button.</w:t>
      </w:r>
    </w:p>
    <w:p w:rsidR="000E4393" w:rsidRDefault="000E4393" w:rsidP="00A66F06">
      <w:pPr>
        <w:pStyle w:val="NormalIntended"/>
      </w:pPr>
      <w:r>
        <w:t xml:space="preserve">The Compose screen is similar to any other email app. You can add attachments to your mails. </w:t>
      </w:r>
    </w:p>
    <w:p w:rsidR="000E4393" w:rsidRDefault="000E4393" w:rsidP="00A66F06">
      <w:pPr>
        <w:pStyle w:val="Quote"/>
      </w:pPr>
      <w:r>
        <w:rPr>
          <w:noProof/>
          <w:lang w:val="en-US"/>
        </w:rPr>
        <w:drawing>
          <wp:anchor distT="182880" distB="182880" distL="114300" distR="114300" simplePos="0" relativeHeight="251730944" behindDoc="0" locked="0" layoutInCell="1" allowOverlap="0" wp14:anchorId="6F5D7FC3" wp14:editId="70FB4B08">
            <wp:simplePos x="0" y="0"/>
            <wp:positionH relativeFrom="column">
              <wp:posOffset>1718945</wp:posOffset>
            </wp:positionH>
            <wp:positionV relativeFrom="paragraph">
              <wp:posOffset>130175</wp:posOffset>
            </wp:positionV>
            <wp:extent cx="1911096" cy="3202102"/>
            <wp:effectExtent l="19050" t="19050" r="13335" b="17780"/>
            <wp:wrapTopAndBottom/>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G_2840.PN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1911096" cy="3202102"/>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Note: Many of the native mail apps do not support sending large attachments. Hence, the attachment size is restricted to a maximum of 5mb.</w:t>
      </w:r>
    </w:p>
    <w:p w:rsidR="000E4393" w:rsidRDefault="000E4393" w:rsidP="00A66F06">
      <w:pPr>
        <w:pStyle w:val="NormalIntended"/>
      </w:pPr>
      <w:r>
        <w:t>In addition to the standard options, Galaxkey has the following exclusive op</w:t>
      </w:r>
      <w:r w:rsidR="0011432D">
        <w:t xml:space="preserve">tions </w:t>
      </w:r>
      <w:r>
        <w:t xml:space="preserve">- </w:t>
      </w:r>
    </w:p>
    <w:p w:rsidR="000E4393" w:rsidRDefault="000E4393" w:rsidP="00A66F06">
      <w:pPr>
        <w:pStyle w:val="NormalIntended"/>
        <w:numPr>
          <w:ilvl w:val="0"/>
          <w:numId w:val="27"/>
        </w:numPr>
      </w:pPr>
      <w:r>
        <w:t xml:space="preserve">Adding attachments </w:t>
      </w:r>
    </w:p>
    <w:p w:rsidR="000E4393" w:rsidRDefault="000E4393" w:rsidP="00A66F06">
      <w:pPr>
        <w:pStyle w:val="NormalIntended"/>
        <w:numPr>
          <w:ilvl w:val="0"/>
          <w:numId w:val="27"/>
        </w:numPr>
      </w:pPr>
      <w:r>
        <w:t xml:space="preserve">Digital Signature </w:t>
      </w:r>
    </w:p>
    <w:p w:rsidR="000E4393" w:rsidRDefault="000E4393" w:rsidP="00A66F06">
      <w:pPr>
        <w:pStyle w:val="NormalIntended"/>
        <w:numPr>
          <w:ilvl w:val="0"/>
          <w:numId w:val="27"/>
        </w:numPr>
      </w:pPr>
      <w:r>
        <w:t>Notifications</w:t>
      </w:r>
    </w:p>
    <w:p w:rsidR="009F428B" w:rsidRDefault="000E4393" w:rsidP="00A66F06">
      <w:pPr>
        <w:pStyle w:val="NormalIntended"/>
        <w:numPr>
          <w:ilvl w:val="0"/>
          <w:numId w:val="27"/>
        </w:numPr>
      </w:pPr>
      <w:r>
        <w:t>Invite to new users</w:t>
      </w:r>
    </w:p>
    <w:p w:rsidR="00557219" w:rsidRDefault="00557219" w:rsidP="005F34F7">
      <w:pPr>
        <w:pStyle w:val="Heading4"/>
        <w:numPr>
          <w:ilvl w:val="3"/>
          <w:numId w:val="2"/>
        </w:numPr>
        <w:ind w:left="3096"/>
      </w:pPr>
      <w:r>
        <w:t>Adding Attachments</w:t>
      </w:r>
    </w:p>
    <w:p w:rsidR="00557219" w:rsidRDefault="00557219" w:rsidP="00A66F06">
      <w:pPr>
        <w:pStyle w:val="NormalIntended"/>
      </w:pPr>
      <w:r>
        <w:t xml:space="preserve">You can attach various files to the secured mails from your iOS device. There are two ways to attach files to secured mail in iOS – </w:t>
      </w:r>
    </w:p>
    <w:p w:rsidR="00557219" w:rsidRDefault="00557219" w:rsidP="00A66F06">
      <w:pPr>
        <w:pStyle w:val="NormalIntended"/>
      </w:pPr>
      <w:r w:rsidRPr="00570198">
        <w:rPr>
          <w:b/>
        </w:rPr>
        <w:lastRenderedPageBreak/>
        <w:t>Using Attachment option in Galaxkey iOS app</w:t>
      </w:r>
      <w:r>
        <w:t>: The iOS places the Galaxkey app, like all others, in sandbox. This limits the access to the files, data from other apps. Due to this, you can only access the iOS Photos from Galaxkey.</w:t>
      </w:r>
    </w:p>
    <w:p w:rsidR="00557219" w:rsidRDefault="00557219" w:rsidP="00A66F06">
      <w:pPr>
        <w:pStyle w:val="NormalIntended"/>
      </w:pPr>
      <w:r>
        <w:t>Tap the attachment icon. On the following screen, tap the ‘+’ icon.</w:t>
      </w:r>
    </w:p>
    <w:p w:rsidR="00557219" w:rsidRDefault="00557219" w:rsidP="00A66F06">
      <w:pPr>
        <w:pStyle w:val="NormalIntended"/>
      </w:pPr>
      <w:r>
        <w:t>Select the appropriate option – Choose Photo or Take Photo. Attach multiple ‘.jpg’ or ‘.png’ files to your mail based on your selection.</w:t>
      </w:r>
    </w:p>
    <w:p w:rsidR="00557219" w:rsidRDefault="006077B5" w:rsidP="00A66F06">
      <w:pPr>
        <w:pStyle w:val="NormalIntended"/>
        <w:rPr>
          <w:b/>
        </w:rPr>
      </w:pPr>
      <w:r>
        <w:rPr>
          <w:noProof/>
          <w:lang w:val="en-US"/>
        </w:rPr>
        <w:lastRenderedPageBreak/>
        <mc:AlternateContent>
          <mc:Choice Requires="wpg">
            <w:drawing>
              <wp:anchor distT="182880" distB="182880" distL="114300" distR="114300" simplePos="0" relativeHeight="251739136" behindDoc="0" locked="0" layoutInCell="1" allowOverlap="0" wp14:anchorId="5B2F46C9" wp14:editId="3FBB801C">
                <wp:simplePos x="0" y="0"/>
                <wp:positionH relativeFrom="column">
                  <wp:posOffset>3609975</wp:posOffset>
                </wp:positionH>
                <wp:positionV relativeFrom="page">
                  <wp:posOffset>914400</wp:posOffset>
                </wp:positionV>
                <wp:extent cx="1883410" cy="3200400"/>
                <wp:effectExtent l="19050" t="19050" r="21590" b="19050"/>
                <wp:wrapTopAndBottom/>
                <wp:docPr id="103" name="Group 103"/>
                <wp:cNvGraphicFramePr/>
                <a:graphic xmlns:a="http://schemas.openxmlformats.org/drawingml/2006/main">
                  <a:graphicData uri="http://schemas.microsoft.com/office/word/2010/wordprocessingGroup">
                    <wpg:wgp>
                      <wpg:cNvGrpSpPr/>
                      <wpg:grpSpPr>
                        <a:xfrm>
                          <a:off x="0" y="0"/>
                          <a:ext cx="1883410" cy="3200400"/>
                          <a:chOff x="0" y="0"/>
                          <a:chExt cx="1885950" cy="3200400"/>
                        </a:xfrm>
                      </wpg:grpSpPr>
                      <pic:pic xmlns:pic="http://schemas.openxmlformats.org/drawingml/2006/picture">
                        <pic:nvPicPr>
                          <pic:cNvPr id="104" name="Picture 104"/>
                          <pic:cNvPicPr>
                            <a:picLocks noChangeAspect="1"/>
                          </pic:cNvPicPr>
                        </pic:nvPicPr>
                        <pic:blipFill rotWithShape="1">
                          <a:blip r:embed="rId106" cstate="print">
                            <a:extLst>
                              <a:ext uri="{28A0092B-C50C-407E-A947-70E740481C1C}">
                                <a14:useLocalDpi xmlns:a14="http://schemas.microsoft.com/office/drawing/2010/main" val="0"/>
                              </a:ext>
                            </a:extLst>
                          </a:blip>
                          <a:srcRect t="4406"/>
                          <a:stretch/>
                        </pic:blipFill>
                        <pic:spPr bwMode="auto">
                          <a:xfrm>
                            <a:off x="0" y="0"/>
                            <a:ext cx="18859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05" name="Rectangle 105"/>
                        <wps:cNvSpPr/>
                        <wps:spPr>
                          <a:xfrm>
                            <a:off x="47625" y="2962275"/>
                            <a:ext cx="200025" cy="2000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0AF16606" id="Group 103" o:spid="_x0000_s1026" style="position:absolute;margin-left:284.25pt;margin-top:1in;width:148.3pt;height:252pt;z-index:251739136;mso-wrap-distance-top:14.4pt;mso-wrap-distance-bottom:14.4pt;mso-position-vertical-relative:page;mso-width-relative:margin" coordsize="1885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" o:allowoverlap="f">
                <v:shape id="Picture 104" o:spid="_x0000_s1027" type="#_x0000_t75" style="position:absolute;width:1885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" stroked="t" strokecolor="#a5a5a5 [2092]">
                  <v:imagedata r:id="rId107" o:title="" croptop="2888f"/>
                  <v:path arrowok="t"/>
                </v:shape>
                <v:rect id="Rectangle 105" o:spid="_x0000_s1028" style="position:absolute;left:476;top:29622;width:2000;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" filled="f" strokecolor="#c00000" strokeweight="1.5pt"/>
                <w10:wrap type="topAndBottom" anchory="page"/>
              </v:group>
            </w:pict>
          </mc:Fallback>
        </mc:AlternateContent>
      </w:r>
      <w:r>
        <w:rPr>
          <w:noProof/>
          <w:lang w:val="en-US"/>
        </w:rPr>
        <mc:AlternateContent>
          <mc:Choice Requires="wpg">
            <w:drawing>
              <wp:anchor distT="0" distB="0" distL="114300" distR="114300" simplePos="0" relativeHeight="251740160" behindDoc="0" locked="0" layoutInCell="1" allowOverlap="0" wp14:anchorId="41E59BCB" wp14:editId="20967FD5">
                <wp:simplePos x="0" y="0"/>
                <wp:positionH relativeFrom="column">
                  <wp:posOffset>3648075</wp:posOffset>
                </wp:positionH>
                <wp:positionV relativeFrom="paragraph">
                  <wp:posOffset>3340100</wp:posOffset>
                </wp:positionV>
                <wp:extent cx="1885950" cy="3200400"/>
                <wp:effectExtent l="19050" t="19050" r="19050" b="19050"/>
                <wp:wrapNone/>
                <wp:docPr id="34" name="Group 34"/>
                <wp:cNvGraphicFramePr/>
                <a:graphic xmlns:a="http://schemas.openxmlformats.org/drawingml/2006/main">
                  <a:graphicData uri="http://schemas.microsoft.com/office/word/2010/wordprocessingGroup">
                    <wpg:wgp>
                      <wpg:cNvGrpSpPr/>
                      <wpg:grpSpPr>
                        <a:xfrm>
                          <a:off x="0" y="0"/>
                          <a:ext cx="1885950" cy="3200400"/>
                          <a:chOff x="0" y="0"/>
                          <a:chExt cx="1885950" cy="3200400"/>
                        </a:xfrm>
                      </wpg:grpSpPr>
                      <pic:pic xmlns:pic="http://schemas.openxmlformats.org/drawingml/2006/picture">
                        <pic:nvPicPr>
                          <pic:cNvPr id="32" name="Picture 32"/>
                          <pic:cNvPicPr>
                            <a:picLocks noChangeAspect="1"/>
                          </pic:cNvPicPr>
                        </pic:nvPicPr>
                        <pic:blipFill rotWithShape="1">
                          <a:blip r:embed="rId108" cstate="print">
                            <a:extLst>
                              <a:ext uri="{28A0092B-C50C-407E-A947-70E740481C1C}">
                                <a14:useLocalDpi xmlns:a14="http://schemas.microsoft.com/office/drawing/2010/main" val="0"/>
                              </a:ext>
                            </a:extLst>
                          </a:blip>
                          <a:srcRect t="4406"/>
                          <a:stretch/>
                        </pic:blipFill>
                        <pic:spPr bwMode="auto">
                          <a:xfrm>
                            <a:off x="0" y="0"/>
                            <a:ext cx="18859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33" name="Rectangle 33"/>
                        <wps:cNvSpPr/>
                        <wps:spPr>
                          <a:xfrm>
                            <a:off x="38100" y="485775"/>
                            <a:ext cx="952500" cy="2667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4ADAD23" id="Group 34" o:spid="_x0000_s1026" style="position:absolute;margin-left:287.25pt;margin-top:263pt;width:148.5pt;height:252pt;z-index:251740160" coordsize="1885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&#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" o:allowoverlap="f">
                <v:shape id="Picture 32" o:spid="_x0000_s1027" type="#_x0000_t75" style="position:absolute;width:1885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" stroked="t" strokecolor="#a5a5a5 [2092]">
                  <v:imagedata r:id="rId109" o:title="" croptop="2888f"/>
                  <v:path arrowok="t"/>
                </v:shape>
                <v:rect id="Rectangle 33" o:spid="_x0000_s1028" style="position:absolute;left:381;top:4857;width:9525;height:26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" filled="f" strokecolor="#c00000" strokeweight="1.5pt"/>
              </v:group>
            </w:pict>
          </mc:Fallback>
        </mc:AlternateContent>
      </w:r>
      <w:r w:rsidR="00557219">
        <w:rPr>
          <w:noProof/>
          <w:lang w:val="en-US"/>
        </w:rPr>
        <w:drawing>
          <wp:anchor distT="0" distB="0" distL="114300" distR="114300" simplePos="0" relativeHeight="251738112" behindDoc="0" locked="0" layoutInCell="1" allowOverlap="0" wp14:anchorId="2E848842" wp14:editId="2D6C0EF7">
            <wp:simplePos x="0" y="0"/>
            <wp:positionH relativeFrom="margin">
              <wp:posOffset>1718945</wp:posOffset>
            </wp:positionH>
            <wp:positionV relativeFrom="paragraph">
              <wp:posOffset>3359150</wp:posOffset>
            </wp:positionV>
            <wp:extent cx="1883664" cy="3196521"/>
            <wp:effectExtent l="19050" t="19050" r="21590" b="23495"/>
            <wp:wrapTopAndBottom/>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G_2863.PNG"/>
                    <pic:cNvPicPr/>
                  </pic:nvPicPr>
                  <pic:blipFill rotWithShape="1">
                    <a:blip r:embed="rId110" cstate="print">
                      <a:extLst>
                        <a:ext uri="{28A0092B-C50C-407E-A947-70E740481C1C}">
                          <a14:useLocalDpi xmlns:a14="http://schemas.microsoft.com/office/drawing/2010/main" val="0"/>
                        </a:ext>
                      </a:extLst>
                    </a:blip>
                    <a:srcRect t="4406"/>
                    <a:stretch/>
                  </pic:blipFill>
                  <pic:spPr bwMode="auto">
                    <a:xfrm>
                      <a:off x="0" y="0"/>
                      <a:ext cx="1883664" cy="3196521"/>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57219">
        <w:rPr>
          <w:noProof/>
          <w:lang w:val="en-US"/>
        </w:rPr>
        <w:drawing>
          <wp:anchor distT="0" distB="0" distL="114300" distR="114300" simplePos="0" relativeHeight="251737088" behindDoc="0" locked="0" layoutInCell="1" allowOverlap="0" wp14:anchorId="3896E40A" wp14:editId="0FB72E60">
            <wp:simplePos x="0" y="0"/>
            <wp:positionH relativeFrom="margin">
              <wp:posOffset>1718945</wp:posOffset>
            </wp:positionH>
            <wp:positionV relativeFrom="paragraph">
              <wp:posOffset>19050</wp:posOffset>
            </wp:positionV>
            <wp:extent cx="1911096" cy="3202102"/>
            <wp:effectExtent l="19050" t="19050" r="13335" b="17780"/>
            <wp:wrapTopAndBottom/>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G_2840.PN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1911096" cy="3202102"/>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p>
    <w:p w:rsidR="00557219" w:rsidRDefault="00557219" w:rsidP="00A66F06">
      <w:pPr>
        <w:pStyle w:val="NormalIntended"/>
      </w:pPr>
      <w:r w:rsidRPr="00757095">
        <w:rPr>
          <w:b/>
        </w:rPr>
        <w:t>Attaching from other Apps</w:t>
      </w:r>
      <w:r>
        <w:t xml:space="preserve">: Although Galaxkey is placed in sandbox, you can attach files from some of the apps on your device. We have sampled attaching file from DropBox® - </w:t>
      </w:r>
    </w:p>
    <w:p w:rsidR="00557219" w:rsidRDefault="00A57F57" w:rsidP="00A66F06">
      <w:pPr>
        <w:pStyle w:val="NormalIntended"/>
      </w:pPr>
      <w:r>
        <w:rPr>
          <w:noProof/>
          <w:lang w:val="en-US"/>
        </w:rPr>
        <w:lastRenderedPageBreak/>
        <mc:AlternateContent>
          <mc:Choice Requires="wpg">
            <w:drawing>
              <wp:anchor distT="182880" distB="182880" distL="114300" distR="114300" simplePos="0" relativeHeight="251732992" behindDoc="0" locked="0" layoutInCell="1" allowOverlap="0" wp14:anchorId="017ACB15" wp14:editId="5ECD8C90">
                <wp:simplePos x="0" y="0"/>
                <wp:positionH relativeFrom="column">
                  <wp:posOffset>1718945</wp:posOffset>
                </wp:positionH>
                <wp:positionV relativeFrom="paragraph">
                  <wp:posOffset>828675</wp:posOffset>
                </wp:positionV>
                <wp:extent cx="1883664" cy="3200400"/>
                <wp:effectExtent l="19050" t="19050" r="21590" b="19050"/>
                <wp:wrapTopAndBottom/>
                <wp:docPr id="106" name="Group 106"/>
                <wp:cNvGraphicFramePr/>
                <a:graphic xmlns:a="http://schemas.openxmlformats.org/drawingml/2006/main">
                  <a:graphicData uri="http://schemas.microsoft.com/office/word/2010/wordprocessingGroup">
                    <wpg:wgp>
                      <wpg:cNvGrpSpPr/>
                      <wpg:grpSpPr>
                        <a:xfrm>
                          <a:off x="0" y="0"/>
                          <a:ext cx="1883664" cy="3200400"/>
                          <a:chOff x="0" y="0"/>
                          <a:chExt cx="1881505" cy="3200400"/>
                        </a:xfrm>
                      </wpg:grpSpPr>
                      <pic:pic xmlns:pic="http://schemas.openxmlformats.org/drawingml/2006/picture">
                        <pic:nvPicPr>
                          <pic:cNvPr id="107" name="Picture 107"/>
                          <pic:cNvPicPr>
                            <a:picLocks noChangeAspect="1"/>
                          </pic:cNvPicPr>
                        </pic:nvPicPr>
                        <pic:blipFill rotWithShape="1">
                          <a:blip r:embed="rId111" cstate="print">
                            <a:extLst>
                              <a:ext uri="{28A0092B-C50C-407E-A947-70E740481C1C}">
                                <a14:useLocalDpi xmlns:a14="http://schemas.microsoft.com/office/drawing/2010/main" val="0"/>
                              </a:ext>
                            </a:extLst>
                          </a:blip>
                          <a:srcRect t="4191"/>
                          <a:stretch/>
                        </pic:blipFill>
                        <pic:spPr bwMode="auto">
                          <a:xfrm>
                            <a:off x="0" y="0"/>
                            <a:ext cx="188150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08" name="Rectangle 108"/>
                        <wps:cNvSpPr/>
                        <wps:spPr>
                          <a:xfrm>
                            <a:off x="1609725" y="19050"/>
                            <a:ext cx="238125" cy="3429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9" name="Rectangle 109"/>
                        <wps:cNvSpPr/>
                        <wps:spPr>
                          <a:xfrm>
                            <a:off x="57150" y="638175"/>
                            <a:ext cx="581025" cy="2857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4CC712ED" id="Group 106" o:spid="_x0000_s1026" style="position:absolute;margin-left:135.35pt;margin-top:65.25pt;width:148.3pt;height:252pt;z-index:251732992;mso-wrap-distance-top:14.4pt;mso-wrap-distance-bottom:14.4pt;mso-width-relative:margin" coordsize="18815,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" o:allowoverlap="f">
                <v:shape id="Picture 107" o:spid="_x0000_s1027" type="#_x0000_t75" style="position:absolute;width:18815;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" stroked="t" strokecolor="#a5a5a5 [2092]">
                  <v:imagedata r:id="rId112" o:title="" croptop="2747f"/>
                  <v:path arrowok="t"/>
                </v:shape>
                <v:rect id="Rectangle 108" o:spid="_x0000_s1028" style="position:absolute;left:16097;top:190;width:2381;height:3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" filled="f" strokecolor="#c00000" strokeweight="1.5pt"/>
                <v:rect id="Rectangle 109" o:spid="_x0000_s1029" style="position:absolute;left:571;top:6381;width:5810;height:2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" filled="f" strokecolor="#c00000" strokeweight="1.5pt"/>
                <w10:wrap type="topAndBottom"/>
              </v:group>
            </w:pict>
          </mc:Fallback>
        </mc:AlternateContent>
      </w:r>
      <w:r>
        <w:rPr>
          <w:noProof/>
          <w:lang w:val="en-US"/>
        </w:rPr>
        <mc:AlternateContent>
          <mc:Choice Requires="wpg">
            <w:drawing>
              <wp:anchor distT="182880" distB="182880" distL="114300" distR="114300" simplePos="0" relativeHeight="251734016" behindDoc="0" locked="0" layoutInCell="1" allowOverlap="0" wp14:anchorId="0E966967" wp14:editId="3B564160">
                <wp:simplePos x="0" y="0"/>
                <wp:positionH relativeFrom="column">
                  <wp:posOffset>3657600</wp:posOffset>
                </wp:positionH>
                <wp:positionV relativeFrom="paragraph">
                  <wp:posOffset>819150</wp:posOffset>
                </wp:positionV>
                <wp:extent cx="1883664" cy="3200400"/>
                <wp:effectExtent l="19050" t="19050" r="21590" b="19050"/>
                <wp:wrapTopAndBottom/>
                <wp:docPr id="111" name="Group 111"/>
                <wp:cNvGraphicFramePr/>
                <a:graphic xmlns:a="http://schemas.openxmlformats.org/drawingml/2006/main">
                  <a:graphicData uri="http://schemas.microsoft.com/office/word/2010/wordprocessingGroup">
                    <wpg:wgp>
                      <wpg:cNvGrpSpPr/>
                      <wpg:grpSpPr>
                        <a:xfrm>
                          <a:off x="0" y="0"/>
                          <a:ext cx="1883664" cy="3200400"/>
                          <a:chOff x="0" y="0"/>
                          <a:chExt cx="1884045" cy="3200400"/>
                        </a:xfrm>
                      </wpg:grpSpPr>
                      <pic:pic xmlns:pic="http://schemas.openxmlformats.org/drawingml/2006/picture">
                        <pic:nvPicPr>
                          <pic:cNvPr id="112" name="Picture 112"/>
                          <pic:cNvPicPr>
                            <a:picLocks noChangeAspect="1"/>
                          </pic:cNvPicPr>
                        </pic:nvPicPr>
                        <pic:blipFill rotWithShape="1">
                          <a:blip r:embed="rId113" cstate="print">
                            <a:extLst>
                              <a:ext uri="{28A0092B-C50C-407E-A947-70E740481C1C}">
                                <a14:useLocalDpi xmlns:a14="http://schemas.microsoft.com/office/drawing/2010/main" val="0"/>
                              </a:ext>
                            </a:extLst>
                          </a:blip>
                          <a:srcRect t="4299"/>
                          <a:stretch/>
                        </pic:blipFill>
                        <pic:spPr bwMode="auto">
                          <a:xfrm>
                            <a:off x="0" y="0"/>
                            <a:ext cx="188404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13" name="Rectangle 113"/>
                        <wps:cNvSpPr/>
                        <wps:spPr>
                          <a:xfrm>
                            <a:off x="104775" y="2190750"/>
                            <a:ext cx="447675" cy="5143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595FC61" id="Group 111" o:spid="_x0000_s1026" style="position:absolute;margin-left:4in;margin-top:64.5pt;width:148.3pt;height:252pt;z-index:251734016;mso-wrap-distance-top:14.4pt;mso-wrap-distance-bottom:14.4pt;mso-width-relative:margin" coordsize="1884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" o:allowoverlap="f">
                <v:shape id="Picture 112" o:spid="_x0000_s1027" type="#_x0000_t75" style="position:absolute;width:1884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" stroked="t" strokecolor="#a5a5a5 [2092]">
                  <v:imagedata r:id="rId114" o:title="" croptop="2817f"/>
                  <v:path arrowok="t"/>
                </v:shape>
                <v:rect id="Rectangle 113" o:spid="_x0000_s1028" style="position:absolute;left:1047;top:21907;width:4477;height:5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" filled="f" strokecolor="#c00000" strokeweight="1.5pt"/>
                <w10:wrap type="topAndBottom"/>
              </v:group>
            </w:pict>
          </mc:Fallback>
        </mc:AlternateContent>
      </w:r>
      <w:r>
        <w:rPr>
          <w:noProof/>
          <w:lang w:val="en-US"/>
        </w:rPr>
        <mc:AlternateContent>
          <mc:Choice Requires="wpg">
            <w:drawing>
              <wp:anchor distT="182880" distB="182880" distL="114300" distR="114300" simplePos="0" relativeHeight="251735040" behindDoc="0" locked="0" layoutInCell="1" allowOverlap="0" wp14:anchorId="7716D91D" wp14:editId="42941430">
                <wp:simplePos x="0" y="0"/>
                <wp:positionH relativeFrom="column">
                  <wp:posOffset>1718945</wp:posOffset>
                </wp:positionH>
                <wp:positionV relativeFrom="paragraph">
                  <wp:posOffset>4257675</wp:posOffset>
                </wp:positionV>
                <wp:extent cx="1865376" cy="3200400"/>
                <wp:effectExtent l="19050" t="19050" r="20955" b="19050"/>
                <wp:wrapTopAndBottom/>
                <wp:docPr id="114" name="Group 114"/>
                <wp:cNvGraphicFramePr/>
                <a:graphic xmlns:a="http://schemas.openxmlformats.org/drawingml/2006/main">
                  <a:graphicData uri="http://schemas.microsoft.com/office/word/2010/wordprocessingGroup">
                    <wpg:wgp>
                      <wpg:cNvGrpSpPr/>
                      <wpg:grpSpPr>
                        <a:xfrm>
                          <a:off x="0" y="0"/>
                          <a:ext cx="1865376" cy="3200400"/>
                          <a:chOff x="0" y="0"/>
                          <a:chExt cx="1868805" cy="3200400"/>
                        </a:xfrm>
                      </wpg:grpSpPr>
                      <pic:pic xmlns:pic="http://schemas.openxmlformats.org/drawingml/2006/picture">
                        <pic:nvPicPr>
                          <pic:cNvPr id="115" name="Picture 115"/>
                          <pic:cNvPicPr>
                            <a:picLocks noChangeAspect="1"/>
                          </pic:cNvPicPr>
                        </pic:nvPicPr>
                        <pic:blipFill rotWithShape="1">
                          <a:blip r:embed="rId115" cstate="print">
                            <a:extLst>
                              <a:ext uri="{28A0092B-C50C-407E-A947-70E740481C1C}">
                                <a14:useLocalDpi xmlns:a14="http://schemas.microsoft.com/office/drawing/2010/main" val="0"/>
                              </a:ext>
                            </a:extLst>
                          </a:blip>
                          <a:srcRect t="3546"/>
                          <a:stretch/>
                        </pic:blipFill>
                        <pic:spPr bwMode="auto">
                          <a:xfrm>
                            <a:off x="0" y="0"/>
                            <a:ext cx="186880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16" name="Rectangle 116"/>
                        <wps:cNvSpPr/>
                        <wps:spPr>
                          <a:xfrm>
                            <a:off x="619125" y="1390650"/>
                            <a:ext cx="495300" cy="6477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5C348076" id="Group 114" o:spid="_x0000_s1026" style="position:absolute;margin-left:135.35pt;margin-top:335.25pt;width:146.9pt;height:252pt;z-index:251735040;mso-wrap-distance-top:14.4pt;mso-wrap-distance-bottom:14.4pt;mso-width-relative:margin" coordsize="18688,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" o:allowoverlap="f">
                <v:shape id="Picture 115" o:spid="_x0000_s1027" type="#_x0000_t75" style="position:absolute;width:18688;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" stroked="t" strokecolor="#a5a5a5 [2092]">
                  <v:imagedata r:id="rId116" o:title="" croptop="2324f"/>
                  <v:path arrowok="t"/>
                </v:shape>
                <v:rect id="Rectangle 116" o:spid="_x0000_s1028" style="position:absolute;left:6191;top:13906;width:4953;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" filled="f" strokecolor="#c00000" strokeweight="1.5pt"/>
                <w10:wrap type="topAndBottom"/>
              </v:group>
            </w:pict>
          </mc:Fallback>
        </mc:AlternateContent>
      </w:r>
      <w:r>
        <w:rPr>
          <w:noProof/>
          <w:lang w:val="en-US"/>
        </w:rPr>
        <mc:AlternateContent>
          <mc:Choice Requires="wpg">
            <w:drawing>
              <wp:anchor distT="182880" distB="182880" distL="114300" distR="114300" simplePos="0" relativeHeight="251736064" behindDoc="0" locked="0" layoutInCell="1" allowOverlap="0" wp14:anchorId="45D74995" wp14:editId="6F2EB24B">
                <wp:simplePos x="0" y="0"/>
                <wp:positionH relativeFrom="column">
                  <wp:posOffset>3657600</wp:posOffset>
                </wp:positionH>
                <wp:positionV relativeFrom="paragraph">
                  <wp:posOffset>4248150</wp:posOffset>
                </wp:positionV>
                <wp:extent cx="1892808" cy="3200400"/>
                <wp:effectExtent l="19050" t="19050" r="12700" b="19050"/>
                <wp:wrapTopAndBottom/>
                <wp:docPr id="117" name="Group 117"/>
                <wp:cNvGraphicFramePr/>
                <a:graphic xmlns:a="http://schemas.openxmlformats.org/drawingml/2006/main">
                  <a:graphicData uri="http://schemas.microsoft.com/office/word/2010/wordprocessingGroup">
                    <wpg:wgp>
                      <wpg:cNvGrpSpPr/>
                      <wpg:grpSpPr>
                        <a:xfrm>
                          <a:off x="0" y="0"/>
                          <a:ext cx="1892808" cy="3200400"/>
                          <a:chOff x="0" y="0"/>
                          <a:chExt cx="1892300" cy="3200400"/>
                        </a:xfrm>
                      </wpg:grpSpPr>
                      <pic:pic xmlns:pic="http://schemas.openxmlformats.org/drawingml/2006/picture">
                        <pic:nvPicPr>
                          <pic:cNvPr id="118" name="Picture 118"/>
                          <pic:cNvPicPr>
                            <a:picLocks noChangeAspect="1"/>
                          </pic:cNvPicPr>
                        </pic:nvPicPr>
                        <pic:blipFill rotWithShape="1">
                          <a:blip r:embed="rId117" cstate="print">
                            <a:extLst>
                              <a:ext uri="{28A0092B-C50C-407E-A947-70E740481C1C}">
                                <a14:useLocalDpi xmlns:a14="http://schemas.microsoft.com/office/drawing/2010/main" val="0"/>
                              </a:ext>
                            </a:extLst>
                          </a:blip>
                          <a:srcRect t="4729"/>
                          <a:stretch/>
                        </pic:blipFill>
                        <pic:spPr bwMode="auto">
                          <a:xfrm>
                            <a:off x="0" y="0"/>
                            <a:ext cx="189230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19" name="Rectangle 119"/>
                        <wps:cNvSpPr/>
                        <wps:spPr>
                          <a:xfrm>
                            <a:off x="1666875" y="914400"/>
                            <a:ext cx="225425" cy="3333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1DE024E" id="Group 117" o:spid="_x0000_s1026" style="position:absolute;margin-left:4in;margin-top:334.5pt;width:149.05pt;height:252pt;z-index:251736064;mso-wrap-distance-top:14.4pt;mso-wrap-distance-bottom:14.4pt;mso-width-relative:margin" coordsize="18923,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" o:allowoverlap="f">
                <v:shape id="Picture 118" o:spid="_x0000_s1027" type="#_x0000_t75" style="position:absolute;width:18923;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" stroked="t" strokecolor="#a5a5a5 [2092]">
                  <v:imagedata r:id="rId118" o:title="" croptop="3099f"/>
                  <v:path arrowok="t"/>
                </v:shape>
                <v:rect id="Rectangle 119" o:spid="_x0000_s1028" style="position:absolute;left:16668;top:9144;width:2255;height:33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" filled="f" strokecolor="#c00000" strokeweight="1.5pt"/>
                <w10:wrap type="topAndBottom"/>
              </v:group>
            </w:pict>
          </mc:Fallback>
        </mc:AlternateContent>
      </w:r>
      <w:r w:rsidR="00557219">
        <w:t>Open the file saved in DropBox®.  Tap the more options (…) icon followed by ‘</w:t>
      </w:r>
      <w:r w:rsidR="00557219" w:rsidRPr="00113E3B">
        <w:rPr>
          <w:b/>
        </w:rPr>
        <w:t>Export</w:t>
      </w:r>
      <w:r w:rsidR="00557219">
        <w:t>’</w:t>
      </w:r>
      <w:r w:rsidR="00557219" w:rsidRPr="00113E3B">
        <w:rPr>
          <w:noProof/>
          <w:lang w:val="en-US"/>
        </w:rPr>
        <w:t>. On the following pane, tap the ‘</w:t>
      </w:r>
      <w:r w:rsidR="00557219" w:rsidRPr="00113E3B">
        <w:rPr>
          <w:b/>
          <w:noProof/>
          <w:lang w:val="en-US"/>
        </w:rPr>
        <w:t>Open In…</w:t>
      </w:r>
      <w:r w:rsidR="00557219" w:rsidRPr="00113E3B">
        <w:rPr>
          <w:noProof/>
          <w:lang w:val="en-US"/>
        </w:rPr>
        <w:t>’ icon.</w:t>
      </w:r>
    </w:p>
    <w:p w:rsidR="00557219" w:rsidRDefault="00557219" w:rsidP="00A66F06">
      <w:pPr>
        <w:pStyle w:val="NormalIntended"/>
      </w:pPr>
      <w:r>
        <w:t>In the app list, you can see ‘</w:t>
      </w:r>
      <w:r>
        <w:rPr>
          <w:b/>
        </w:rPr>
        <w:t>Copy to Galaxkey</w:t>
      </w:r>
      <w:r>
        <w:t xml:space="preserve">’ option. When you tap this option, you will be redirected to the Galaxkey app. </w:t>
      </w:r>
    </w:p>
    <w:p w:rsidR="00557219" w:rsidRDefault="00557219" w:rsidP="00A66F06">
      <w:pPr>
        <w:pStyle w:val="NormalIntended"/>
      </w:pPr>
      <w:r>
        <w:lastRenderedPageBreak/>
        <w:t>If you have already logged in, the Compose screen will open and the file will be attached.</w:t>
      </w:r>
    </w:p>
    <w:p w:rsidR="006F0168" w:rsidRDefault="006F0168" w:rsidP="005F34F7">
      <w:pPr>
        <w:pStyle w:val="Heading4"/>
        <w:numPr>
          <w:ilvl w:val="3"/>
          <w:numId w:val="2"/>
        </w:numPr>
        <w:ind w:left="3096"/>
      </w:pPr>
      <w:r>
        <w:t>Digital Signature</w:t>
      </w:r>
    </w:p>
    <w:p w:rsidR="006F0168" w:rsidRDefault="006077B5" w:rsidP="00A66F06">
      <w:pPr>
        <w:pStyle w:val="NormalIntended"/>
      </w:pPr>
      <w:r w:rsidRPr="006F0168">
        <w:rPr>
          <w:noProof/>
          <w:lang w:val="en-US"/>
        </w:rPr>
        <mc:AlternateContent>
          <mc:Choice Requires="wpg">
            <w:drawing>
              <wp:anchor distT="182880" distB="182880" distL="114300" distR="114300" simplePos="0" relativeHeight="251743232" behindDoc="0" locked="0" layoutInCell="1" allowOverlap="0" wp14:anchorId="545BAB81" wp14:editId="5BCF5A70">
                <wp:simplePos x="0" y="0"/>
                <wp:positionH relativeFrom="column">
                  <wp:posOffset>3681095</wp:posOffset>
                </wp:positionH>
                <wp:positionV relativeFrom="paragraph">
                  <wp:posOffset>887730</wp:posOffset>
                </wp:positionV>
                <wp:extent cx="1908810" cy="3200400"/>
                <wp:effectExtent l="19050" t="19050" r="15240" b="19050"/>
                <wp:wrapTopAndBottom/>
                <wp:docPr id="41" name="Group 41"/>
                <wp:cNvGraphicFramePr/>
                <a:graphic xmlns:a="http://schemas.openxmlformats.org/drawingml/2006/main">
                  <a:graphicData uri="http://schemas.microsoft.com/office/word/2010/wordprocessingGroup">
                    <wpg:wgp>
                      <wpg:cNvGrpSpPr/>
                      <wpg:grpSpPr>
                        <a:xfrm>
                          <a:off x="0" y="0"/>
                          <a:ext cx="1908810" cy="3200400"/>
                          <a:chOff x="0" y="0"/>
                          <a:chExt cx="1908810" cy="3200400"/>
                        </a:xfrm>
                      </wpg:grpSpPr>
                      <pic:pic xmlns:pic="http://schemas.openxmlformats.org/drawingml/2006/picture">
                        <pic:nvPicPr>
                          <pic:cNvPr id="38" name="Picture 38"/>
                          <pic:cNvPicPr>
                            <a:picLocks noChangeAspect="1"/>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908810" cy="3200400"/>
                          </a:xfrm>
                          <a:prstGeom prst="rect">
                            <a:avLst/>
                          </a:prstGeom>
                          <a:ln>
                            <a:solidFill>
                              <a:schemeClr val="bg1">
                                <a:lumMod val="65000"/>
                              </a:schemeClr>
                            </a:solidFill>
                          </a:ln>
                        </pic:spPr>
                      </pic:pic>
                      <wps:wsp>
                        <wps:cNvPr id="40" name="Rectangle 40"/>
                        <wps:cNvSpPr/>
                        <wps:spPr>
                          <a:xfrm>
                            <a:off x="1171575" y="914400"/>
                            <a:ext cx="295275" cy="3238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07DEA827" id="Group 41" o:spid="_x0000_s1026" style="position:absolute;margin-left:289.85pt;margin-top:69.9pt;width:150.3pt;height:252pt;z-index:251743232;mso-wrap-distance-top:14.4pt;mso-wrap-distance-bottom:14.4pt;mso-height-relative:margin" coordsize="19088,32004"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" o:allowoverlap="f">
                <v:shape id="Picture 38" o:spid="_x0000_s1027" type="#_x0000_t75" style="position:absolute;width:19088;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" stroked="t" strokecolor="#a5a5a5 [2092]">
                  <v:imagedata r:id="rId120" o:title=""/>
                  <v:path arrowok="t"/>
                </v:shape>
                <v:rect id="Rectangle 40" o:spid="_x0000_s1028" style="position:absolute;left:11715;top:9144;width:2953;height:32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" filled="f" strokecolor="#c00000" strokeweight="1.5pt"/>
                <w10:wrap type="topAndBottom"/>
              </v:group>
            </w:pict>
          </mc:Fallback>
        </mc:AlternateContent>
      </w:r>
      <w:r w:rsidR="006F0168" w:rsidRPr="006F0168">
        <w:rPr>
          <w:noProof/>
          <w:lang w:val="en-US"/>
        </w:rPr>
        <mc:AlternateContent>
          <mc:Choice Requires="wpg">
            <w:drawing>
              <wp:anchor distT="182880" distB="182880" distL="114300" distR="114300" simplePos="0" relativeHeight="251742208" behindDoc="0" locked="0" layoutInCell="1" allowOverlap="0" wp14:anchorId="5D99118B" wp14:editId="5442DEA2">
                <wp:simplePos x="0" y="0"/>
                <wp:positionH relativeFrom="column">
                  <wp:posOffset>1718945</wp:posOffset>
                </wp:positionH>
                <wp:positionV relativeFrom="paragraph">
                  <wp:posOffset>897255</wp:posOffset>
                </wp:positionV>
                <wp:extent cx="1910080" cy="3200400"/>
                <wp:effectExtent l="19050" t="19050" r="13970" b="19050"/>
                <wp:wrapTopAndBottom/>
                <wp:docPr id="42" name="Group 42"/>
                <wp:cNvGraphicFramePr/>
                <a:graphic xmlns:a="http://schemas.openxmlformats.org/drawingml/2006/main">
                  <a:graphicData uri="http://schemas.microsoft.com/office/word/2010/wordprocessingGroup">
                    <wpg:wgp>
                      <wpg:cNvGrpSpPr/>
                      <wpg:grpSpPr>
                        <a:xfrm>
                          <a:off x="0" y="0"/>
                          <a:ext cx="1910080" cy="3200400"/>
                          <a:chOff x="0" y="0"/>
                          <a:chExt cx="1910080" cy="3200400"/>
                        </a:xfrm>
                      </wpg:grpSpPr>
                      <pic:pic xmlns:pic="http://schemas.openxmlformats.org/drawingml/2006/picture">
                        <pic:nvPicPr>
                          <pic:cNvPr id="37" name="Picture 37"/>
                          <pic:cNvPicPr>
                            <a:picLocks noChangeAspect="1"/>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1910080" cy="3200400"/>
                          </a:xfrm>
                          <a:prstGeom prst="rect">
                            <a:avLst/>
                          </a:prstGeom>
                          <a:ln>
                            <a:solidFill>
                              <a:schemeClr val="bg1">
                                <a:lumMod val="65000"/>
                              </a:schemeClr>
                            </a:solidFill>
                          </a:ln>
                        </pic:spPr>
                      </pic:pic>
                      <wps:wsp>
                        <wps:cNvPr id="39" name="Rectangle 39"/>
                        <wps:cNvSpPr/>
                        <wps:spPr>
                          <a:xfrm>
                            <a:off x="1171575" y="895350"/>
                            <a:ext cx="295275" cy="3238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078952B" id="Group 42" o:spid="_x0000_s1026" style="position:absolute;margin-left:135.35pt;margin-top:70.65pt;width:150.4pt;height:252pt;z-index:251742208;mso-wrap-distance-top:14.4pt;mso-wrap-distance-bottom:14.4pt;mso-height-relative:margin" coordsize="1910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" o:allowoverlap="f">
                <v:shape id="Picture 37" o:spid="_x0000_s1027" type="#_x0000_t75" style="position:absolute;width:1910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" stroked="t" strokecolor="#a5a5a5 [2092]">
                  <v:imagedata r:id="rId121" o:title=""/>
                  <v:path arrowok="t"/>
                </v:shape>
                <v:rect id="Rectangle 39" o:spid="_x0000_s1028" style="position:absolute;left:11715;top:8953;width:2953;height:3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" filled="f" strokecolor="#c00000" strokeweight="1.5pt"/>
                <w10:wrap type="topAndBottom"/>
              </v:group>
            </w:pict>
          </mc:Fallback>
        </mc:AlternateContent>
      </w:r>
      <w:r w:rsidR="006F0168" w:rsidRPr="008330DA">
        <w:t>Galaxkey is based on an end-to-end encryption model. To ensure the integrity and security of your email, especially in transit, you can now add a digital signature to your secured mail.</w:t>
      </w:r>
    </w:p>
    <w:p w:rsidR="006F0168" w:rsidRPr="006F0168" w:rsidRDefault="006F0168" w:rsidP="00A66F06">
      <w:pPr>
        <w:pStyle w:val="NormalIntended"/>
      </w:pPr>
      <w:r w:rsidRPr="008330DA">
        <w:t>Tap the ‘</w:t>
      </w:r>
      <w:r w:rsidRPr="008330DA">
        <w:rPr>
          <w:b/>
        </w:rPr>
        <w:t>Digital Sign</w:t>
      </w:r>
      <w:r w:rsidRPr="008330DA">
        <w:t xml:space="preserve">’ </w:t>
      </w:r>
      <w:r>
        <w:t>icon</w:t>
      </w:r>
      <w:r w:rsidRPr="008330DA">
        <w:t xml:space="preserve"> on the </w:t>
      </w:r>
      <w:r>
        <w:t>Compose</w:t>
      </w:r>
      <w:r w:rsidRPr="008330DA">
        <w:t xml:space="preserve"> screen to insert digital signature in your email.</w:t>
      </w:r>
    </w:p>
    <w:p w:rsidR="006F0168" w:rsidRDefault="006F0168" w:rsidP="005F34F7">
      <w:pPr>
        <w:pStyle w:val="Heading4"/>
        <w:numPr>
          <w:ilvl w:val="3"/>
          <w:numId w:val="2"/>
        </w:numPr>
        <w:ind w:left="3096"/>
      </w:pPr>
      <w:r>
        <w:t>Notifications</w:t>
      </w:r>
    </w:p>
    <w:p w:rsidR="002D404F" w:rsidRPr="008330DA" w:rsidRDefault="002D404F" w:rsidP="00A66F06">
      <w:pPr>
        <w:pStyle w:val="NormalIntended"/>
      </w:pPr>
      <w:r w:rsidRPr="008330DA">
        <w:t>Option to receive intimations when recipients access a Galaxkey Secured Mail. There are three types of Galaxkey notifications;</w:t>
      </w:r>
    </w:p>
    <w:p w:rsidR="002D404F" w:rsidRPr="008330DA" w:rsidRDefault="002D404F" w:rsidP="00A66F06">
      <w:pPr>
        <w:pStyle w:val="NormalIntended"/>
        <w:numPr>
          <w:ilvl w:val="0"/>
          <w:numId w:val="28"/>
        </w:numPr>
      </w:pPr>
      <w:r w:rsidRPr="002E48BD">
        <w:rPr>
          <w:b/>
        </w:rPr>
        <w:t>Request</w:t>
      </w:r>
      <w:r w:rsidRPr="008330DA">
        <w:t>: Sent when you opt for notification when user accesses you mail</w:t>
      </w:r>
    </w:p>
    <w:p w:rsidR="002D404F" w:rsidRDefault="002D404F" w:rsidP="00A66F06">
      <w:pPr>
        <w:pStyle w:val="NormalIntended"/>
        <w:numPr>
          <w:ilvl w:val="0"/>
          <w:numId w:val="28"/>
        </w:numPr>
      </w:pPr>
      <w:r w:rsidRPr="002E48BD">
        <w:rPr>
          <w:b/>
        </w:rPr>
        <w:t>Acknowledged</w:t>
      </w:r>
      <w:r w:rsidRPr="008330DA">
        <w:t>: Sent when your recipients click ‘Yes’ on the notification alert</w:t>
      </w:r>
    </w:p>
    <w:p w:rsidR="006F0168" w:rsidRDefault="002D404F" w:rsidP="00A66F06">
      <w:pPr>
        <w:pStyle w:val="NormalIntended"/>
        <w:numPr>
          <w:ilvl w:val="0"/>
          <w:numId w:val="28"/>
        </w:numPr>
      </w:pPr>
      <w:r w:rsidRPr="002D404F">
        <w:rPr>
          <w:b/>
        </w:rPr>
        <w:t>Rejected</w:t>
      </w:r>
      <w:r>
        <w:t xml:space="preserve">:  </w:t>
      </w:r>
      <w:r w:rsidRPr="008330DA">
        <w:t>Sent when your recipients click ‘</w:t>
      </w:r>
      <w:r>
        <w:t>No’ on the notification alert.</w:t>
      </w:r>
    </w:p>
    <w:p w:rsidR="002D404F" w:rsidRDefault="002D404F" w:rsidP="00A66F06">
      <w:pPr>
        <w:pStyle w:val="NormalIntended"/>
      </w:pPr>
      <w:r w:rsidRPr="00DD349E">
        <w:lastRenderedPageBreak/>
        <w:t>Tap</w:t>
      </w:r>
      <w:r>
        <w:t xml:space="preserve"> ‘</w:t>
      </w:r>
      <w:r w:rsidRPr="00BE0C36">
        <w:rPr>
          <w:b/>
        </w:rPr>
        <w:t>Notify</w:t>
      </w:r>
      <w:r>
        <w:t>’ on the screen. The next screen will display all the recipients (shared users). You can slide to select users from whom you wish to receive notifications and tap ‘</w:t>
      </w:r>
      <w:r w:rsidRPr="00BE0C36">
        <w:rPr>
          <w:b/>
        </w:rPr>
        <w:t>OK</w:t>
      </w:r>
      <w:r>
        <w:t>’.</w:t>
      </w:r>
    </w:p>
    <w:p w:rsidR="00C52B37" w:rsidRDefault="00C52B37" w:rsidP="00A66F06">
      <w:pPr>
        <w:pStyle w:val="NormalIntended"/>
      </w:pPr>
      <w:r w:rsidRPr="00C52B37">
        <w:rPr>
          <w:noProof/>
          <w:lang w:val="en-US"/>
        </w:rPr>
        <w:lastRenderedPageBreak/>
        <mc:AlternateContent>
          <mc:Choice Requires="wpg">
            <w:drawing>
              <wp:anchor distT="182880" distB="182880" distL="114300" distR="114300" simplePos="0" relativeHeight="251753472" behindDoc="0" locked="0" layoutInCell="1" allowOverlap="0" wp14:anchorId="1990248A" wp14:editId="49D67FA6">
                <wp:simplePos x="0" y="0"/>
                <wp:positionH relativeFrom="column">
                  <wp:posOffset>1718945</wp:posOffset>
                </wp:positionH>
                <wp:positionV relativeFrom="paragraph">
                  <wp:posOffset>19050</wp:posOffset>
                </wp:positionV>
                <wp:extent cx="1910080" cy="3200400"/>
                <wp:effectExtent l="19050" t="19050" r="13970" b="19050"/>
                <wp:wrapTopAndBottom/>
                <wp:docPr id="51" name="Group 51"/>
                <wp:cNvGraphicFramePr/>
                <a:graphic xmlns:a="http://schemas.openxmlformats.org/drawingml/2006/main">
                  <a:graphicData uri="http://schemas.microsoft.com/office/word/2010/wordprocessingGroup">
                    <wpg:wgp>
                      <wpg:cNvGrpSpPr/>
                      <wpg:grpSpPr>
                        <a:xfrm>
                          <a:off x="0" y="0"/>
                          <a:ext cx="1910080" cy="3200400"/>
                          <a:chOff x="0" y="0"/>
                          <a:chExt cx="1910080" cy="3200400"/>
                        </a:xfrm>
                      </wpg:grpSpPr>
                      <pic:pic xmlns:pic="http://schemas.openxmlformats.org/drawingml/2006/picture">
                        <pic:nvPicPr>
                          <pic:cNvPr id="44" name="Picture 44"/>
                          <pic:cNvPicPr>
                            <a:picLocks noChangeAspect="1"/>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1910080" cy="3200400"/>
                          </a:xfrm>
                          <a:prstGeom prst="rect">
                            <a:avLst/>
                          </a:prstGeom>
                          <a:ln>
                            <a:solidFill>
                              <a:schemeClr val="bg1">
                                <a:lumMod val="65000"/>
                              </a:schemeClr>
                            </a:solidFill>
                          </a:ln>
                        </pic:spPr>
                      </pic:pic>
                      <wps:wsp>
                        <wps:cNvPr id="45" name="Rectangle 45"/>
                        <wps:cNvSpPr/>
                        <wps:spPr>
                          <a:xfrm>
                            <a:off x="1428750" y="895350"/>
                            <a:ext cx="295275" cy="3238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C4B7CFF" id="Group 51" o:spid="_x0000_s1026" style="position:absolute;margin-left:135.35pt;margin-top:1.5pt;width:150.4pt;height:252pt;z-index:251753472;mso-wrap-distance-top:14.4pt;mso-wrap-distance-bottom:14.4pt" coordsize="1910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" o:allowoverlap="f">
                <v:shape id="Picture 44" o:spid="_x0000_s1027" type="#_x0000_t75" style="position:absolute;width:1910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" stroked="t" strokecolor="#a5a5a5 [2092]">
                  <v:imagedata r:id="rId121" o:title=""/>
                  <v:path arrowok="t"/>
                </v:shape>
                <v:rect id="Rectangle 45" o:spid="_x0000_s1028" style="position:absolute;left:14287;top:8953;width:2953;height:3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" filled="f" strokecolor="#c00000" strokeweight="1.5pt"/>
                <w10:wrap type="topAndBottom"/>
              </v:group>
            </w:pict>
          </mc:Fallback>
        </mc:AlternateContent>
      </w:r>
      <w:r w:rsidRPr="00C52B37">
        <w:rPr>
          <w:noProof/>
          <w:lang w:val="en-US"/>
        </w:rPr>
        <mc:AlternateContent>
          <mc:Choice Requires="wpg">
            <w:drawing>
              <wp:anchor distT="182880" distB="182880" distL="114300" distR="114300" simplePos="0" relativeHeight="251754496" behindDoc="0" locked="0" layoutInCell="1" allowOverlap="0" wp14:anchorId="44EBE204" wp14:editId="284A7DB5">
                <wp:simplePos x="0" y="0"/>
                <wp:positionH relativeFrom="column">
                  <wp:posOffset>1718945</wp:posOffset>
                </wp:positionH>
                <wp:positionV relativeFrom="paragraph">
                  <wp:posOffset>19050</wp:posOffset>
                </wp:positionV>
                <wp:extent cx="1885950" cy="3200400"/>
                <wp:effectExtent l="19050" t="19050" r="19050" b="19050"/>
                <wp:wrapTopAndBottom/>
                <wp:docPr id="50" name="Group 50"/>
                <wp:cNvGraphicFramePr/>
                <a:graphic xmlns:a="http://schemas.openxmlformats.org/drawingml/2006/main">
                  <a:graphicData uri="http://schemas.microsoft.com/office/word/2010/wordprocessingGroup">
                    <wpg:wgp>
                      <wpg:cNvGrpSpPr/>
                      <wpg:grpSpPr>
                        <a:xfrm>
                          <a:off x="0" y="0"/>
                          <a:ext cx="1885950" cy="3200400"/>
                          <a:chOff x="0" y="0"/>
                          <a:chExt cx="1885950" cy="3200400"/>
                        </a:xfrm>
                      </wpg:grpSpPr>
                      <pic:pic xmlns:pic="http://schemas.openxmlformats.org/drawingml/2006/picture">
                        <pic:nvPicPr>
                          <pic:cNvPr id="47" name="Picture 47"/>
                          <pic:cNvPicPr>
                            <a:picLocks noChangeAspect="1"/>
                          </pic:cNvPicPr>
                        </pic:nvPicPr>
                        <pic:blipFill rotWithShape="1">
                          <a:blip r:embed="rId122" cstate="print">
                            <a:extLst>
                              <a:ext uri="{28A0092B-C50C-407E-A947-70E740481C1C}">
                                <a14:useLocalDpi xmlns:a14="http://schemas.microsoft.com/office/drawing/2010/main" val="0"/>
                              </a:ext>
                            </a:extLst>
                          </a:blip>
                          <a:srcRect t="4406"/>
                          <a:stretch/>
                        </pic:blipFill>
                        <pic:spPr bwMode="auto">
                          <a:xfrm>
                            <a:off x="0" y="0"/>
                            <a:ext cx="18859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49" name="Rectangle 49"/>
                        <wps:cNvSpPr/>
                        <wps:spPr>
                          <a:xfrm>
                            <a:off x="1657350" y="9525"/>
                            <a:ext cx="219075" cy="1809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CC75C67" id="Group 50" o:spid="_x0000_s1026" style="position:absolute;margin-left:135.35pt;margin-top:1.5pt;width:148.5pt;height:252pt;z-index:251754496;mso-wrap-distance-top:14.4pt;mso-wrap-distance-bottom:14.4pt" coordsize="1885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&#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" o:allowoverlap="f">
                <v:shape id="Picture 47" o:spid="_x0000_s1027" type="#_x0000_t75" style="position:absolute;width:1885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" stroked="t" strokecolor="#a5a5a5 [2092]">
                  <v:imagedata r:id="rId123" o:title="" croptop="2888f"/>
                  <v:path arrowok="t"/>
                </v:shape>
                <v:rect id="Rectangle 49" o:spid="_x0000_s1028" style="position:absolute;left:16573;top:95;width:2191;height:1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" filled="f" strokecolor="#c00000" strokeweight="1.5pt"/>
                <w10:wrap type="topAndBottom"/>
              </v:group>
            </w:pict>
          </mc:Fallback>
        </mc:AlternateContent>
      </w:r>
      <w:r w:rsidRPr="00C52B37">
        <w:rPr>
          <w:noProof/>
          <w:lang w:val="en-US"/>
        </w:rPr>
        <w:drawing>
          <wp:anchor distT="182880" distB="182880" distL="114300" distR="114300" simplePos="0" relativeHeight="251755520" behindDoc="0" locked="0" layoutInCell="1" allowOverlap="0" wp14:anchorId="4CC562D1" wp14:editId="4B6CD281">
            <wp:simplePos x="0" y="0"/>
            <wp:positionH relativeFrom="margin">
              <wp:posOffset>1718945</wp:posOffset>
            </wp:positionH>
            <wp:positionV relativeFrom="paragraph">
              <wp:posOffset>3371215</wp:posOffset>
            </wp:positionV>
            <wp:extent cx="1920240" cy="3202518"/>
            <wp:effectExtent l="19050" t="19050" r="22860" b="17145"/>
            <wp:wrapTopAndBottom/>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G_2843.PNG"/>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1920240" cy="320251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p>
    <w:p w:rsidR="002D404F" w:rsidRDefault="00C52B37" w:rsidP="00A66F06">
      <w:pPr>
        <w:pStyle w:val="NormalIntended"/>
      </w:pPr>
      <w:r>
        <w:rPr>
          <w:noProof/>
          <w:lang w:val="en-US"/>
        </w:rPr>
        <w:lastRenderedPageBreak/>
        <w:drawing>
          <wp:anchor distT="182880" distB="182880" distL="114300" distR="114300" simplePos="0" relativeHeight="251750400" behindDoc="0" locked="0" layoutInCell="1" allowOverlap="0" wp14:anchorId="28D46BE4" wp14:editId="783BD92D">
            <wp:simplePos x="0" y="0"/>
            <wp:positionH relativeFrom="column">
              <wp:posOffset>1718945</wp:posOffset>
            </wp:positionH>
            <wp:positionV relativeFrom="paragraph">
              <wp:posOffset>933450</wp:posOffset>
            </wp:positionV>
            <wp:extent cx="1887855" cy="3200400"/>
            <wp:effectExtent l="19050" t="19050" r="17145" b="19050"/>
            <wp:wrapTopAndBottom/>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G_2845.PNG"/>
                    <pic:cNvPicPr/>
                  </pic:nvPicPr>
                  <pic:blipFill rotWithShape="1">
                    <a:blip r:embed="rId125" cstate="print">
                      <a:extLst>
                        <a:ext uri="{28A0092B-C50C-407E-A947-70E740481C1C}">
                          <a14:useLocalDpi xmlns:a14="http://schemas.microsoft.com/office/drawing/2010/main" val="0"/>
                        </a:ext>
                      </a:extLst>
                    </a:blip>
                    <a:srcRect t="4513"/>
                    <a:stretch/>
                  </pic:blipFill>
                  <pic:spPr bwMode="auto">
                    <a:xfrm>
                      <a:off x="0" y="0"/>
                      <a:ext cx="1887855" cy="3200400"/>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mc:AlternateContent>
          <mc:Choice Requires="wpg">
            <w:drawing>
              <wp:anchor distT="182880" distB="182880" distL="114300" distR="114300" simplePos="0" relativeHeight="251751424" behindDoc="0" locked="0" layoutInCell="1" allowOverlap="0" wp14:anchorId="2B077AE6" wp14:editId="5902A497">
                <wp:simplePos x="0" y="0"/>
                <wp:positionH relativeFrom="column">
                  <wp:posOffset>1718945</wp:posOffset>
                </wp:positionH>
                <wp:positionV relativeFrom="paragraph">
                  <wp:posOffset>933450</wp:posOffset>
                </wp:positionV>
                <wp:extent cx="1911985" cy="3200400"/>
                <wp:effectExtent l="19050" t="19050" r="12065" b="19050"/>
                <wp:wrapTopAndBottom/>
                <wp:docPr id="57" name="Group 57"/>
                <wp:cNvGraphicFramePr/>
                <a:graphic xmlns:a="http://schemas.openxmlformats.org/drawingml/2006/main">
                  <a:graphicData uri="http://schemas.microsoft.com/office/word/2010/wordprocessingGroup">
                    <wpg:wgp>
                      <wpg:cNvGrpSpPr/>
                      <wpg:grpSpPr>
                        <a:xfrm>
                          <a:off x="0" y="0"/>
                          <a:ext cx="1911985" cy="3200400"/>
                          <a:chOff x="0" y="0"/>
                          <a:chExt cx="1911985" cy="3200400"/>
                        </a:xfrm>
                      </wpg:grpSpPr>
                      <pic:pic xmlns:pic="http://schemas.openxmlformats.org/drawingml/2006/picture">
                        <pic:nvPicPr>
                          <pic:cNvPr id="55" name="Picture 55"/>
                          <pic:cNvPicPr>
                            <a:picLocks noChangeAspect="1"/>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1911985" cy="3200400"/>
                          </a:xfrm>
                          <a:prstGeom prst="rect">
                            <a:avLst/>
                          </a:prstGeom>
                          <a:ln>
                            <a:solidFill>
                              <a:schemeClr val="bg1">
                                <a:lumMod val="65000"/>
                              </a:schemeClr>
                            </a:solidFill>
                          </a:ln>
                        </pic:spPr>
                      </pic:pic>
                      <wps:wsp>
                        <wps:cNvPr id="56" name="Rectangle 56"/>
                        <wps:cNvSpPr/>
                        <wps:spPr>
                          <a:xfrm>
                            <a:off x="1581150" y="9525"/>
                            <a:ext cx="304800" cy="1333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18D29DA" id="Group 57" o:spid="_x0000_s1026" style="position:absolute;margin-left:135.35pt;margin-top:73.5pt;width:150.55pt;height:252pt;z-index:251751424;mso-wrap-distance-top:14.4pt;mso-wrap-distance-bottom:14.4pt" coordsize="1911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" o:allowoverlap="f">
                <v:shape id="Picture 55" o:spid="_x0000_s1027" type="#_x0000_t75" style="position:absolute;width:1911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" stroked="t" strokecolor="#a5a5a5 [2092]">
                  <v:imagedata r:id="rId127" o:title=""/>
                  <v:path arrowok="t"/>
                </v:shape>
                <v:rect id="Rectangle 56" o:spid="_x0000_s1028" style="position:absolute;left:15811;top:95;width:3048;height:13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" filled="f" strokecolor="#c00000" strokeweight="1.5pt"/>
                <w10:wrap type="topAndBottom"/>
              </v:group>
            </w:pict>
          </mc:Fallback>
        </mc:AlternateContent>
      </w:r>
      <w:r w:rsidR="002D404F" w:rsidRPr="00CF62DB">
        <w:t>After</w:t>
      </w:r>
      <w:r w:rsidR="002D404F">
        <w:t xml:space="preserve"> you have composed the mail as per your requirements, tap the Send button. The mail will then be transferred to the native mail app for further sending.</w:t>
      </w:r>
    </w:p>
    <w:p w:rsidR="002D404F" w:rsidRPr="006F0168" w:rsidRDefault="002D404F" w:rsidP="00A66F06">
      <w:pPr>
        <w:pStyle w:val="NormalIntended"/>
      </w:pPr>
      <w:r>
        <w:t>Please select an appropriate mail box to send the secured mail further.</w:t>
      </w:r>
    </w:p>
    <w:p w:rsidR="00077A89" w:rsidRDefault="006F0168" w:rsidP="005F34F7">
      <w:pPr>
        <w:pStyle w:val="Heading4"/>
        <w:numPr>
          <w:ilvl w:val="3"/>
          <w:numId w:val="2"/>
        </w:numPr>
        <w:ind w:left="3096"/>
      </w:pPr>
      <w:r>
        <w:t>Invites to New Users</w:t>
      </w:r>
    </w:p>
    <w:p w:rsidR="006F0168" w:rsidRDefault="00C52B37" w:rsidP="00A66F06">
      <w:pPr>
        <w:pStyle w:val="NormalIntended"/>
      </w:pPr>
      <w:r w:rsidRPr="00D33BA9">
        <w:t xml:space="preserve">While sending an email, Galaxkey </w:t>
      </w:r>
      <w:r>
        <w:t>app for iOS</w:t>
      </w:r>
      <w:r w:rsidRPr="00D33BA9">
        <w:t xml:space="preserve"> checks for the registration status and sends a secured mail to all the recipients. </w:t>
      </w:r>
      <w:r>
        <w:t>Thus, when you tap ‘</w:t>
      </w:r>
      <w:r w:rsidRPr="004C4A51">
        <w:rPr>
          <w:b/>
        </w:rPr>
        <w:t>SEND</w:t>
      </w:r>
      <w:r>
        <w:t>’, an invitation mail is sent along with the secured mail.</w:t>
      </w:r>
    </w:p>
    <w:p w:rsidR="00C52B37" w:rsidRDefault="00C52B37" w:rsidP="00A66F06">
      <w:pPr>
        <w:pStyle w:val="NormalIntended"/>
      </w:pPr>
      <w:r>
        <w:t>Galaxkey decrypts the email on proper authentication and authorisation. Thus, y</w:t>
      </w:r>
      <w:r w:rsidRPr="00F422B1">
        <w:t xml:space="preserve">our </w:t>
      </w:r>
      <w:r>
        <w:t>recipient will have to accept the invite to access the email.</w:t>
      </w:r>
    </w:p>
    <w:p w:rsidR="00C52B37" w:rsidRDefault="00C52B37" w:rsidP="00A66F06">
      <w:pPr>
        <w:pStyle w:val="Quote"/>
      </w:pPr>
      <w:r>
        <w:t>Note:</w:t>
      </w:r>
    </w:p>
    <w:p w:rsidR="00C52B37" w:rsidRDefault="00C52B37" w:rsidP="00A66F06">
      <w:pPr>
        <w:pStyle w:val="Quote"/>
      </w:pPr>
      <w:r>
        <w:t>You can view the registration status of a user using the Notification screen.</w:t>
      </w:r>
    </w:p>
    <w:p w:rsidR="002D404F" w:rsidRDefault="00C52B37" w:rsidP="00346EAD">
      <w:pPr>
        <w:pStyle w:val="Heading3"/>
      </w:pPr>
      <w:bookmarkStart w:id="79" w:name="_Toc465887885"/>
      <w:r>
        <w:lastRenderedPageBreak/>
        <w:t>Accessing Secure Mails</w:t>
      </w:r>
      <w:bookmarkEnd w:id="79"/>
    </w:p>
    <w:p w:rsidR="00640195" w:rsidRDefault="00640195" w:rsidP="00A66F06">
      <w:pPr>
        <w:pStyle w:val="NormalIntended"/>
      </w:pPr>
      <w:r>
        <w:t>Another key function of Galaxkey is to decrypt the mails, without compromising on security. You can read your secured mail on your Galaxkey for iOS app on proper authentication and authorisation.</w:t>
      </w:r>
    </w:p>
    <w:p w:rsidR="00640195" w:rsidRDefault="00640195" w:rsidP="00A66F06">
      <w:pPr>
        <w:pStyle w:val="NormalIntended"/>
      </w:pPr>
      <w:r>
        <w:t>You will receive the secured email in the mail app, in which your account is configured. To open and read the secured mail;</w:t>
      </w:r>
    </w:p>
    <w:p w:rsidR="00640195" w:rsidRDefault="00640195" w:rsidP="00A66F06">
      <w:pPr>
        <w:pStyle w:val="NormalIntended"/>
        <w:numPr>
          <w:ilvl w:val="0"/>
          <w:numId w:val="29"/>
        </w:numPr>
      </w:pPr>
      <w:r>
        <w:rPr>
          <w:noProof/>
          <w:lang w:val="en-US"/>
        </w:rPr>
        <mc:AlternateContent>
          <mc:Choice Requires="wpg">
            <w:drawing>
              <wp:anchor distT="0" distB="0" distL="114300" distR="114300" simplePos="0" relativeHeight="251758592" behindDoc="0" locked="0" layoutInCell="1" allowOverlap="1" wp14:anchorId="449B8B97" wp14:editId="1E46F9EC">
                <wp:simplePos x="0" y="0"/>
                <wp:positionH relativeFrom="column">
                  <wp:posOffset>3705225</wp:posOffset>
                </wp:positionH>
                <wp:positionV relativeFrom="paragraph">
                  <wp:posOffset>879475</wp:posOffset>
                </wp:positionV>
                <wp:extent cx="1898650" cy="3200400"/>
                <wp:effectExtent l="19050" t="19050" r="25400" b="19050"/>
                <wp:wrapTopAndBottom/>
                <wp:docPr id="35" name="Group 35"/>
                <wp:cNvGraphicFramePr/>
                <a:graphic xmlns:a="http://schemas.openxmlformats.org/drawingml/2006/main">
                  <a:graphicData uri="http://schemas.microsoft.com/office/word/2010/wordprocessingGroup">
                    <wpg:wgp>
                      <wpg:cNvGrpSpPr/>
                      <wpg:grpSpPr>
                        <a:xfrm>
                          <a:off x="0" y="0"/>
                          <a:ext cx="1898650" cy="3200400"/>
                          <a:chOff x="0" y="0"/>
                          <a:chExt cx="1898650" cy="3200400"/>
                        </a:xfrm>
                      </wpg:grpSpPr>
                      <pic:pic xmlns:pic="http://schemas.openxmlformats.org/drawingml/2006/picture">
                        <pic:nvPicPr>
                          <pic:cNvPr id="36" name="Picture 36"/>
                          <pic:cNvPicPr>
                            <a:picLocks noChangeAspect="1"/>
                          </pic:cNvPicPr>
                        </pic:nvPicPr>
                        <pic:blipFill rotWithShape="1">
                          <a:blip r:embed="rId128" cstate="print">
                            <a:extLst>
                              <a:ext uri="{28A0092B-C50C-407E-A947-70E740481C1C}">
                                <a14:useLocalDpi xmlns:a14="http://schemas.microsoft.com/office/drawing/2010/main" val="0"/>
                              </a:ext>
                            </a:extLst>
                          </a:blip>
                          <a:srcRect t="5051"/>
                          <a:stretch/>
                        </pic:blipFill>
                        <pic:spPr bwMode="auto">
                          <a:xfrm>
                            <a:off x="0" y="0"/>
                            <a:ext cx="18986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43" name="Rectangle 43"/>
                        <wps:cNvSpPr/>
                        <wps:spPr>
                          <a:xfrm>
                            <a:off x="466725" y="914400"/>
                            <a:ext cx="1000125" cy="1809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381D853" id="Group 35" o:spid="_x0000_s1026" style="position:absolute;margin-left:291.75pt;margin-top:69.25pt;width:149.5pt;height:252pt;z-index:251758592" coordsize="18986,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">
                <v:shape id="Picture 36" o:spid="_x0000_s1027" type="#_x0000_t75" style="position:absolute;width:18986;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" stroked="t" strokecolor="#a5a5a5 [2092]">
                  <v:imagedata r:id="rId129" o:title="" croptop="3310f"/>
                  <v:path arrowok="t"/>
                </v:shape>
                <v:rect id="Rectangle 43" o:spid="_x0000_s1028" style="position:absolute;left:4667;top:9144;width:10001;height:1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" filled="f" strokecolor="#c00000" strokeweight="1.5pt"/>
                <w10:wrap type="topAndBottom"/>
              </v:group>
            </w:pict>
          </mc:Fallback>
        </mc:AlternateContent>
      </w:r>
      <w:r>
        <w:rPr>
          <w:noProof/>
          <w:lang w:val="en-US"/>
        </w:rPr>
        <mc:AlternateContent>
          <mc:Choice Requires="wpg">
            <w:drawing>
              <wp:anchor distT="0" distB="0" distL="114300" distR="114300" simplePos="0" relativeHeight="251757568" behindDoc="0" locked="0" layoutInCell="1" allowOverlap="1" wp14:anchorId="23EE92F3" wp14:editId="1288414F">
                <wp:simplePos x="0" y="0"/>
                <wp:positionH relativeFrom="column">
                  <wp:posOffset>1676400</wp:posOffset>
                </wp:positionH>
                <wp:positionV relativeFrom="paragraph">
                  <wp:posOffset>879475</wp:posOffset>
                </wp:positionV>
                <wp:extent cx="1903095" cy="3200400"/>
                <wp:effectExtent l="19050" t="19050" r="20955" b="19050"/>
                <wp:wrapNone/>
                <wp:docPr id="46" name="Group 46"/>
                <wp:cNvGraphicFramePr/>
                <a:graphic xmlns:a="http://schemas.openxmlformats.org/drawingml/2006/main">
                  <a:graphicData uri="http://schemas.microsoft.com/office/word/2010/wordprocessingGroup">
                    <wpg:wgp>
                      <wpg:cNvGrpSpPr/>
                      <wpg:grpSpPr>
                        <a:xfrm>
                          <a:off x="0" y="0"/>
                          <a:ext cx="1903095" cy="3200400"/>
                          <a:chOff x="0" y="0"/>
                          <a:chExt cx="1903095" cy="3200400"/>
                        </a:xfrm>
                      </wpg:grpSpPr>
                      <pic:pic xmlns:pic="http://schemas.openxmlformats.org/drawingml/2006/picture">
                        <pic:nvPicPr>
                          <pic:cNvPr id="48" name="Picture 48"/>
                          <pic:cNvPicPr>
                            <a:picLocks noChangeAspect="1"/>
                          </pic:cNvPicPr>
                        </pic:nvPicPr>
                        <pic:blipFill rotWithShape="1">
                          <a:blip r:embed="rId130" cstate="print">
                            <a:extLst>
                              <a:ext uri="{28A0092B-C50C-407E-A947-70E740481C1C}">
                                <a14:useLocalDpi xmlns:a14="http://schemas.microsoft.com/office/drawing/2010/main" val="0"/>
                              </a:ext>
                            </a:extLst>
                          </a:blip>
                          <a:srcRect t="5265"/>
                          <a:stretch/>
                        </pic:blipFill>
                        <pic:spPr bwMode="auto">
                          <a:xfrm>
                            <a:off x="0" y="0"/>
                            <a:ext cx="190309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53" name="Rectangle 53"/>
                        <wps:cNvSpPr/>
                        <wps:spPr>
                          <a:xfrm>
                            <a:off x="38100" y="2076450"/>
                            <a:ext cx="990600" cy="7620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CD52263" id="Group 46" o:spid="_x0000_s1026" style="position:absolute;margin-left:132pt;margin-top:69.25pt;width:149.85pt;height:252pt;z-index:251757568" coordsize="1903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">
                <v:shape id="Picture 48" o:spid="_x0000_s1027" type="#_x0000_t75" style="position:absolute;width:1903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" stroked="t" strokecolor="#a5a5a5 [2092]">
                  <v:imagedata r:id="rId131" o:title="" croptop="3450f"/>
                  <v:path arrowok="t"/>
                </v:shape>
                <v:rect id="Rectangle 53" o:spid="_x0000_s1028" style="position:absolute;left:381;top:20764;width:9906;height:7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" filled="f" strokecolor="#c00000" strokeweight="1.5pt"/>
              </v:group>
            </w:pict>
          </mc:Fallback>
        </mc:AlternateContent>
      </w:r>
      <w:r>
        <w:t>Tap the GXK attachment. The attachment will, first, be downloaded. You will then be redirected to the Galaxkey app to access the mail.</w:t>
      </w:r>
    </w:p>
    <w:p w:rsidR="00640195" w:rsidRDefault="00640195" w:rsidP="00A66F06">
      <w:pPr>
        <w:pStyle w:val="NormalIntended"/>
        <w:numPr>
          <w:ilvl w:val="0"/>
          <w:numId w:val="29"/>
        </w:numPr>
      </w:pPr>
      <w:r>
        <w:t>You must select your identity and authenticate to open the secured mail. You can read the mail once you successfully login.</w:t>
      </w:r>
    </w:p>
    <w:p w:rsidR="007F6154" w:rsidRDefault="007F6154" w:rsidP="007F6154">
      <w:pPr>
        <w:pStyle w:val="NormalIntended"/>
      </w:pPr>
    </w:p>
    <w:p w:rsidR="007F6154" w:rsidRDefault="007F6154" w:rsidP="007F6154">
      <w:pPr>
        <w:pStyle w:val="NormalIntended"/>
      </w:pPr>
    </w:p>
    <w:p w:rsidR="007F6154" w:rsidRDefault="007F6154" w:rsidP="007F6154">
      <w:pPr>
        <w:pStyle w:val="NormalIntended"/>
      </w:pPr>
    </w:p>
    <w:p w:rsidR="007F6154" w:rsidRDefault="007F6154" w:rsidP="007F6154">
      <w:pPr>
        <w:pStyle w:val="NormalIntended"/>
      </w:pPr>
    </w:p>
    <w:p w:rsidR="007F6154" w:rsidRDefault="007F6154" w:rsidP="007F6154">
      <w:pPr>
        <w:pStyle w:val="NormalIntended"/>
      </w:pPr>
    </w:p>
    <w:p w:rsidR="007F6154" w:rsidRDefault="007F6154" w:rsidP="007F6154">
      <w:pPr>
        <w:pStyle w:val="NormalIntended"/>
        <w:ind w:left="0"/>
      </w:pPr>
      <w:r>
        <w:rPr>
          <w:noProof/>
          <w:lang w:val="en-US"/>
        </w:rPr>
        <w:lastRenderedPageBreak/>
        <mc:AlternateContent>
          <mc:Choice Requires="wpg">
            <w:drawing>
              <wp:anchor distT="0" distB="0" distL="114300" distR="114300" simplePos="0" relativeHeight="251897856" behindDoc="0" locked="0" layoutInCell="1" allowOverlap="1">
                <wp:simplePos x="0" y="0"/>
                <wp:positionH relativeFrom="column">
                  <wp:posOffset>1714500</wp:posOffset>
                </wp:positionH>
                <wp:positionV relativeFrom="paragraph">
                  <wp:posOffset>19050</wp:posOffset>
                </wp:positionV>
                <wp:extent cx="1892300" cy="3200400"/>
                <wp:effectExtent l="19050" t="19050" r="12700" b="19050"/>
                <wp:wrapTopAndBottom/>
                <wp:docPr id="286" name="Group 286"/>
                <wp:cNvGraphicFramePr/>
                <a:graphic xmlns:a="http://schemas.openxmlformats.org/drawingml/2006/main">
                  <a:graphicData uri="http://schemas.microsoft.com/office/word/2010/wordprocessingGroup">
                    <wpg:wgp>
                      <wpg:cNvGrpSpPr/>
                      <wpg:grpSpPr>
                        <a:xfrm>
                          <a:off x="0" y="0"/>
                          <a:ext cx="1892300" cy="3200400"/>
                          <a:chOff x="0" y="0"/>
                          <a:chExt cx="1892300" cy="3200400"/>
                        </a:xfrm>
                      </wpg:grpSpPr>
                      <pic:pic xmlns:pic="http://schemas.openxmlformats.org/drawingml/2006/picture">
                        <pic:nvPicPr>
                          <pic:cNvPr id="59" name="Picture 59"/>
                          <pic:cNvPicPr>
                            <a:picLocks noChangeAspect="1"/>
                          </pic:cNvPicPr>
                        </pic:nvPicPr>
                        <pic:blipFill rotWithShape="1">
                          <a:blip r:embed="rId132" cstate="print">
                            <a:extLst>
                              <a:ext uri="{28A0092B-C50C-407E-A947-70E740481C1C}">
                                <a14:useLocalDpi xmlns:a14="http://schemas.microsoft.com/office/drawing/2010/main" val="0"/>
                              </a:ext>
                            </a:extLst>
                          </a:blip>
                          <a:srcRect t="4943"/>
                          <a:stretch/>
                        </pic:blipFill>
                        <pic:spPr bwMode="auto">
                          <a:xfrm>
                            <a:off x="0" y="0"/>
                            <a:ext cx="189230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60" name="Rectangle 60"/>
                        <wps:cNvSpPr/>
                        <wps:spPr>
                          <a:xfrm>
                            <a:off x="47625" y="1076325"/>
                            <a:ext cx="1492250" cy="2762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00D25BB" id="Group 286" o:spid="_x0000_s1026" style="position:absolute;margin-left:135pt;margin-top:1.5pt;width:149pt;height:252pt;z-index:251897856" coordsize="18923,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">
                <v:shape id="Picture 59" o:spid="_x0000_s1027" type="#_x0000_t75" style="position:absolute;width:18923;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" stroked="t" strokecolor="#a5a5a5 [2092]">
                  <v:imagedata r:id="rId133" o:title="" croptop="3239f"/>
                  <v:path arrowok="t"/>
                </v:shape>
                <v:rect id="Rectangle 60" o:spid="_x0000_s1028" style="position:absolute;left:476;top:10763;width:14922;height:2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" filled="f" strokecolor="#c00000" strokeweight="1.5pt"/>
                <w10:wrap type="topAndBottom"/>
              </v:group>
            </w:pict>
          </mc:Fallback>
        </mc:AlternateContent>
      </w:r>
      <w:r>
        <w:rPr>
          <w:noProof/>
          <w:lang w:val="en-US"/>
        </w:rPr>
        <mc:AlternateContent>
          <mc:Choice Requires="wpg">
            <w:drawing>
              <wp:anchor distT="0" distB="0" distL="114300" distR="114300" simplePos="0" relativeHeight="251898880" behindDoc="0" locked="0" layoutInCell="1" allowOverlap="0" wp14:anchorId="0CA8CFA6" wp14:editId="4332C655">
                <wp:simplePos x="0" y="0"/>
                <wp:positionH relativeFrom="column">
                  <wp:posOffset>3667125</wp:posOffset>
                </wp:positionH>
                <wp:positionV relativeFrom="paragraph">
                  <wp:posOffset>15875</wp:posOffset>
                </wp:positionV>
                <wp:extent cx="1901825" cy="3200400"/>
                <wp:effectExtent l="19050" t="19050" r="22225" b="19050"/>
                <wp:wrapNone/>
                <wp:docPr id="61" name="Group 61"/>
                <wp:cNvGraphicFramePr/>
                <a:graphic xmlns:a="http://schemas.openxmlformats.org/drawingml/2006/main">
                  <a:graphicData uri="http://schemas.microsoft.com/office/word/2010/wordprocessingGroup">
                    <wpg:wgp>
                      <wpg:cNvGrpSpPr/>
                      <wpg:grpSpPr>
                        <a:xfrm>
                          <a:off x="0" y="0"/>
                          <a:ext cx="1901825" cy="3200400"/>
                          <a:chOff x="0" y="0"/>
                          <a:chExt cx="1898650" cy="3200400"/>
                        </a:xfrm>
                      </wpg:grpSpPr>
                      <pic:pic xmlns:pic="http://schemas.openxmlformats.org/drawingml/2006/picture">
                        <pic:nvPicPr>
                          <pic:cNvPr id="62" name="Picture 62"/>
                          <pic:cNvPicPr>
                            <a:picLocks noChangeAspect="1"/>
                          </pic:cNvPicPr>
                        </pic:nvPicPr>
                        <pic:blipFill rotWithShape="1">
                          <a:blip r:embed="rId134" cstate="print">
                            <a:extLst>
                              <a:ext uri="{28A0092B-C50C-407E-A947-70E740481C1C}">
                                <a14:useLocalDpi xmlns:a14="http://schemas.microsoft.com/office/drawing/2010/main" val="0"/>
                              </a:ext>
                            </a:extLst>
                          </a:blip>
                          <a:srcRect t="5051"/>
                          <a:stretch/>
                        </pic:blipFill>
                        <pic:spPr bwMode="auto">
                          <a:xfrm>
                            <a:off x="0" y="0"/>
                            <a:ext cx="18986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63" name="Rectangle 63"/>
                        <wps:cNvSpPr/>
                        <wps:spPr>
                          <a:xfrm>
                            <a:off x="1000125" y="1485900"/>
                            <a:ext cx="342900" cy="2381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B84422F" id="Group 61" o:spid="_x0000_s1026" style="position:absolute;margin-left:288.75pt;margin-top:1.25pt;width:149.75pt;height:252pt;z-index:251898880;mso-width-relative:margin" coordsize="18986,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" o:allowoverlap="f">
                <v:shape id="Picture 62" o:spid="_x0000_s1027" type="#_x0000_t75" style="position:absolute;width:18986;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" stroked="t" strokecolor="#a5a5a5 [2092]">
                  <v:imagedata r:id="rId135" o:title="" croptop="3310f"/>
                  <v:path arrowok="t"/>
                </v:shape>
                <v:rect id="Rectangle 63" o:spid="_x0000_s1028" style="position:absolute;left:10001;top:14859;width:3429;height:2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" filled="f" strokecolor="#c00000" strokeweight="1.5pt"/>
              </v:group>
            </w:pict>
          </mc:Fallback>
        </mc:AlternateContent>
      </w:r>
    </w:p>
    <w:p w:rsidR="00BB5A55" w:rsidRDefault="00BB5A55" w:rsidP="00A66F06">
      <w:pPr>
        <w:pStyle w:val="NormalIntended"/>
        <w:numPr>
          <w:ilvl w:val="0"/>
          <w:numId w:val="29"/>
        </w:numPr>
      </w:pPr>
      <w:r>
        <w:rPr>
          <w:noProof/>
          <w:lang w:val="en-US"/>
        </w:rPr>
        <w:drawing>
          <wp:anchor distT="182880" distB="182880" distL="114300" distR="114300" simplePos="0" relativeHeight="251762688" behindDoc="0" locked="0" layoutInCell="1" allowOverlap="0" wp14:anchorId="6F86467D" wp14:editId="0D4B0E91">
            <wp:simplePos x="0" y="0"/>
            <wp:positionH relativeFrom="column">
              <wp:posOffset>3657600</wp:posOffset>
            </wp:positionH>
            <wp:positionV relativeFrom="paragraph">
              <wp:posOffset>1014095</wp:posOffset>
            </wp:positionV>
            <wp:extent cx="1892808" cy="3204485"/>
            <wp:effectExtent l="19050" t="19050" r="12700" b="15240"/>
            <wp:wrapTopAndBottom/>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IMG_2854.PNG"/>
                    <pic:cNvPicPr/>
                  </pic:nvPicPr>
                  <pic:blipFill rotWithShape="1">
                    <a:blip r:embed="rId136" cstate="print">
                      <a:extLst>
                        <a:ext uri="{28A0092B-C50C-407E-A947-70E740481C1C}">
                          <a14:useLocalDpi xmlns:a14="http://schemas.microsoft.com/office/drawing/2010/main" val="0"/>
                        </a:ext>
                      </a:extLst>
                    </a:blip>
                    <a:srcRect t="4620"/>
                    <a:stretch/>
                  </pic:blipFill>
                  <pic:spPr bwMode="auto">
                    <a:xfrm>
                      <a:off x="0" y="0"/>
                      <a:ext cx="1892808" cy="3204485"/>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40195">
        <w:t xml:space="preserve">If the </w:t>
      </w:r>
      <w:r w:rsidR="00640195" w:rsidRPr="00425C46">
        <w:rPr>
          <w:b/>
        </w:rPr>
        <w:t>Owner</w:t>
      </w:r>
      <w:r w:rsidR="00640195">
        <w:t xml:space="preserve"> has requested for a </w:t>
      </w:r>
      <w:r w:rsidR="00640195">
        <w:rPr>
          <w:b/>
        </w:rPr>
        <w:t>notification</w:t>
      </w:r>
      <w:r w:rsidR="00640195">
        <w:t xml:space="preserve">, an alert is displayed as under; </w:t>
      </w:r>
    </w:p>
    <w:p w:rsidR="00640195" w:rsidRDefault="00BB5A55" w:rsidP="00A66F06">
      <w:pPr>
        <w:pStyle w:val="NormalIntended"/>
      </w:pPr>
      <w:r>
        <w:rPr>
          <w:noProof/>
          <w:lang w:val="en-US"/>
        </w:rPr>
        <w:drawing>
          <wp:anchor distT="182880" distB="182880" distL="114300" distR="114300" simplePos="0" relativeHeight="251761664" behindDoc="0" locked="0" layoutInCell="1" allowOverlap="0" wp14:anchorId="137A8C8C" wp14:editId="5F6E8F5B">
            <wp:simplePos x="0" y="0"/>
            <wp:positionH relativeFrom="column">
              <wp:posOffset>1718945</wp:posOffset>
            </wp:positionH>
            <wp:positionV relativeFrom="paragraph">
              <wp:posOffset>438150</wp:posOffset>
            </wp:positionV>
            <wp:extent cx="1865376" cy="3204327"/>
            <wp:effectExtent l="19050" t="19050" r="20955" b="15240"/>
            <wp:wrapTopAndBottom/>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G_2853.PNG"/>
                    <pic:cNvPicPr/>
                  </pic:nvPicPr>
                  <pic:blipFill rotWithShape="1">
                    <a:blip r:embed="rId137" cstate="print">
                      <a:extLst>
                        <a:ext uri="{28A0092B-C50C-407E-A947-70E740481C1C}">
                          <a14:useLocalDpi xmlns:a14="http://schemas.microsoft.com/office/drawing/2010/main" val="0"/>
                        </a:ext>
                      </a:extLst>
                    </a:blip>
                    <a:srcRect t="3224"/>
                    <a:stretch/>
                  </pic:blipFill>
                  <pic:spPr bwMode="auto">
                    <a:xfrm>
                      <a:off x="0" y="0"/>
                      <a:ext cx="1865376" cy="3204327"/>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40195">
        <w:t>You must tap ‘</w:t>
      </w:r>
      <w:r w:rsidR="00640195" w:rsidRPr="00BB5A55">
        <w:rPr>
          <w:b/>
        </w:rPr>
        <w:t>Yes</w:t>
      </w:r>
      <w:r w:rsidR="00640195">
        <w:t>’ in order to access the mail.</w:t>
      </w:r>
    </w:p>
    <w:p w:rsidR="00640195" w:rsidRDefault="00640195" w:rsidP="00A66F06">
      <w:pPr>
        <w:pStyle w:val="NormalIntended"/>
      </w:pPr>
    </w:p>
    <w:p w:rsidR="00640195" w:rsidRDefault="00640195" w:rsidP="00A66F06">
      <w:pPr>
        <w:pStyle w:val="NormalIntended"/>
        <w:numPr>
          <w:ilvl w:val="0"/>
          <w:numId w:val="29"/>
        </w:numPr>
      </w:pPr>
      <w:r>
        <w:lastRenderedPageBreak/>
        <w:t>Other features:</w:t>
      </w:r>
    </w:p>
    <w:p w:rsidR="00640195" w:rsidRDefault="00640195" w:rsidP="00A66F06">
      <w:pPr>
        <w:pStyle w:val="NormalIntended"/>
        <w:numPr>
          <w:ilvl w:val="1"/>
          <w:numId w:val="29"/>
        </w:numPr>
      </w:pPr>
      <w:r w:rsidRPr="00D67F0B">
        <w:rPr>
          <w:b/>
        </w:rPr>
        <w:t>Reply</w:t>
      </w:r>
      <w:r>
        <w:t xml:space="preserve">: You can </w:t>
      </w:r>
      <w:r>
        <w:rPr>
          <w:b/>
        </w:rPr>
        <w:t xml:space="preserve">reply </w:t>
      </w:r>
      <w:r w:rsidRPr="00425C46">
        <w:t>as well as</w:t>
      </w:r>
      <w:r>
        <w:rPr>
          <w:b/>
        </w:rPr>
        <w:t xml:space="preserve"> reply all</w:t>
      </w:r>
      <w:r w:rsidRPr="001629EF">
        <w:t>.</w:t>
      </w:r>
      <w:r>
        <w:rPr>
          <w:b/>
        </w:rPr>
        <w:t xml:space="preserve"> </w:t>
      </w:r>
      <w:r>
        <w:t>The reply will be sent as secured mail.</w:t>
      </w:r>
    </w:p>
    <w:p w:rsidR="00640195" w:rsidRDefault="00963E04" w:rsidP="00A66F06">
      <w:pPr>
        <w:pStyle w:val="NormalIntended"/>
        <w:numPr>
          <w:ilvl w:val="1"/>
          <w:numId w:val="29"/>
        </w:numPr>
      </w:pPr>
      <w:r>
        <w:rPr>
          <w:noProof/>
          <w:lang w:val="en-US"/>
        </w:rPr>
        <w:drawing>
          <wp:anchor distT="0" distB="0" distL="114300" distR="114300" simplePos="0" relativeHeight="251902976" behindDoc="0" locked="0" layoutInCell="1" allowOverlap="0" wp14:anchorId="6D7D5B92" wp14:editId="7D2ED929">
            <wp:simplePos x="0" y="0"/>
            <wp:positionH relativeFrom="column">
              <wp:posOffset>1718945</wp:posOffset>
            </wp:positionH>
            <wp:positionV relativeFrom="paragraph">
              <wp:posOffset>4071620</wp:posOffset>
            </wp:positionV>
            <wp:extent cx="1883664" cy="3200400"/>
            <wp:effectExtent l="19050" t="19050" r="21590" b="19050"/>
            <wp:wrapTopAndBottom/>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IMG_2857.PNG"/>
                    <pic:cNvPicPr/>
                  </pic:nvPicPr>
                  <pic:blipFill rotWithShape="1">
                    <a:blip r:embed="rId138" cstate="print">
                      <a:extLst>
                        <a:ext uri="{28A0092B-C50C-407E-A947-70E740481C1C}">
                          <a14:useLocalDpi xmlns:a14="http://schemas.microsoft.com/office/drawing/2010/main" val="0"/>
                        </a:ext>
                      </a:extLst>
                    </a:blip>
                    <a:srcRect t="4406"/>
                    <a:stretch/>
                  </pic:blipFill>
                  <pic:spPr bwMode="auto">
                    <a:xfrm>
                      <a:off x="0" y="0"/>
                      <a:ext cx="1883664" cy="3200400"/>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182880" distB="182880" distL="114300" distR="114300" simplePos="0" relativeHeight="251900928" behindDoc="0" locked="0" layoutInCell="1" allowOverlap="0" wp14:anchorId="2C87B3BD" wp14:editId="6D072FCA">
            <wp:simplePos x="0" y="0"/>
            <wp:positionH relativeFrom="margin">
              <wp:posOffset>1718945</wp:posOffset>
            </wp:positionH>
            <wp:positionV relativeFrom="paragraph">
              <wp:posOffset>685165</wp:posOffset>
            </wp:positionV>
            <wp:extent cx="1901952" cy="3209544"/>
            <wp:effectExtent l="19050" t="19050" r="22225" b="10160"/>
            <wp:wrapTopAndBottom/>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G_2855.PNG"/>
                    <pic:cNvPicPr/>
                  </pic:nvPicPr>
                  <pic:blipFill rotWithShape="1">
                    <a:blip r:embed="rId139" cstate="print">
                      <a:extLst>
                        <a:ext uri="{28A0092B-C50C-407E-A947-70E740481C1C}">
                          <a14:useLocalDpi xmlns:a14="http://schemas.microsoft.com/office/drawing/2010/main" val="0"/>
                        </a:ext>
                      </a:extLst>
                    </a:blip>
                    <a:srcRect t="5481" b="-430"/>
                    <a:stretch/>
                  </pic:blipFill>
                  <pic:spPr bwMode="auto">
                    <a:xfrm>
                      <a:off x="0" y="0"/>
                      <a:ext cx="1901952" cy="3209544"/>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901952" behindDoc="0" locked="0" layoutInCell="1" allowOverlap="0" wp14:anchorId="47C13D93" wp14:editId="5B6402E6">
            <wp:simplePos x="0" y="0"/>
            <wp:positionH relativeFrom="column">
              <wp:posOffset>3657600</wp:posOffset>
            </wp:positionH>
            <wp:positionV relativeFrom="paragraph">
              <wp:posOffset>685800</wp:posOffset>
            </wp:positionV>
            <wp:extent cx="1883664" cy="3209544"/>
            <wp:effectExtent l="19050" t="19050" r="21590" b="10160"/>
            <wp:wrapTopAndBottom/>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G_2856.PNG"/>
                    <pic:cNvPicPr/>
                  </pic:nvPicPr>
                  <pic:blipFill rotWithShape="1">
                    <a:blip r:embed="rId140" cstate="print">
                      <a:extLst>
                        <a:ext uri="{28A0092B-C50C-407E-A947-70E740481C1C}">
                          <a14:useLocalDpi xmlns:a14="http://schemas.microsoft.com/office/drawing/2010/main" val="0"/>
                        </a:ext>
                      </a:extLst>
                    </a:blip>
                    <a:srcRect t="4084"/>
                    <a:stretch/>
                  </pic:blipFill>
                  <pic:spPr bwMode="auto">
                    <a:xfrm>
                      <a:off x="0" y="0"/>
                      <a:ext cx="1883664" cy="3209544"/>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40195" w:rsidRPr="00D67F0B">
        <w:rPr>
          <w:b/>
        </w:rPr>
        <w:t>Forward</w:t>
      </w:r>
      <w:r w:rsidR="00640195">
        <w:t>: You can forward the received email. The forwarded mails are also secured.</w:t>
      </w:r>
    </w:p>
    <w:p w:rsidR="00BB5A55" w:rsidRDefault="00640195" w:rsidP="00A66F06">
      <w:pPr>
        <w:pStyle w:val="NormalIntended"/>
        <w:numPr>
          <w:ilvl w:val="1"/>
          <w:numId w:val="29"/>
        </w:numPr>
      </w:pPr>
      <w:r w:rsidRPr="00D67F0B">
        <w:rPr>
          <w:b/>
        </w:rPr>
        <w:t>Attachments</w:t>
      </w:r>
      <w:r>
        <w:t>: You can view and save attachments.</w:t>
      </w:r>
    </w:p>
    <w:p w:rsidR="00963E04" w:rsidRDefault="00963E04" w:rsidP="00963E04">
      <w:pPr>
        <w:pStyle w:val="NormalIntended"/>
        <w:ind w:left="3425"/>
      </w:pPr>
    </w:p>
    <w:p w:rsidR="00640195" w:rsidRDefault="00BB5A55" w:rsidP="00A66F06">
      <w:pPr>
        <w:pStyle w:val="NormalIntended"/>
        <w:numPr>
          <w:ilvl w:val="1"/>
          <w:numId w:val="29"/>
        </w:numPr>
      </w:pPr>
      <w:r>
        <w:rPr>
          <w:b/>
        </w:rPr>
        <w:t>Verify</w:t>
      </w:r>
      <w:r w:rsidR="00640195">
        <w:t>: You can verify the owner’s digital signature and thus the integrity of your email using the</w:t>
      </w:r>
      <w:r w:rsidR="00B97892">
        <w:t xml:space="preserve"> ‘Verify’ button.</w:t>
      </w:r>
    </w:p>
    <w:p w:rsidR="00B97892" w:rsidRDefault="00B97892" w:rsidP="0014677A">
      <w:pPr>
        <w:pStyle w:val="Heading2"/>
      </w:pPr>
      <w:r>
        <w:t xml:space="preserve"> </w:t>
      </w:r>
      <w:bookmarkStart w:id="80" w:name="_Toc465887886"/>
      <w:r>
        <w:t>Galaxkey Secure Share (GSS)</w:t>
      </w:r>
      <w:bookmarkEnd w:id="80"/>
    </w:p>
    <w:p w:rsidR="00B97892" w:rsidRDefault="00B97892" w:rsidP="00A66F06">
      <w:pPr>
        <w:pStyle w:val="NormalIntended"/>
      </w:pPr>
      <w:r w:rsidRPr="00A3447C">
        <w:rPr>
          <w:b/>
        </w:rPr>
        <w:t>Galaxkey Secure Share (GSS)</w:t>
      </w:r>
      <w:r>
        <w:t xml:space="preserve"> is a revolutionary secured cloud storage technology. GSS is built keeping in mind the need for multi-device synchronisation.</w:t>
      </w:r>
    </w:p>
    <w:p w:rsidR="00B97892" w:rsidRDefault="00B97892" w:rsidP="00A66F06">
      <w:pPr>
        <w:pStyle w:val="NormalIntended"/>
      </w:pPr>
      <w:r>
        <w:t>The GSS component of Galaxkey for iOS app, helps you access your files and folders on your iOS devices.</w:t>
      </w:r>
    </w:p>
    <w:p w:rsidR="00B97892" w:rsidRDefault="00B97892" w:rsidP="00A66F06">
      <w:pPr>
        <w:pStyle w:val="NormalIntended"/>
      </w:pPr>
      <w:r>
        <w:t>The folder structure on your Windows computer is replicated in the app. All your files and folders are stored within your identity folder in three different folders as follows:</w:t>
      </w:r>
    </w:p>
    <w:p w:rsidR="00B97892" w:rsidRDefault="00B97892" w:rsidP="00A66F06">
      <w:pPr>
        <w:pStyle w:val="NormalIntended"/>
        <w:numPr>
          <w:ilvl w:val="0"/>
          <w:numId w:val="30"/>
        </w:numPr>
      </w:pPr>
      <w:r w:rsidRPr="00C44689">
        <w:rPr>
          <w:b/>
        </w:rPr>
        <w:t>Emails</w:t>
      </w:r>
      <w:r>
        <w:t>: Stores all the sent items uploaded to the cloud.</w:t>
      </w:r>
    </w:p>
    <w:p w:rsidR="00B97892" w:rsidRDefault="00B97892" w:rsidP="00A66F06">
      <w:pPr>
        <w:pStyle w:val="NormalIntended"/>
        <w:numPr>
          <w:ilvl w:val="0"/>
          <w:numId w:val="30"/>
        </w:numPr>
      </w:pPr>
      <w:r w:rsidRPr="00C44689">
        <w:rPr>
          <w:b/>
        </w:rPr>
        <w:t>My Folder</w:t>
      </w:r>
      <w:r>
        <w:t>: The MyFolder is the folder for the identity which is synchronised with the Cloud Storage and backup on Amazon®.</w:t>
      </w:r>
    </w:p>
    <w:p w:rsidR="00B97892" w:rsidRPr="00B97892" w:rsidRDefault="00B97892" w:rsidP="00A66F06">
      <w:pPr>
        <w:pStyle w:val="NormalIntended"/>
        <w:numPr>
          <w:ilvl w:val="0"/>
          <w:numId w:val="30"/>
        </w:numPr>
      </w:pPr>
      <w:r w:rsidRPr="00B97892">
        <w:rPr>
          <w:b/>
        </w:rPr>
        <w:t>Shared for me</w:t>
      </w:r>
      <w:r>
        <w:t>: The SharedForMe folder contains files that are shared with you by other users</w:t>
      </w:r>
    </w:p>
    <w:p w:rsidR="006B5048" w:rsidRDefault="006B5048" w:rsidP="00E858CE">
      <w:pPr>
        <w:pStyle w:val="Heading1"/>
      </w:pPr>
      <w:bookmarkStart w:id="81" w:name="_Toc465887887"/>
      <w:r>
        <w:lastRenderedPageBreak/>
        <w:t>Galaxkey for Android</w:t>
      </w:r>
      <w:bookmarkEnd w:id="81"/>
    </w:p>
    <w:p w:rsidR="00C25A3A" w:rsidRDefault="00C25A3A" w:rsidP="00A66F06">
      <w:pPr>
        <w:pStyle w:val="NormalIntended"/>
      </w:pPr>
      <w:r w:rsidRPr="00F450EC">
        <w:t xml:space="preserve">Galaxkey </w:t>
      </w:r>
      <w:r>
        <w:t>Android app</w:t>
      </w:r>
      <w:r w:rsidRPr="00F450EC">
        <w:t xml:space="preserve"> </w:t>
      </w:r>
      <w:r>
        <w:t>is a Galaxkey-enabled client that facilitates secured communication from the Android devices.</w:t>
      </w:r>
    </w:p>
    <w:p w:rsidR="00C25A3A" w:rsidRPr="00F92B28" w:rsidRDefault="00C25A3A" w:rsidP="00A66F06">
      <w:pPr>
        <w:pStyle w:val="NormalIntended"/>
      </w:pPr>
      <w:r w:rsidRPr="00F92B28">
        <w:t xml:space="preserve">The Galaxkey </w:t>
      </w:r>
      <w:r>
        <w:t>Android</w:t>
      </w:r>
      <w:r w:rsidRPr="00F92B28">
        <w:t xml:space="preserve"> App provides the following features:</w:t>
      </w:r>
    </w:p>
    <w:p w:rsidR="00C25A3A" w:rsidRPr="0022182A" w:rsidRDefault="00C25A3A" w:rsidP="00A66F06">
      <w:pPr>
        <w:pStyle w:val="NormalIntended"/>
        <w:numPr>
          <w:ilvl w:val="0"/>
          <w:numId w:val="68"/>
        </w:numPr>
      </w:pPr>
      <w:r w:rsidRPr="0022182A">
        <w:rPr>
          <w:b/>
        </w:rPr>
        <w:t xml:space="preserve">Auto-discovery of Galaxkey identity for accounts configured on Device: </w:t>
      </w:r>
      <w:r w:rsidRPr="0022182A">
        <w:t xml:space="preserve">Galaxkey Android App automatically gets the list of email accounts configured on the </w:t>
      </w:r>
      <w:r>
        <w:rPr>
          <w:lang w:val="en-US"/>
        </w:rPr>
        <w:t xml:space="preserve">native mail app of the </w:t>
      </w:r>
      <w:r w:rsidRPr="0022182A">
        <w:t>device.</w:t>
      </w:r>
    </w:p>
    <w:p w:rsidR="00C25A3A" w:rsidRPr="00F92B28" w:rsidRDefault="00C25A3A" w:rsidP="00A66F06">
      <w:pPr>
        <w:pStyle w:val="NormalIntended"/>
        <w:numPr>
          <w:ilvl w:val="0"/>
          <w:numId w:val="68"/>
        </w:numPr>
      </w:pPr>
      <w:r w:rsidRPr="00F92B28">
        <w:rPr>
          <w:b/>
          <w:bCs/>
        </w:rPr>
        <w:t>Enables the user to send and receive secure emails:</w:t>
      </w:r>
      <w:r w:rsidRPr="00F92B28">
        <w:t xml:space="preserve"> While sending an email, Galaxkey </w:t>
      </w:r>
      <w:r>
        <w:t>Android</w:t>
      </w:r>
      <w:r w:rsidRPr="00F92B28">
        <w:t xml:space="preserve"> App checks for the registration status of all the recipients and sends a secured mail to the registered users and an invite along with secured mail to non-registered users. </w:t>
      </w:r>
    </w:p>
    <w:p w:rsidR="00C25A3A" w:rsidRPr="00F92B28" w:rsidRDefault="00C25A3A" w:rsidP="00A66F06">
      <w:pPr>
        <w:pStyle w:val="NormalIntended"/>
        <w:numPr>
          <w:ilvl w:val="0"/>
          <w:numId w:val="68"/>
        </w:numPr>
      </w:pPr>
      <w:r w:rsidRPr="00F92B28">
        <w:rPr>
          <w:b/>
          <w:bCs/>
        </w:rPr>
        <w:t>Show:</w:t>
      </w:r>
      <w:r w:rsidRPr="00F92B28">
        <w:t xml:space="preserve"> Enables viewing of secure emails without compromising the security of originally secured email.</w:t>
      </w:r>
    </w:p>
    <w:p w:rsidR="00C25A3A" w:rsidRPr="00F92B28" w:rsidRDefault="00C25A3A" w:rsidP="00A66F06">
      <w:pPr>
        <w:pStyle w:val="NormalIntended"/>
        <w:numPr>
          <w:ilvl w:val="0"/>
          <w:numId w:val="68"/>
        </w:numPr>
      </w:pPr>
      <w:r w:rsidRPr="00F92B28">
        <w:rPr>
          <w:b/>
          <w:bCs/>
        </w:rPr>
        <w:t>Support GWA:</w:t>
      </w:r>
      <w:r w:rsidRPr="00F92B28">
        <w:t xml:space="preserve"> A facility to access your secured mails over the internet in the browser by adding a GWA Access link to the secured mail.</w:t>
      </w:r>
    </w:p>
    <w:p w:rsidR="00C25A3A" w:rsidRDefault="00C25A3A" w:rsidP="00A66F06">
      <w:pPr>
        <w:pStyle w:val="NormalIntended"/>
      </w:pPr>
      <w:r>
        <w:t>The Galaxkey Android app enables you to;</w:t>
      </w:r>
    </w:p>
    <w:p w:rsidR="00C25A3A" w:rsidRDefault="00C25A3A" w:rsidP="00A66F06">
      <w:pPr>
        <w:pStyle w:val="NormalIntended"/>
        <w:numPr>
          <w:ilvl w:val="0"/>
          <w:numId w:val="31"/>
        </w:numPr>
      </w:pPr>
      <w:r>
        <w:t>Send secured mails</w:t>
      </w:r>
    </w:p>
    <w:p w:rsidR="00C25A3A" w:rsidRDefault="00C25A3A" w:rsidP="00A66F06">
      <w:pPr>
        <w:pStyle w:val="NormalIntended"/>
        <w:numPr>
          <w:ilvl w:val="0"/>
          <w:numId w:val="31"/>
        </w:numPr>
      </w:pPr>
      <w:r>
        <w:t>Access secured mails</w:t>
      </w:r>
    </w:p>
    <w:p w:rsidR="00C25A3A" w:rsidRDefault="00C25A3A" w:rsidP="00A66F06">
      <w:pPr>
        <w:pStyle w:val="NormalIntended"/>
        <w:numPr>
          <w:ilvl w:val="0"/>
          <w:numId w:val="31"/>
        </w:numPr>
      </w:pPr>
      <w:r>
        <w:t>Access files and folder stored in Galaxkey Cloud</w:t>
      </w:r>
    </w:p>
    <w:p w:rsidR="00C25A3A" w:rsidRDefault="00C25A3A" w:rsidP="00A66F06">
      <w:pPr>
        <w:pStyle w:val="NormalIntended"/>
      </w:pPr>
      <w:r>
        <w:t xml:space="preserve"> The following sections guide you through these functions of Galaxkey Android app.</w:t>
      </w:r>
    </w:p>
    <w:p w:rsidR="00C25A3A" w:rsidRDefault="00C25A3A" w:rsidP="0014677A">
      <w:pPr>
        <w:pStyle w:val="Heading2"/>
        <w:rPr>
          <w:lang w:eastAsia="en-GB"/>
        </w:rPr>
      </w:pPr>
      <w:bookmarkStart w:id="82" w:name="_Toc465887888"/>
      <w:r>
        <w:rPr>
          <w:lang w:eastAsia="en-GB"/>
        </w:rPr>
        <w:t>System Requirements and Installation</w:t>
      </w:r>
      <w:bookmarkEnd w:id="82"/>
    </w:p>
    <w:p w:rsidR="00C25A3A" w:rsidRDefault="00C25A3A" w:rsidP="00346EAD">
      <w:pPr>
        <w:pStyle w:val="Heading3"/>
      </w:pPr>
      <w:bookmarkStart w:id="83" w:name="_Toc465887889"/>
      <w:r>
        <w:t>System Requirements</w:t>
      </w:r>
      <w:bookmarkEnd w:id="83"/>
    </w:p>
    <w:p w:rsidR="00C25A3A" w:rsidRDefault="00C25A3A" w:rsidP="00A66F06">
      <w:pPr>
        <w:pStyle w:val="NormalIntended"/>
        <w:rPr>
          <w:b/>
          <w:bCs/>
        </w:rPr>
      </w:pPr>
      <w:r w:rsidRPr="00C27E3D">
        <w:t xml:space="preserve">Galaxkey </w:t>
      </w:r>
      <w:r>
        <w:t>Android</w:t>
      </w:r>
      <w:r w:rsidRPr="00C27E3D">
        <w:t xml:space="preserve"> App currently supports </w:t>
      </w:r>
      <w:r>
        <w:t>Android</w:t>
      </w:r>
      <w:r w:rsidRPr="00C27E3D">
        <w:rPr>
          <w:b/>
          <w:bCs/>
        </w:rPr>
        <w:t xml:space="preserve"> </w:t>
      </w:r>
      <w:r>
        <w:rPr>
          <w:b/>
          <w:bCs/>
          <w:lang w:val="en-US"/>
        </w:rPr>
        <w:t>3.0</w:t>
      </w:r>
      <w:r w:rsidRPr="00C27E3D">
        <w:rPr>
          <w:b/>
          <w:bCs/>
        </w:rPr>
        <w:t xml:space="preserve"> and above</w:t>
      </w:r>
    </w:p>
    <w:p w:rsidR="00C25A3A" w:rsidRDefault="00C25A3A" w:rsidP="00346EAD">
      <w:pPr>
        <w:pStyle w:val="Heading3"/>
      </w:pPr>
      <w:bookmarkStart w:id="84" w:name="_Toc465887890"/>
      <w:r>
        <w:t>Installation</w:t>
      </w:r>
      <w:bookmarkEnd w:id="84"/>
    </w:p>
    <w:p w:rsidR="00C25A3A" w:rsidRDefault="00C25A3A" w:rsidP="00A66F06">
      <w:pPr>
        <w:pStyle w:val="NormalIntended"/>
      </w:pPr>
      <w:r>
        <w:t>Go to the ‘</w:t>
      </w:r>
      <w:r>
        <w:rPr>
          <w:b/>
        </w:rPr>
        <w:t>Play</w:t>
      </w:r>
      <w:r w:rsidRPr="00C27E3D">
        <w:rPr>
          <w:b/>
        </w:rPr>
        <w:t xml:space="preserve"> Store</w:t>
      </w:r>
      <w:r>
        <w:t>’ and install the Galaxkey app.</w:t>
      </w:r>
    </w:p>
    <w:p w:rsidR="00C25A3A" w:rsidRDefault="00C25A3A">
      <w:pPr>
        <w:spacing w:line="259" w:lineRule="auto"/>
        <w:rPr>
          <w:lang w:eastAsia="en-GB"/>
        </w:rPr>
      </w:pPr>
      <w:r>
        <w:rPr>
          <w:lang w:eastAsia="en-GB"/>
        </w:rPr>
        <w:br w:type="page"/>
      </w:r>
    </w:p>
    <w:p w:rsidR="00C25A3A" w:rsidRDefault="00C25A3A" w:rsidP="0014677A">
      <w:pPr>
        <w:pStyle w:val="Heading2"/>
        <w:rPr>
          <w:lang w:eastAsia="en-GB"/>
        </w:rPr>
      </w:pPr>
      <w:bookmarkStart w:id="85" w:name="_Toc465887891"/>
      <w:r>
        <w:rPr>
          <w:lang w:eastAsia="en-GB"/>
        </w:rPr>
        <w:lastRenderedPageBreak/>
        <w:t>Getting Started</w:t>
      </w:r>
      <w:bookmarkEnd w:id="85"/>
    </w:p>
    <w:p w:rsidR="00C25A3A" w:rsidRDefault="00C25A3A" w:rsidP="00A66F06">
      <w:pPr>
        <w:pStyle w:val="NormalIntended"/>
      </w:pPr>
      <w:r>
        <w:t>After installing the app, you must log on to start using it. If you are registered with Galaxkey, use your Galaxkey credentials to start using the app.</w:t>
      </w:r>
    </w:p>
    <w:p w:rsidR="00C25A3A" w:rsidRDefault="00C25A3A" w:rsidP="00A66F06">
      <w:pPr>
        <w:pStyle w:val="NormalIntended"/>
      </w:pPr>
      <w:r>
        <w:t>If you do not have the Galaxkey credentials, you can register from your device.</w:t>
      </w:r>
    </w:p>
    <w:p w:rsidR="00C25A3A" w:rsidRDefault="00C25A3A" w:rsidP="00346EAD">
      <w:pPr>
        <w:pStyle w:val="Heading3"/>
      </w:pPr>
      <w:bookmarkStart w:id="86" w:name="_Toc465887892"/>
      <w:r>
        <w:t>Registering with Galaxkey</w:t>
      </w:r>
      <w:bookmarkEnd w:id="86"/>
    </w:p>
    <w:p w:rsidR="00C25A3A" w:rsidRDefault="00C25A3A" w:rsidP="00A66F06">
      <w:pPr>
        <w:pStyle w:val="NormalIntended"/>
      </w:pPr>
      <w:r>
        <w:t>You can register with Galaxkey in three easy steps as under;</w:t>
      </w:r>
    </w:p>
    <w:p w:rsidR="00C25A3A" w:rsidRDefault="00C25A3A" w:rsidP="00A66F06">
      <w:pPr>
        <w:pStyle w:val="NormalIntended"/>
        <w:numPr>
          <w:ilvl w:val="0"/>
          <w:numId w:val="32"/>
        </w:numPr>
      </w:pPr>
      <w:r>
        <w:t>Tap the ‘</w:t>
      </w:r>
      <w:r>
        <w:rPr>
          <w:b/>
        </w:rPr>
        <w:t>Register here</w:t>
      </w:r>
      <w:r>
        <w:t>’ link. Enter your email id and tap the ‘</w:t>
      </w:r>
      <w:r>
        <w:rPr>
          <w:b/>
        </w:rPr>
        <w:t>Sign up</w:t>
      </w:r>
      <w:r>
        <w:t>’ button.</w:t>
      </w:r>
    </w:p>
    <w:p w:rsidR="00C25A3A" w:rsidRDefault="00C25A3A" w:rsidP="00A66F06">
      <w:pPr>
        <w:pStyle w:val="NormalIntended"/>
        <w:numPr>
          <w:ilvl w:val="0"/>
          <w:numId w:val="32"/>
        </w:numPr>
      </w:pPr>
      <w:r>
        <w:t>You will receive an email titled ‘</w:t>
      </w:r>
      <w:r>
        <w:rPr>
          <w:b/>
        </w:rPr>
        <w:t>Galaxkey Registration</w:t>
      </w:r>
      <w:r>
        <w:t>’. Tap the ‘</w:t>
      </w:r>
      <w:r>
        <w:rPr>
          <w:b/>
        </w:rPr>
        <w:t>CLICK HERE TO CONFIRM YOUR EMAIL</w:t>
      </w:r>
      <w:r>
        <w:t xml:space="preserve">’ link. </w:t>
      </w:r>
    </w:p>
    <w:p w:rsidR="00C25A3A" w:rsidRDefault="00C25A3A" w:rsidP="00A66F06">
      <w:pPr>
        <w:pStyle w:val="NormalIntended"/>
        <w:numPr>
          <w:ilvl w:val="0"/>
          <w:numId w:val="32"/>
        </w:numPr>
      </w:pPr>
      <w:r>
        <w:rPr>
          <w:noProof/>
          <w:lang w:val="en-US"/>
        </w:rPr>
        <mc:AlternateContent>
          <mc:Choice Requires="wpg">
            <w:drawing>
              <wp:anchor distT="0" distB="0" distL="114300" distR="114300" simplePos="0" relativeHeight="251768832" behindDoc="0" locked="0" layoutInCell="1" allowOverlap="0" wp14:anchorId="3D592617" wp14:editId="20171973">
                <wp:simplePos x="0" y="0"/>
                <wp:positionH relativeFrom="column">
                  <wp:posOffset>1718945</wp:posOffset>
                </wp:positionH>
                <wp:positionV relativeFrom="paragraph">
                  <wp:posOffset>629285</wp:posOffset>
                </wp:positionV>
                <wp:extent cx="1865376" cy="3200400"/>
                <wp:effectExtent l="19050" t="19050" r="20955" b="19050"/>
                <wp:wrapTopAndBottom/>
                <wp:docPr id="129" name="Group 129"/>
                <wp:cNvGraphicFramePr/>
                <a:graphic xmlns:a="http://schemas.openxmlformats.org/drawingml/2006/main">
                  <a:graphicData uri="http://schemas.microsoft.com/office/word/2010/wordprocessingGroup">
                    <wpg:wgp>
                      <wpg:cNvGrpSpPr/>
                      <wpg:grpSpPr>
                        <a:xfrm>
                          <a:off x="0" y="0"/>
                          <a:ext cx="1865376" cy="3200400"/>
                          <a:chOff x="0" y="0"/>
                          <a:chExt cx="1868170" cy="3200400"/>
                        </a:xfrm>
                      </wpg:grpSpPr>
                      <pic:pic xmlns:pic="http://schemas.openxmlformats.org/drawingml/2006/picture">
                        <pic:nvPicPr>
                          <pic:cNvPr id="130" name="Picture 130"/>
                          <pic:cNvPicPr>
                            <a:picLocks noChangeAspect="1"/>
                          </pic:cNvPicPr>
                        </pic:nvPicPr>
                        <pic:blipFill rotWithShape="1">
                          <a:blip r:embed="rId141" cstate="print">
                            <a:extLst>
                              <a:ext uri="{28A0092B-C50C-407E-A947-70E740481C1C}">
                                <a14:useLocalDpi xmlns:a14="http://schemas.microsoft.com/office/drawing/2010/main" val="0"/>
                              </a:ext>
                            </a:extLst>
                          </a:blip>
                          <a:srcRect t="4084" r="458"/>
                          <a:stretch/>
                        </pic:blipFill>
                        <pic:spPr bwMode="auto">
                          <a:xfrm>
                            <a:off x="0" y="0"/>
                            <a:ext cx="186817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31" name="Rectangle 131"/>
                        <wps:cNvSpPr/>
                        <wps:spPr>
                          <a:xfrm>
                            <a:off x="85725" y="1276350"/>
                            <a:ext cx="1714500" cy="2762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E9ED872" id="Group 129" o:spid="_x0000_s1026" style="position:absolute;margin-left:135.35pt;margin-top:49.55pt;width:146.9pt;height:252pt;z-index:251768832;mso-width-relative:margin" coordsize="18681,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" o:allowoverlap="f">
                <v:shape id="Picture 130" o:spid="_x0000_s1027" type="#_x0000_t75" style="position:absolute;width:18681;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" stroked="t" strokecolor="#a5a5a5 [2092]">
                  <v:imagedata r:id="rId142" o:title="" croptop="2676f" cropright="300f"/>
                  <v:path arrowok="t"/>
                </v:shape>
                <v:rect id="Rectangle 131" o:spid="_x0000_s1028" style="position:absolute;left:857;top:12763;width:17145;height:2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" filled="f" strokecolor="#c00000" strokeweight="1.5pt"/>
                <w10:wrap type="topAndBottom"/>
              </v:group>
            </w:pict>
          </mc:Fallback>
        </mc:AlternateContent>
      </w:r>
      <w:r>
        <w:rPr>
          <w:noProof/>
          <w:lang w:val="en-US"/>
        </w:rPr>
        <mc:AlternateContent>
          <mc:Choice Requires="wpg">
            <w:drawing>
              <wp:anchor distT="0" distB="0" distL="114300" distR="114300" simplePos="0" relativeHeight="251769856" behindDoc="0" locked="0" layoutInCell="1" allowOverlap="0" wp14:anchorId="31380321" wp14:editId="4CDCE539">
                <wp:simplePos x="0" y="0"/>
                <wp:positionH relativeFrom="column">
                  <wp:posOffset>3657600</wp:posOffset>
                </wp:positionH>
                <wp:positionV relativeFrom="paragraph">
                  <wp:posOffset>619760</wp:posOffset>
                </wp:positionV>
                <wp:extent cx="1874520" cy="3200400"/>
                <wp:effectExtent l="19050" t="19050" r="11430" b="19050"/>
                <wp:wrapTopAndBottom/>
                <wp:docPr id="132" name="Group 132"/>
                <wp:cNvGraphicFramePr/>
                <a:graphic xmlns:a="http://schemas.openxmlformats.org/drawingml/2006/main">
                  <a:graphicData uri="http://schemas.microsoft.com/office/word/2010/wordprocessingGroup">
                    <wpg:wgp>
                      <wpg:cNvGrpSpPr/>
                      <wpg:grpSpPr>
                        <a:xfrm>
                          <a:off x="0" y="0"/>
                          <a:ext cx="1874520" cy="3200400"/>
                          <a:chOff x="0" y="0"/>
                          <a:chExt cx="1876425" cy="3200400"/>
                        </a:xfrm>
                      </wpg:grpSpPr>
                      <pic:pic xmlns:pic="http://schemas.openxmlformats.org/drawingml/2006/picture">
                        <pic:nvPicPr>
                          <pic:cNvPr id="133" name="Picture 133"/>
                          <pic:cNvPicPr>
                            <a:picLocks noChangeAspect="1"/>
                          </pic:cNvPicPr>
                        </pic:nvPicPr>
                        <pic:blipFill rotWithShape="1">
                          <a:blip r:embed="rId143" cstate="print">
                            <a:extLst>
                              <a:ext uri="{28A0092B-C50C-407E-A947-70E740481C1C}">
                                <a14:useLocalDpi xmlns:a14="http://schemas.microsoft.com/office/drawing/2010/main" val="0"/>
                              </a:ext>
                            </a:extLst>
                          </a:blip>
                          <a:srcRect t="4084"/>
                          <a:stretch/>
                        </pic:blipFill>
                        <pic:spPr bwMode="auto">
                          <a:xfrm>
                            <a:off x="0" y="0"/>
                            <a:ext cx="187642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34" name="Rectangle 134"/>
                        <wps:cNvSpPr/>
                        <wps:spPr>
                          <a:xfrm>
                            <a:off x="142875" y="647700"/>
                            <a:ext cx="1581150" cy="3048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43FD5DAA" id="Group 132" o:spid="_x0000_s1026" style="position:absolute;margin-left:4in;margin-top:48.8pt;width:147.6pt;height:252pt;z-index:251769856;mso-width-relative:margin" coordsize="18764,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" o:allowoverlap="f">
                <v:shape id="Picture 133" o:spid="_x0000_s1027" type="#_x0000_t75" style="position:absolute;width:1876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" stroked="t" strokecolor="#a5a5a5 [2092]">
                  <v:imagedata r:id="rId144" o:title="" croptop="2676f"/>
                  <v:path arrowok="t"/>
                </v:shape>
                <v:rect id="Rectangle 134" o:spid="_x0000_s1028" style="position:absolute;left:1428;top:6477;width:15812;height:3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" filled="f" strokecolor="#c00000" strokeweight="1.5pt"/>
                <w10:wrap type="topAndBottom"/>
              </v:group>
            </w:pict>
          </mc:Fallback>
        </mc:AlternateContent>
      </w:r>
      <w:r>
        <w:t>This link will open in a browser, where you are required to set a strong password for your account.</w:t>
      </w:r>
    </w:p>
    <w:p w:rsidR="00C25A3A" w:rsidRDefault="00C25A3A" w:rsidP="00A66F06">
      <w:pPr>
        <w:pStyle w:val="Quote"/>
      </w:pPr>
      <w:r w:rsidRPr="00E239CF">
        <w:t>NOTE</w:t>
      </w:r>
      <w:r>
        <w:t>:</w:t>
      </w:r>
    </w:p>
    <w:p w:rsidR="00C25A3A" w:rsidRDefault="00C25A3A" w:rsidP="00A66F06">
      <w:pPr>
        <w:pStyle w:val="Quote"/>
      </w:pPr>
      <w:r>
        <w:t>While registering, you can see a checkbox, ‘</w:t>
      </w:r>
      <w:r>
        <w:rPr>
          <w:b/>
        </w:rPr>
        <w:t>Allow Galaxkey to manage my identity</w:t>
      </w:r>
      <w:r>
        <w:t xml:space="preserve">’, selected by default. </w:t>
      </w:r>
    </w:p>
    <w:p w:rsidR="00C25A3A" w:rsidRDefault="00C25A3A" w:rsidP="00A66F06">
      <w:pPr>
        <w:pStyle w:val="Quote"/>
      </w:pPr>
      <w:r>
        <w:lastRenderedPageBreak/>
        <w:t>When you opt for the default settings, you allow Galaxkey to manage password recovery for your account.</w:t>
      </w:r>
    </w:p>
    <w:p w:rsidR="00C25A3A" w:rsidRDefault="00C25A3A" w:rsidP="00A66F06">
      <w:pPr>
        <w:pStyle w:val="Quote"/>
      </w:pPr>
      <w:r>
        <w:t xml:space="preserve">You can </w:t>
      </w:r>
      <w:r>
        <w:rPr>
          <w:b/>
        </w:rPr>
        <w:t>uncheck</w:t>
      </w:r>
      <w:r>
        <w:t xml:space="preserve"> it and keep the password recovery with you using a questionnaire of three security questions.</w:t>
      </w:r>
    </w:p>
    <w:p w:rsidR="00C25A3A" w:rsidRDefault="00C25A3A" w:rsidP="00A66F06">
      <w:pPr>
        <w:pStyle w:val="NormalIntended"/>
      </w:pPr>
      <w:r>
        <w:t>You can now start using the Galaxkey for Android app.</w:t>
      </w:r>
    </w:p>
    <w:p w:rsidR="00E723A9" w:rsidRDefault="00E723A9" w:rsidP="0014677A">
      <w:pPr>
        <w:pStyle w:val="Heading2"/>
        <w:rPr>
          <w:lang w:eastAsia="en-GB"/>
        </w:rPr>
      </w:pPr>
      <w:bookmarkStart w:id="87" w:name="_Toc465887893"/>
      <w:r>
        <w:rPr>
          <w:lang w:eastAsia="en-GB"/>
        </w:rPr>
        <w:t>Secured Emails</w:t>
      </w:r>
      <w:bookmarkEnd w:id="87"/>
    </w:p>
    <w:p w:rsidR="00E723A9" w:rsidRDefault="00E723A9" w:rsidP="00A66F06">
      <w:pPr>
        <w:pStyle w:val="NormalIntended"/>
      </w:pPr>
      <w:r>
        <w:t>The Galaxkey for Android app is designed send and read secured emails.</w:t>
      </w:r>
    </w:p>
    <w:p w:rsidR="00E723A9" w:rsidRDefault="00E723A9" w:rsidP="00A66F06">
      <w:pPr>
        <w:pStyle w:val="NormalIntended"/>
      </w:pPr>
      <w:r>
        <w:t xml:space="preserve">Galaxkey transfers the generated email to the </w:t>
      </w:r>
      <w:r>
        <w:rPr>
          <w:b/>
        </w:rPr>
        <w:t xml:space="preserve">native mail app </w:t>
      </w:r>
      <w:r>
        <w:t>on your device. Thus, sending secured mails from Galaxkey is a simple two-step process which includes</w:t>
      </w:r>
    </w:p>
    <w:p w:rsidR="00E723A9" w:rsidRDefault="00E723A9" w:rsidP="00A66F06">
      <w:pPr>
        <w:pStyle w:val="NormalIntended"/>
        <w:numPr>
          <w:ilvl w:val="3"/>
          <w:numId w:val="21"/>
        </w:numPr>
      </w:pPr>
      <w:r>
        <w:t>Transferring a secured mail from Galaxkey to the native mail app.</w:t>
      </w:r>
    </w:p>
    <w:p w:rsidR="00E723A9" w:rsidRDefault="00E723A9" w:rsidP="00A66F06">
      <w:pPr>
        <w:pStyle w:val="NormalIntended"/>
        <w:numPr>
          <w:ilvl w:val="3"/>
          <w:numId w:val="21"/>
        </w:numPr>
      </w:pPr>
      <w:r>
        <w:t>Sending the mail from native mail app.</w:t>
      </w:r>
    </w:p>
    <w:p w:rsidR="00E723A9" w:rsidRDefault="00E723A9" w:rsidP="00346EAD">
      <w:pPr>
        <w:pStyle w:val="Heading3"/>
      </w:pPr>
      <w:bookmarkStart w:id="88" w:name="_Toc465887894"/>
      <w:r>
        <w:t>Composing Secured Mail</w:t>
      </w:r>
      <w:bookmarkEnd w:id="88"/>
    </w:p>
    <w:p w:rsidR="00E723A9" w:rsidRDefault="00E723A9" w:rsidP="00A66F06">
      <w:pPr>
        <w:pStyle w:val="NormalIntended"/>
      </w:pPr>
      <w:r>
        <w:rPr>
          <w:noProof/>
          <w:lang w:val="en-US"/>
        </w:rPr>
        <w:drawing>
          <wp:anchor distT="0" distB="0" distL="114300" distR="114300" simplePos="0" relativeHeight="251771904" behindDoc="0" locked="0" layoutInCell="1" allowOverlap="0" wp14:anchorId="5152AC8C" wp14:editId="6BB265D3">
            <wp:simplePos x="0" y="0"/>
            <wp:positionH relativeFrom="column">
              <wp:posOffset>2324100</wp:posOffset>
            </wp:positionH>
            <wp:positionV relativeFrom="paragraph">
              <wp:posOffset>378460</wp:posOffset>
            </wp:positionV>
            <wp:extent cx="1874520" cy="3196544"/>
            <wp:effectExtent l="19050" t="19050" r="11430" b="23495"/>
            <wp:wrapTopAndBottom/>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shot_2016-07-25-15-35-24.png"/>
                    <pic:cNvPicPr/>
                  </pic:nvPicPr>
                  <pic:blipFill rotWithShape="1">
                    <a:blip r:embed="rId145" cstate="print">
                      <a:extLst>
                        <a:ext uri="{28A0092B-C50C-407E-A947-70E740481C1C}">
                          <a14:useLocalDpi xmlns:a14="http://schemas.microsoft.com/office/drawing/2010/main" val="0"/>
                        </a:ext>
                      </a:extLst>
                    </a:blip>
                    <a:srcRect t="4084"/>
                    <a:stretch/>
                  </pic:blipFill>
                  <pic:spPr bwMode="auto">
                    <a:xfrm>
                      <a:off x="0" y="0"/>
                      <a:ext cx="1874520" cy="3196544"/>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On the app Home page, click the ‘</w:t>
      </w:r>
      <w:r w:rsidRPr="00815FE5">
        <w:rPr>
          <w:b/>
        </w:rPr>
        <w:t>New Secure Email</w:t>
      </w:r>
      <w:r>
        <w:t>’ button.</w:t>
      </w:r>
    </w:p>
    <w:p w:rsidR="00E723A9" w:rsidRDefault="00E723A9" w:rsidP="00A66F06">
      <w:pPr>
        <w:pStyle w:val="Quote"/>
      </w:pPr>
      <w:r>
        <w:lastRenderedPageBreak/>
        <w:t>Note: If you have not logged on already, Galaxkey will prompt you to login when you tap the ‘New secure Email’ button.</w:t>
      </w:r>
    </w:p>
    <w:p w:rsidR="00E723A9" w:rsidRDefault="00E723A9" w:rsidP="00A66F06">
      <w:pPr>
        <w:pStyle w:val="NormalIntended"/>
      </w:pPr>
    </w:p>
    <w:p w:rsidR="00E723A9" w:rsidRDefault="00E723A9" w:rsidP="00A66F06">
      <w:pPr>
        <w:pStyle w:val="NormalIntended"/>
      </w:pPr>
    </w:p>
    <w:p w:rsidR="00E723A9" w:rsidRDefault="00D41567" w:rsidP="00A66F06">
      <w:pPr>
        <w:pStyle w:val="NormalIntended"/>
      </w:pPr>
      <w:r>
        <w:rPr>
          <w:noProof/>
          <w:lang w:val="en-US"/>
        </w:rPr>
        <mc:AlternateContent>
          <mc:Choice Requires="wpg">
            <w:drawing>
              <wp:anchor distT="0" distB="0" distL="114300" distR="114300" simplePos="0" relativeHeight="251772928" behindDoc="0" locked="0" layoutInCell="1" allowOverlap="0" wp14:anchorId="35F9503B" wp14:editId="3887B596">
                <wp:simplePos x="0" y="0"/>
                <wp:positionH relativeFrom="column">
                  <wp:posOffset>3642995</wp:posOffset>
                </wp:positionH>
                <wp:positionV relativeFrom="paragraph">
                  <wp:posOffset>460375</wp:posOffset>
                </wp:positionV>
                <wp:extent cx="1874520" cy="3200400"/>
                <wp:effectExtent l="19050" t="19050" r="11430" b="19050"/>
                <wp:wrapTopAndBottom/>
                <wp:docPr id="135" name="Group 135"/>
                <wp:cNvGraphicFramePr/>
                <a:graphic xmlns:a="http://schemas.openxmlformats.org/drawingml/2006/main">
                  <a:graphicData uri="http://schemas.microsoft.com/office/word/2010/wordprocessingGroup">
                    <wpg:wgp>
                      <wpg:cNvGrpSpPr/>
                      <wpg:grpSpPr>
                        <a:xfrm>
                          <a:off x="0" y="0"/>
                          <a:ext cx="1874520" cy="3200400"/>
                          <a:chOff x="0" y="0"/>
                          <a:chExt cx="1874520" cy="3200400"/>
                        </a:xfrm>
                      </wpg:grpSpPr>
                      <pic:pic xmlns:pic="http://schemas.openxmlformats.org/drawingml/2006/picture">
                        <pic:nvPicPr>
                          <pic:cNvPr id="136" name="Picture 136"/>
                          <pic:cNvPicPr>
                            <a:picLocks noChangeAspect="1"/>
                          </pic:cNvPicPr>
                        </pic:nvPicPr>
                        <pic:blipFill rotWithShape="1">
                          <a:blip r:embed="rId146" cstate="print">
                            <a:extLst>
                              <a:ext uri="{28A0092B-C50C-407E-A947-70E740481C1C}">
                                <a14:useLocalDpi xmlns:a14="http://schemas.microsoft.com/office/drawing/2010/main" val="0"/>
                              </a:ext>
                            </a:extLst>
                          </a:blip>
                          <a:srcRect t="3976"/>
                          <a:stretch/>
                        </pic:blipFill>
                        <pic:spPr bwMode="auto">
                          <a:xfrm>
                            <a:off x="0" y="0"/>
                            <a:ext cx="187452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37" name="Rectangle 137"/>
                        <wps:cNvSpPr/>
                        <wps:spPr>
                          <a:xfrm>
                            <a:off x="1066800" y="28575"/>
                            <a:ext cx="171450" cy="1905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4DA2F03" id="Group 135" o:spid="_x0000_s1026" style="position:absolute;margin-left:286.85pt;margin-top:36.25pt;width:147.6pt;height:252pt;z-index:251772928" coordsize="18745,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" o:allowoverlap="f">
                <v:shape id="Picture 136" o:spid="_x0000_s1027" type="#_x0000_t75" style="position:absolute;width:18745;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" stroked="t" strokecolor="#a5a5a5 [2092]">
                  <v:imagedata r:id="rId147" o:title="" croptop="2606f"/>
                  <v:path arrowok="t"/>
                </v:shape>
                <v:rect id="Rectangle 137" o:spid="_x0000_s1028" style="position:absolute;left:10668;top:285;width:1714;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" filled="f" strokecolor="#c00000" strokeweight="1.5pt"/>
                <w10:wrap type="topAndBottom"/>
              </v:group>
            </w:pict>
          </mc:Fallback>
        </mc:AlternateContent>
      </w:r>
    </w:p>
    <w:p w:rsidR="00E723A9" w:rsidRDefault="00E723A9" w:rsidP="00A66F06">
      <w:pPr>
        <w:pStyle w:val="NormalIntended"/>
        <w:rPr>
          <w:noProof/>
          <w:lang w:val="en-US"/>
        </w:rPr>
      </w:pPr>
      <w:r>
        <w:rPr>
          <w:noProof/>
          <w:lang w:val="en-US"/>
        </w:rPr>
        <w:drawing>
          <wp:anchor distT="0" distB="0" distL="114300" distR="114300" simplePos="0" relativeHeight="251773952" behindDoc="0" locked="0" layoutInCell="1" allowOverlap="0" wp14:anchorId="494E0047" wp14:editId="506D73E4">
            <wp:simplePos x="0" y="0"/>
            <wp:positionH relativeFrom="column">
              <wp:posOffset>1718945</wp:posOffset>
            </wp:positionH>
            <wp:positionV relativeFrom="paragraph">
              <wp:posOffset>123825</wp:posOffset>
            </wp:positionV>
            <wp:extent cx="1874520" cy="3203707"/>
            <wp:effectExtent l="19050" t="19050" r="11430" b="15875"/>
            <wp:wrapTopAndBottom/>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shot_2016-07-26-10-04-53.png"/>
                    <pic:cNvPicPr/>
                  </pic:nvPicPr>
                  <pic:blipFill rotWithShape="1">
                    <a:blip r:embed="rId148" cstate="print">
                      <a:extLst>
                        <a:ext uri="{28A0092B-C50C-407E-A947-70E740481C1C}">
                          <a14:useLocalDpi xmlns:a14="http://schemas.microsoft.com/office/drawing/2010/main" val="0"/>
                        </a:ext>
                      </a:extLst>
                    </a:blip>
                    <a:srcRect t="3868"/>
                    <a:stretch/>
                  </pic:blipFill>
                  <pic:spPr bwMode="auto">
                    <a:xfrm>
                      <a:off x="0" y="0"/>
                      <a:ext cx="1874520" cy="3203707"/>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723A9" w:rsidRDefault="00E723A9" w:rsidP="00A66F06">
      <w:pPr>
        <w:pStyle w:val="NormalIntended"/>
      </w:pPr>
      <w:r>
        <w:t xml:space="preserve">The Compose screen is similar to any other email app. You can add attachments to your mails. </w:t>
      </w:r>
    </w:p>
    <w:p w:rsidR="00E723A9" w:rsidRDefault="00E723A9" w:rsidP="00A66F06">
      <w:pPr>
        <w:pStyle w:val="NormalIntended"/>
      </w:pPr>
      <w:r>
        <w:t>You can attach various files from your android device. Tap the attachment icon and select the required file. You can preview the attachment as well.</w:t>
      </w:r>
    </w:p>
    <w:p w:rsidR="00E723A9" w:rsidRDefault="00E723A9" w:rsidP="00A66F06">
      <w:pPr>
        <w:pStyle w:val="Quote"/>
      </w:pPr>
      <w:r>
        <w:t>Note: Many of the native mail apps do not support sending large attachments. Hence, the attachment size is restricted to a maximum of 5mb.</w:t>
      </w:r>
    </w:p>
    <w:p w:rsidR="00E723A9" w:rsidRDefault="00E723A9" w:rsidP="00A66F06">
      <w:pPr>
        <w:pStyle w:val="NormalIntended"/>
      </w:pPr>
      <w:r>
        <w:t xml:space="preserve">In addition to the standard options like adding attachments, Galaxkey has the following exclusive options. Tap the ‘more options’ button to access these options - </w:t>
      </w:r>
    </w:p>
    <w:p w:rsidR="00E723A9" w:rsidRDefault="00E723A9" w:rsidP="00A66F06">
      <w:pPr>
        <w:pStyle w:val="NormalIntended"/>
        <w:numPr>
          <w:ilvl w:val="0"/>
          <w:numId w:val="33"/>
        </w:numPr>
      </w:pPr>
      <w:r>
        <w:lastRenderedPageBreak/>
        <w:t xml:space="preserve">Digital Signature </w:t>
      </w:r>
    </w:p>
    <w:p w:rsidR="00E723A9" w:rsidRDefault="00E723A9" w:rsidP="00A66F06">
      <w:pPr>
        <w:pStyle w:val="NormalIntended"/>
        <w:numPr>
          <w:ilvl w:val="0"/>
          <w:numId w:val="33"/>
        </w:numPr>
      </w:pPr>
      <w:r>
        <w:t>Notifications</w:t>
      </w:r>
    </w:p>
    <w:p w:rsidR="00687A9E" w:rsidRDefault="00687A9E" w:rsidP="00A66F06">
      <w:pPr>
        <w:pStyle w:val="NormalIntended"/>
        <w:numPr>
          <w:ilvl w:val="0"/>
          <w:numId w:val="33"/>
        </w:numPr>
      </w:pPr>
      <w:r>
        <w:t>Invite to new users</w:t>
      </w:r>
    </w:p>
    <w:p w:rsidR="00687A9E" w:rsidRDefault="00687A9E" w:rsidP="005F34F7">
      <w:pPr>
        <w:pStyle w:val="Heading4"/>
        <w:numPr>
          <w:ilvl w:val="3"/>
          <w:numId w:val="2"/>
        </w:numPr>
        <w:ind w:left="3096"/>
      </w:pPr>
      <w:r>
        <w:t>Digital Signature</w:t>
      </w:r>
    </w:p>
    <w:p w:rsidR="00687A9E" w:rsidRDefault="00687A9E" w:rsidP="00A66F06">
      <w:pPr>
        <w:pStyle w:val="NormalIntended"/>
      </w:pPr>
      <w:r w:rsidRPr="008330DA">
        <w:t>Galaxkey is based on an end-to-end encryption model. To ensure the integrity and security of your email, especially in transit, you can now add a digital signature to your secured mail.</w:t>
      </w:r>
    </w:p>
    <w:p w:rsidR="00687A9E" w:rsidRDefault="00687A9E" w:rsidP="00A66F06">
      <w:pPr>
        <w:pStyle w:val="NormalIntended"/>
      </w:pPr>
      <w:r>
        <w:t xml:space="preserve">In an unsigned mail, the Digital Signature icon looks </w:t>
      </w:r>
      <w:r>
        <w:rPr>
          <w:noProof/>
          <w:lang w:val="en-US"/>
        </w:rPr>
        <w:drawing>
          <wp:inline distT="0" distB="0" distL="0" distR="0" wp14:anchorId="1203D257" wp14:editId="37A90549">
            <wp:extent cx="274320" cy="274320"/>
            <wp:effectExtent l="0" t="0" r="0" b="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ign.png"/>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p w:rsidR="00687A9E" w:rsidRPr="00D226FC" w:rsidRDefault="00687A9E" w:rsidP="00A66F06">
      <w:pPr>
        <w:pStyle w:val="NormalIntended"/>
        <w:rPr>
          <w:lang w:val="en-US"/>
        </w:rPr>
      </w:pPr>
      <w:r>
        <w:rPr>
          <w:noProof/>
          <w:lang w:val="en-US"/>
        </w:rPr>
        <w:drawing>
          <wp:anchor distT="0" distB="0" distL="114300" distR="114300" simplePos="0" relativeHeight="251776000" behindDoc="0" locked="0" layoutInCell="1" allowOverlap="1" wp14:anchorId="6A3C8567" wp14:editId="2ED6AFFD">
            <wp:simplePos x="0" y="0"/>
            <wp:positionH relativeFrom="column">
              <wp:posOffset>1514475</wp:posOffset>
            </wp:positionH>
            <wp:positionV relativeFrom="paragraph">
              <wp:posOffset>512445</wp:posOffset>
            </wp:positionV>
            <wp:extent cx="274320" cy="274320"/>
            <wp:effectExtent l="0" t="0" r="0" b="0"/>
            <wp:wrapSquare wrapText="bothSides"/>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ppbar.draw.pen.red.png"/>
                    <pic:cNvPicPr/>
                  </pic:nvPicPr>
                  <pic:blipFill>
                    <a:blip r:embed="rId150" cstate="print">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14:sizeRelH relativeFrom="margin">
              <wp14:pctWidth>0</wp14:pctWidth>
            </wp14:sizeRelH>
            <wp14:sizeRelV relativeFrom="margin">
              <wp14:pctHeight>0</wp14:pctHeight>
            </wp14:sizeRelV>
          </wp:anchor>
        </w:drawing>
      </w:r>
      <w:r w:rsidRPr="008330DA">
        <w:t>Tap the ‘</w:t>
      </w:r>
      <w:r w:rsidRPr="008330DA">
        <w:rPr>
          <w:b/>
        </w:rPr>
        <w:t>Digital Sign</w:t>
      </w:r>
      <w:r w:rsidRPr="008330DA">
        <w:t xml:space="preserve">’ </w:t>
      </w:r>
      <w:r>
        <w:t>icon</w:t>
      </w:r>
      <w:r w:rsidRPr="008330DA">
        <w:t xml:space="preserve"> on the </w:t>
      </w:r>
      <w:r>
        <w:t>Compose</w:t>
      </w:r>
      <w:r w:rsidRPr="008330DA">
        <w:t xml:space="preserve"> screen to insert digital signature in your email.</w:t>
      </w:r>
      <w:r>
        <w:t xml:space="preserve"> After the digital sign is inserted, the icon toggles to </w:t>
      </w:r>
    </w:p>
    <w:p w:rsidR="00E723A9" w:rsidRPr="00E723A9" w:rsidRDefault="00D929F4" w:rsidP="00A66F06">
      <w:pPr>
        <w:pStyle w:val="NormalIntended"/>
      </w:pPr>
      <w:r>
        <w:rPr>
          <w:noProof/>
          <w:lang w:val="en-US"/>
        </w:rPr>
        <mc:AlternateContent>
          <mc:Choice Requires="wpg">
            <w:drawing>
              <wp:anchor distT="182880" distB="182880" distL="114300" distR="114300" simplePos="0" relativeHeight="251777024" behindDoc="0" locked="0" layoutInCell="1" allowOverlap="0" wp14:anchorId="7D2A4224" wp14:editId="593858FC">
                <wp:simplePos x="0" y="0"/>
                <wp:positionH relativeFrom="column">
                  <wp:posOffset>1718945</wp:posOffset>
                </wp:positionH>
                <wp:positionV relativeFrom="paragraph">
                  <wp:posOffset>668020</wp:posOffset>
                </wp:positionV>
                <wp:extent cx="1870075" cy="3200400"/>
                <wp:effectExtent l="19050" t="19050" r="15875" b="19050"/>
                <wp:wrapTopAndBottom/>
                <wp:docPr id="143" name="Group 143"/>
                <wp:cNvGraphicFramePr/>
                <a:graphic xmlns:a="http://schemas.openxmlformats.org/drawingml/2006/main">
                  <a:graphicData uri="http://schemas.microsoft.com/office/word/2010/wordprocessingGroup">
                    <wpg:wgp>
                      <wpg:cNvGrpSpPr/>
                      <wpg:grpSpPr>
                        <a:xfrm>
                          <a:off x="0" y="0"/>
                          <a:ext cx="1870075" cy="3200400"/>
                          <a:chOff x="0" y="0"/>
                          <a:chExt cx="1870075" cy="3200400"/>
                        </a:xfrm>
                      </wpg:grpSpPr>
                      <pic:pic xmlns:pic="http://schemas.openxmlformats.org/drawingml/2006/picture">
                        <pic:nvPicPr>
                          <pic:cNvPr id="144" name="Picture 144"/>
                          <pic:cNvPicPr>
                            <a:picLocks noChangeAspect="1"/>
                          </pic:cNvPicPr>
                        </pic:nvPicPr>
                        <pic:blipFill rotWithShape="1">
                          <a:blip r:embed="rId151" cstate="print">
                            <a:extLst>
                              <a:ext uri="{28A0092B-C50C-407E-A947-70E740481C1C}">
                                <a14:useLocalDpi xmlns:a14="http://schemas.microsoft.com/office/drawing/2010/main" val="0"/>
                              </a:ext>
                            </a:extLst>
                          </a:blip>
                          <a:srcRect t="3761"/>
                          <a:stretch/>
                        </pic:blipFill>
                        <pic:spPr bwMode="auto">
                          <a:xfrm>
                            <a:off x="0" y="0"/>
                            <a:ext cx="187007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45" name="Rectangle 145"/>
                        <wps:cNvSpPr/>
                        <wps:spPr>
                          <a:xfrm>
                            <a:off x="95250" y="1524000"/>
                            <a:ext cx="466725" cy="1809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D237D49" id="Group 143" o:spid="_x0000_s1026" style="position:absolute;margin-left:135.35pt;margin-top:52.6pt;width:147.25pt;height:252pt;z-index:251777024;mso-wrap-distance-top:14.4pt;mso-wrap-distance-bottom:14.4pt" coordsize="1870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" o:allowoverlap="f">
                <v:shape id="Picture 144" o:spid="_x0000_s1027" type="#_x0000_t75" style="position:absolute;width:1870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" stroked="t" strokecolor="#a5a5a5 [2092]">
                  <v:imagedata r:id="rId152" o:title="" croptop="2465f"/>
                  <v:path arrowok="t"/>
                </v:shape>
                <v:rect id="Rectangle 145" o:spid="_x0000_s1028" style="position:absolute;left:952;top:15240;width:4667;height:18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" filled="f" strokecolor="#c00000" strokeweight="1.5pt"/>
                <w10:wrap type="topAndBottom"/>
              </v:group>
            </w:pict>
          </mc:Fallback>
        </mc:AlternateContent>
      </w:r>
      <w:r>
        <w:rPr>
          <w:noProof/>
          <w:lang w:val="en-US"/>
        </w:rPr>
        <mc:AlternateContent>
          <mc:Choice Requires="wpg">
            <w:drawing>
              <wp:anchor distT="182880" distB="182880" distL="114300" distR="114300" simplePos="0" relativeHeight="251778048" behindDoc="0" locked="0" layoutInCell="1" allowOverlap="0" wp14:anchorId="61BAA9C4" wp14:editId="510FA576">
                <wp:simplePos x="0" y="0"/>
                <wp:positionH relativeFrom="column">
                  <wp:posOffset>1718945</wp:posOffset>
                </wp:positionH>
                <wp:positionV relativeFrom="paragraph">
                  <wp:posOffset>668020</wp:posOffset>
                </wp:positionV>
                <wp:extent cx="1876425" cy="3200400"/>
                <wp:effectExtent l="19050" t="19050" r="28575" b="19050"/>
                <wp:wrapTopAndBottom/>
                <wp:docPr id="140" name="Group 140"/>
                <wp:cNvGraphicFramePr/>
                <a:graphic xmlns:a="http://schemas.openxmlformats.org/drawingml/2006/main">
                  <a:graphicData uri="http://schemas.microsoft.com/office/word/2010/wordprocessingGroup">
                    <wpg:wgp>
                      <wpg:cNvGrpSpPr/>
                      <wpg:grpSpPr>
                        <a:xfrm>
                          <a:off x="0" y="0"/>
                          <a:ext cx="1876425" cy="3200400"/>
                          <a:chOff x="0" y="0"/>
                          <a:chExt cx="1876425" cy="3200400"/>
                        </a:xfrm>
                      </wpg:grpSpPr>
                      <pic:pic xmlns:pic="http://schemas.openxmlformats.org/drawingml/2006/picture">
                        <pic:nvPicPr>
                          <pic:cNvPr id="141" name="Picture 141"/>
                          <pic:cNvPicPr>
                            <a:picLocks noChangeAspect="1"/>
                          </pic:cNvPicPr>
                        </pic:nvPicPr>
                        <pic:blipFill rotWithShape="1">
                          <a:blip r:embed="rId153" cstate="print">
                            <a:extLst>
                              <a:ext uri="{28A0092B-C50C-407E-A947-70E740481C1C}">
                                <a14:useLocalDpi xmlns:a14="http://schemas.microsoft.com/office/drawing/2010/main" val="0"/>
                              </a:ext>
                            </a:extLst>
                          </a:blip>
                          <a:srcRect t="4084"/>
                          <a:stretch/>
                        </pic:blipFill>
                        <pic:spPr bwMode="auto">
                          <a:xfrm>
                            <a:off x="0" y="0"/>
                            <a:ext cx="187642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42" name="Rectangle 142"/>
                        <wps:cNvSpPr/>
                        <wps:spPr>
                          <a:xfrm>
                            <a:off x="95250" y="1524000"/>
                            <a:ext cx="466725" cy="1905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51FE979" id="Group 140" o:spid="_x0000_s1026" style="position:absolute;margin-left:135.35pt;margin-top:52.6pt;width:147.75pt;height:252pt;z-index:251778048;mso-wrap-distance-top:14.4pt;mso-wrap-distance-bottom:14.4pt" coordsize="18764,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" o:allowoverlap="f">
                <v:shape id="Picture 141" o:spid="_x0000_s1027" type="#_x0000_t75" style="position:absolute;width:1876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" stroked="t" strokecolor="#a5a5a5 [2092]">
                  <v:imagedata r:id="rId154" o:title="" croptop="2676f"/>
                  <v:path arrowok="t"/>
                </v:shape>
                <v:rect id="Rectangle 142" o:spid="_x0000_s1028" style="position:absolute;left:952;top:15240;width:4667;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" filled="f" strokecolor="#c00000" strokeweight="1.5pt"/>
                <w10:wrap type="topAndBottom"/>
              </v:group>
            </w:pict>
          </mc:Fallback>
        </mc:AlternateContent>
      </w:r>
      <w:r w:rsidR="00687A9E" w:rsidRPr="008330DA">
        <w:t>Tap the ‘</w:t>
      </w:r>
      <w:r w:rsidR="00687A9E" w:rsidRPr="008330DA">
        <w:rPr>
          <w:b/>
        </w:rPr>
        <w:t>Digital Sign</w:t>
      </w:r>
      <w:r w:rsidR="00687A9E" w:rsidRPr="008330DA">
        <w:t>’ option on the pop-up screen to insert digital signature in your email.</w:t>
      </w:r>
      <w:r w:rsidR="00687A9E" w:rsidRPr="00CF4B5C">
        <w:rPr>
          <w:noProof/>
          <w:lang w:val="en-US"/>
        </w:rPr>
        <w:t xml:space="preserve"> </w:t>
      </w:r>
      <w:r w:rsidR="00687A9E">
        <w:tab/>
      </w:r>
    </w:p>
    <w:p w:rsidR="00E723A9" w:rsidRDefault="00D929F4" w:rsidP="005F34F7">
      <w:pPr>
        <w:pStyle w:val="Heading4"/>
        <w:numPr>
          <w:ilvl w:val="3"/>
          <w:numId w:val="2"/>
        </w:numPr>
        <w:ind w:left="3096"/>
      </w:pPr>
      <w:r>
        <w:t>Notifications</w:t>
      </w:r>
    </w:p>
    <w:p w:rsidR="00D929F4" w:rsidRDefault="00D929F4" w:rsidP="00A66F06">
      <w:pPr>
        <w:pStyle w:val="NormalIntended"/>
      </w:pPr>
      <w:r w:rsidRPr="008330DA">
        <w:t>Option to receive intimations when recipients access a Galaxkey Secured Mail. There are three types of Galaxkey notifications;</w:t>
      </w:r>
    </w:p>
    <w:p w:rsidR="00D929F4" w:rsidRPr="008330DA" w:rsidRDefault="00D929F4" w:rsidP="00A66F06">
      <w:pPr>
        <w:pStyle w:val="NormalIntended"/>
        <w:numPr>
          <w:ilvl w:val="0"/>
          <w:numId w:val="34"/>
        </w:numPr>
      </w:pPr>
      <w:r w:rsidRPr="002E48BD">
        <w:rPr>
          <w:b/>
        </w:rPr>
        <w:lastRenderedPageBreak/>
        <w:t>Request</w:t>
      </w:r>
      <w:r w:rsidRPr="008330DA">
        <w:t>: Sent when you opt for notification when user accesses you mail</w:t>
      </w:r>
    </w:p>
    <w:p w:rsidR="00D929F4" w:rsidRDefault="00D929F4" w:rsidP="00A66F06">
      <w:pPr>
        <w:pStyle w:val="NormalIntended"/>
        <w:numPr>
          <w:ilvl w:val="0"/>
          <w:numId w:val="34"/>
        </w:numPr>
      </w:pPr>
      <w:r w:rsidRPr="002E48BD">
        <w:rPr>
          <w:b/>
        </w:rPr>
        <w:t>Acknowledged</w:t>
      </w:r>
      <w:r w:rsidRPr="008330DA">
        <w:t>: Sent when your recipients click ‘Yes’ on the notification alert</w:t>
      </w:r>
    </w:p>
    <w:p w:rsidR="00D929F4" w:rsidRPr="00921C66" w:rsidRDefault="00D929F4" w:rsidP="00921C66">
      <w:pPr>
        <w:pStyle w:val="NormalIntended"/>
        <w:numPr>
          <w:ilvl w:val="0"/>
          <w:numId w:val="34"/>
        </w:numPr>
      </w:pPr>
      <w:r>
        <w:rPr>
          <w:b/>
        </w:rPr>
        <w:t>Rejected</w:t>
      </w:r>
      <w:r>
        <w:t xml:space="preserve">:  </w:t>
      </w:r>
      <w:r w:rsidRPr="008330DA">
        <w:t>Sent when your recipients click ‘</w:t>
      </w:r>
      <w:r>
        <w:t>No</w:t>
      </w:r>
      <w:r w:rsidRPr="008330DA">
        <w:t>’ on the notification alert</w:t>
      </w:r>
    </w:p>
    <w:p w:rsidR="00D929F4" w:rsidRDefault="00921C66" w:rsidP="00A66F06">
      <w:pPr>
        <w:pStyle w:val="NormalIntended"/>
      </w:pPr>
      <w:r>
        <w:rPr>
          <w:b/>
          <w:noProof/>
          <w:lang w:val="en-US"/>
        </w:rPr>
        <mc:AlternateContent>
          <mc:Choice Requires="wpg">
            <w:drawing>
              <wp:anchor distT="182880" distB="182880" distL="114300" distR="114300" simplePos="0" relativeHeight="251780096" behindDoc="0" locked="0" layoutInCell="1" allowOverlap="0" wp14:anchorId="604B70DD" wp14:editId="4935B5B0">
                <wp:simplePos x="0" y="0"/>
                <wp:positionH relativeFrom="column">
                  <wp:posOffset>1828800</wp:posOffset>
                </wp:positionH>
                <wp:positionV relativeFrom="paragraph">
                  <wp:posOffset>942975</wp:posOffset>
                </wp:positionV>
                <wp:extent cx="1870075" cy="3200400"/>
                <wp:effectExtent l="19050" t="19050" r="15875" b="19050"/>
                <wp:wrapTopAndBottom/>
                <wp:docPr id="152" name="Group 152"/>
                <wp:cNvGraphicFramePr/>
                <a:graphic xmlns:a="http://schemas.openxmlformats.org/drawingml/2006/main">
                  <a:graphicData uri="http://schemas.microsoft.com/office/word/2010/wordprocessingGroup">
                    <wpg:wgp>
                      <wpg:cNvGrpSpPr/>
                      <wpg:grpSpPr>
                        <a:xfrm>
                          <a:off x="0" y="0"/>
                          <a:ext cx="1870075" cy="3200400"/>
                          <a:chOff x="0" y="0"/>
                          <a:chExt cx="1870075" cy="3200400"/>
                        </a:xfrm>
                      </wpg:grpSpPr>
                      <pic:pic xmlns:pic="http://schemas.openxmlformats.org/drawingml/2006/picture">
                        <pic:nvPicPr>
                          <pic:cNvPr id="153" name="Picture 153"/>
                          <pic:cNvPicPr>
                            <a:picLocks noChangeAspect="1"/>
                          </pic:cNvPicPr>
                        </pic:nvPicPr>
                        <pic:blipFill rotWithShape="1">
                          <a:blip r:embed="rId151" cstate="print">
                            <a:extLst>
                              <a:ext uri="{28A0092B-C50C-407E-A947-70E740481C1C}">
                                <a14:useLocalDpi xmlns:a14="http://schemas.microsoft.com/office/drawing/2010/main" val="0"/>
                              </a:ext>
                            </a:extLst>
                          </a:blip>
                          <a:srcRect t="3761"/>
                          <a:stretch/>
                        </pic:blipFill>
                        <pic:spPr bwMode="auto">
                          <a:xfrm>
                            <a:off x="0" y="0"/>
                            <a:ext cx="187007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54" name="Rectangle 154"/>
                        <wps:cNvSpPr/>
                        <wps:spPr>
                          <a:xfrm>
                            <a:off x="123825" y="1228725"/>
                            <a:ext cx="466725" cy="1809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E118220" id="Group 152" o:spid="_x0000_s1026" style="position:absolute;margin-left:2in;margin-top:74.25pt;width:147.25pt;height:252pt;z-index:251780096;mso-wrap-distance-top:14.4pt;mso-wrap-distance-bottom:14.4pt" coordsize="18700,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" o:allowoverlap="f">
                <v:shape id="Picture 153" o:spid="_x0000_s1027" type="#_x0000_t75" style="position:absolute;width:1870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" stroked="t" strokecolor="#a5a5a5 [2092]">
                  <v:imagedata r:id="rId152" o:title="" croptop="2465f"/>
                  <v:path arrowok="t"/>
                </v:shape>
                <v:rect id="Rectangle 154" o:spid="_x0000_s1028" style="position:absolute;left:1238;top:12287;width:4667;height:1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" filled="f" strokecolor="#c00000" strokeweight="1.5pt"/>
                <w10:wrap type="topAndBottom"/>
              </v:group>
            </w:pict>
          </mc:Fallback>
        </mc:AlternateContent>
      </w:r>
      <w:r>
        <w:rPr>
          <w:b/>
          <w:noProof/>
          <w:lang w:val="en-US"/>
        </w:rPr>
        <mc:AlternateContent>
          <mc:Choice Requires="wpg">
            <w:drawing>
              <wp:anchor distT="182880" distB="182880" distL="114300" distR="114300" simplePos="0" relativeHeight="251781120" behindDoc="0" locked="0" layoutInCell="1" allowOverlap="0" wp14:anchorId="2C87EDE4" wp14:editId="75BE0C35">
                <wp:simplePos x="0" y="0"/>
                <wp:positionH relativeFrom="margin">
                  <wp:posOffset>3845560</wp:posOffset>
                </wp:positionH>
                <wp:positionV relativeFrom="paragraph">
                  <wp:posOffset>930275</wp:posOffset>
                </wp:positionV>
                <wp:extent cx="1871980" cy="3200400"/>
                <wp:effectExtent l="19050" t="19050" r="13970" b="19050"/>
                <wp:wrapTopAndBottom/>
                <wp:docPr id="148" name="Group 148"/>
                <wp:cNvGraphicFramePr/>
                <a:graphic xmlns:a="http://schemas.openxmlformats.org/drawingml/2006/main">
                  <a:graphicData uri="http://schemas.microsoft.com/office/word/2010/wordprocessingGroup">
                    <wpg:wgp>
                      <wpg:cNvGrpSpPr/>
                      <wpg:grpSpPr>
                        <a:xfrm>
                          <a:off x="0" y="0"/>
                          <a:ext cx="1871980" cy="3200400"/>
                          <a:chOff x="0" y="0"/>
                          <a:chExt cx="1871980" cy="3200400"/>
                        </a:xfrm>
                      </wpg:grpSpPr>
                      <pic:pic xmlns:pic="http://schemas.openxmlformats.org/drawingml/2006/picture">
                        <pic:nvPicPr>
                          <pic:cNvPr id="149" name="Picture 149"/>
                          <pic:cNvPicPr>
                            <a:picLocks noChangeAspect="1"/>
                          </pic:cNvPicPr>
                        </pic:nvPicPr>
                        <pic:blipFill rotWithShape="1">
                          <a:blip r:embed="rId155" cstate="print">
                            <a:extLst>
                              <a:ext uri="{28A0092B-C50C-407E-A947-70E740481C1C}">
                                <a14:useLocalDpi xmlns:a14="http://schemas.microsoft.com/office/drawing/2010/main" val="0"/>
                              </a:ext>
                            </a:extLst>
                          </a:blip>
                          <a:srcRect t="3868"/>
                          <a:stretch/>
                        </pic:blipFill>
                        <pic:spPr bwMode="auto">
                          <a:xfrm>
                            <a:off x="0" y="0"/>
                            <a:ext cx="187198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50" name="Rectangle 150"/>
                        <wps:cNvSpPr/>
                        <wps:spPr>
                          <a:xfrm>
                            <a:off x="1438275" y="1600200"/>
                            <a:ext cx="314325" cy="2667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752475" y="1914525"/>
                            <a:ext cx="371475" cy="2667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1D245A8" id="Group 148" o:spid="_x0000_s1026" style="position:absolute;margin-left:302.8pt;margin-top:73.25pt;width:147.4pt;height:252pt;z-index:251781120;mso-wrap-distance-top:14.4pt;mso-wrap-distance-bottom:14.4pt;mso-position-horizontal-relative:margin" coordsize="1871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" o:allowoverlap="f">
                <v:shape id="Picture 149" o:spid="_x0000_s1027" type="#_x0000_t75" style="position:absolute;width:1871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" stroked="t" strokecolor="#a5a5a5 [2092]">
                  <v:imagedata r:id="rId156" o:title="" croptop="2535f"/>
                  <v:path arrowok="t"/>
                </v:shape>
                <v:rect id="Rectangle 150" o:spid="_x0000_s1028" style="position:absolute;left:14382;top:16002;width:3144;height:26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" filled="f" strokecolor="#c00000" strokeweight="1.5pt"/>
                <v:rect id="Rectangle 151" o:spid="_x0000_s1029" style="position:absolute;left:7524;top:19145;width:3715;height:26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" filled="f" strokecolor="#c00000" strokeweight="1.5pt"/>
                <w10:wrap type="topAndBottom" anchorx="margin"/>
              </v:group>
            </w:pict>
          </mc:Fallback>
        </mc:AlternateContent>
      </w:r>
      <w:r w:rsidR="00D929F4" w:rsidRPr="00DD349E">
        <w:t>Tap</w:t>
      </w:r>
      <w:r w:rsidR="00D929F4">
        <w:t xml:space="preserve"> ‘</w:t>
      </w:r>
      <w:r w:rsidR="00D929F4" w:rsidRPr="00BE0C36">
        <w:rPr>
          <w:b/>
        </w:rPr>
        <w:t>Notify</w:t>
      </w:r>
      <w:r w:rsidR="00D929F4">
        <w:t>’ on the pop-up screen. The next screen will display all the recipients (shared users). You can select users from whom you wish to receive notifications and tap ‘</w:t>
      </w:r>
      <w:r w:rsidR="00D929F4">
        <w:rPr>
          <w:b/>
        </w:rPr>
        <w:t>Done</w:t>
      </w:r>
      <w:r w:rsidR="00D929F4">
        <w:t>’.</w:t>
      </w:r>
    </w:p>
    <w:p w:rsidR="00D929F4" w:rsidRDefault="00D929F4" w:rsidP="00A66F06">
      <w:pPr>
        <w:pStyle w:val="Quote"/>
      </w:pPr>
      <w:r w:rsidRPr="00EA11CA">
        <w:rPr>
          <w:b/>
        </w:rPr>
        <w:t>Note</w:t>
      </w:r>
      <w:r>
        <w:t>: You must add shared users to the mail before setting the notifications.</w:t>
      </w:r>
    </w:p>
    <w:p w:rsidR="00D929F4" w:rsidRDefault="00EF2525" w:rsidP="00A66F06">
      <w:pPr>
        <w:pStyle w:val="NormalIntended"/>
      </w:pPr>
      <w:r>
        <w:rPr>
          <w:noProof/>
          <w:lang w:val="en-US"/>
        </w:rPr>
        <w:lastRenderedPageBreak/>
        <mc:AlternateContent>
          <mc:Choice Requires="wpg">
            <w:drawing>
              <wp:anchor distT="182880" distB="182880" distL="114300" distR="114300" simplePos="0" relativeHeight="251882496" behindDoc="0" locked="0" layoutInCell="1" allowOverlap="0" wp14:anchorId="16E738EE" wp14:editId="3F7FB6B0">
                <wp:simplePos x="0" y="0"/>
                <wp:positionH relativeFrom="margin">
                  <wp:align>right</wp:align>
                </wp:positionH>
                <wp:positionV relativeFrom="paragraph">
                  <wp:posOffset>4535170</wp:posOffset>
                </wp:positionV>
                <wp:extent cx="1882775" cy="3200400"/>
                <wp:effectExtent l="19050" t="19050" r="22225" b="19050"/>
                <wp:wrapTopAndBottom/>
                <wp:docPr id="158" name="Group 158"/>
                <wp:cNvGraphicFramePr/>
                <a:graphic xmlns:a="http://schemas.openxmlformats.org/drawingml/2006/main">
                  <a:graphicData uri="http://schemas.microsoft.com/office/word/2010/wordprocessingGroup">
                    <wpg:wgp>
                      <wpg:cNvGrpSpPr/>
                      <wpg:grpSpPr>
                        <a:xfrm>
                          <a:off x="0" y="0"/>
                          <a:ext cx="1882775" cy="3200400"/>
                          <a:chOff x="0" y="0"/>
                          <a:chExt cx="1882775" cy="3200400"/>
                        </a:xfrm>
                      </wpg:grpSpPr>
                      <pic:pic xmlns:pic="http://schemas.openxmlformats.org/drawingml/2006/picture">
                        <pic:nvPicPr>
                          <pic:cNvPr id="159" name="Picture 159"/>
                          <pic:cNvPicPr>
                            <a:picLocks noChangeAspect="1"/>
                          </pic:cNvPicPr>
                        </pic:nvPicPr>
                        <pic:blipFill rotWithShape="1">
                          <a:blip r:embed="rId157" cstate="print">
                            <a:extLst>
                              <a:ext uri="{28A0092B-C50C-407E-A947-70E740481C1C}">
                                <a14:useLocalDpi xmlns:a14="http://schemas.microsoft.com/office/drawing/2010/main" val="0"/>
                              </a:ext>
                            </a:extLst>
                          </a:blip>
                          <a:srcRect t="4406"/>
                          <a:stretch/>
                        </pic:blipFill>
                        <pic:spPr bwMode="auto">
                          <a:xfrm>
                            <a:off x="0" y="0"/>
                            <a:ext cx="188277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60" name="Rectangle 160"/>
                        <wps:cNvSpPr/>
                        <wps:spPr>
                          <a:xfrm>
                            <a:off x="1438275" y="47625"/>
                            <a:ext cx="200025" cy="1809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5ED4C73" id="Group 158" o:spid="_x0000_s1026" style="position:absolute;margin-left:97.05pt;margin-top:357.1pt;width:148.25pt;height:252pt;z-index:251882496;mso-wrap-distance-top:14.4pt;mso-wrap-distance-bottom:14.4pt;mso-position-horizontal:right;mso-position-horizontal-relative:margin" coordsize="18827,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" o:allowoverlap="f">
                <v:shape id="Picture 159" o:spid="_x0000_s1027" type="#_x0000_t75" style="position:absolute;width:18827;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" stroked="t" strokecolor="#a5a5a5 [2092]">
                  <v:imagedata r:id="rId158" o:title="" croptop="2888f"/>
                  <v:path arrowok="t"/>
                </v:shape>
                <v:rect id="Rectangle 160" o:spid="_x0000_s1028" style="position:absolute;left:14382;top:476;width:2001;height:1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" filled="f" strokecolor="#c00000" strokeweight="1.5pt"/>
                <w10:wrap type="topAndBottom" anchorx="margin"/>
              </v:group>
            </w:pict>
          </mc:Fallback>
        </mc:AlternateContent>
      </w:r>
      <w:r w:rsidR="00587D16">
        <w:rPr>
          <w:noProof/>
          <w:lang w:val="en-US"/>
        </w:rPr>
        <mc:AlternateContent>
          <mc:Choice Requires="wpg">
            <w:drawing>
              <wp:anchor distT="182880" distB="182880" distL="114300" distR="114300" simplePos="0" relativeHeight="251881472" behindDoc="0" locked="0" layoutInCell="1" allowOverlap="0" wp14:anchorId="21904891" wp14:editId="373CB938">
                <wp:simplePos x="0" y="0"/>
                <wp:positionH relativeFrom="column">
                  <wp:posOffset>1737995</wp:posOffset>
                </wp:positionH>
                <wp:positionV relativeFrom="paragraph">
                  <wp:posOffset>4554220</wp:posOffset>
                </wp:positionV>
                <wp:extent cx="1874520" cy="3200400"/>
                <wp:effectExtent l="19050" t="19050" r="11430" b="19050"/>
                <wp:wrapTopAndBottom/>
                <wp:docPr id="161" name="Group 161"/>
                <wp:cNvGraphicFramePr/>
                <a:graphic xmlns:a="http://schemas.openxmlformats.org/drawingml/2006/main">
                  <a:graphicData uri="http://schemas.microsoft.com/office/word/2010/wordprocessingGroup">
                    <wpg:wgp>
                      <wpg:cNvGrpSpPr/>
                      <wpg:grpSpPr>
                        <a:xfrm>
                          <a:off x="0" y="0"/>
                          <a:ext cx="1874520" cy="3200400"/>
                          <a:chOff x="0" y="0"/>
                          <a:chExt cx="1874520" cy="3200400"/>
                        </a:xfrm>
                      </wpg:grpSpPr>
                      <pic:pic xmlns:pic="http://schemas.openxmlformats.org/drawingml/2006/picture">
                        <pic:nvPicPr>
                          <pic:cNvPr id="162" name="Picture 162"/>
                          <pic:cNvPicPr>
                            <a:picLocks noChangeAspect="1"/>
                          </pic:cNvPicPr>
                        </pic:nvPicPr>
                        <pic:blipFill rotWithShape="1">
                          <a:blip r:embed="rId159" cstate="print">
                            <a:extLst>
                              <a:ext uri="{28A0092B-C50C-407E-A947-70E740481C1C}">
                                <a14:useLocalDpi xmlns:a14="http://schemas.microsoft.com/office/drawing/2010/main" val="0"/>
                              </a:ext>
                            </a:extLst>
                          </a:blip>
                          <a:srcRect t="3976"/>
                          <a:stretch/>
                        </pic:blipFill>
                        <pic:spPr bwMode="auto">
                          <a:xfrm>
                            <a:off x="0" y="0"/>
                            <a:ext cx="187452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63" name="Rectangle 163"/>
                        <wps:cNvSpPr/>
                        <wps:spPr>
                          <a:xfrm>
                            <a:off x="1219200" y="2047875"/>
                            <a:ext cx="352425" cy="1905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588FE74" id="Group 161" o:spid="_x0000_s1026" style="position:absolute;margin-left:136.85pt;margin-top:358.6pt;width:147.6pt;height:252pt;z-index:251881472;mso-wrap-distance-top:14.4pt;mso-wrap-distance-bottom:14.4pt" coordsize="18745,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" o:allowoverlap="f">
                <v:shape id="Picture 162" o:spid="_x0000_s1027" type="#_x0000_t75" style="position:absolute;width:18745;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" stroked="t" strokecolor="#a5a5a5 [2092]">
                  <v:imagedata r:id="rId160" o:title="" croptop="2606f"/>
                  <v:path arrowok="t"/>
                </v:shape>
                <v:rect id="Rectangle 163" o:spid="_x0000_s1028" style="position:absolute;left:12192;top:20478;width:3524;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" filled="f" strokecolor="#c00000" strokeweight="1.5pt"/>
                <w10:wrap type="topAndBottom"/>
              </v:group>
            </w:pict>
          </mc:Fallback>
        </mc:AlternateContent>
      </w:r>
      <w:r w:rsidR="00921C66">
        <w:rPr>
          <w:noProof/>
          <w:lang w:val="en-US"/>
        </w:rPr>
        <mc:AlternateContent>
          <mc:Choice Requires="wpg">
            <w:drawing>
              <wp:anchor distT="182880" distB="182880" distL="114300" distR="114300" simplePos="0" relativeHeight="251782144" behindDoc="0" locked="0" layoutInCell="1" allowOverlap="0" wp14:anchorId="2F9A6B51" wp14:editId="5213D153">
                <wp:simplePos x="0" y="0"/>
                <wp:positionH relativeFrom="margin">
                  <wp:posOffset>1718945</wp:posOffset>
                </wp:positionH>
                <wp:positionV relativeFrom="paragraph">
                  <wp:posOffset>117475</wp:posOffset>
                </wp:positionV>
                <wp:extent cx="1874520" cy="3200400"/>
                <wp:effectExtent l="19050" t="19050" r="11430" b="19050"/>
                <wp:wrapTopAndBottom/>
                <wp:docPr id="155" name="Group 155"/>
                <wp:cNvGraphicFramePr/>
                <a:graphic xmlns:a="http://schemas.openxmlformats.org/drawingml/2006/main">
                  <a:graphicData uri="http://schemas.microsoft.com/office/word/2010/wordprocessingGroup">
                    <wpg:wgp>
                      <wpg:cNvGrpSpPr/>
                      <wpg:grpSpPr>
                        <a:xfrm>
                          <a:off x="0" y="0"/>
                          <a:ext cx="1874520" cy="3200400"/>
                          <a:chOff x="0" y="0"/>
                          <a:chExt cx="1876425" cy="3200400"/>
                        </a:xfrm>
                      </wpg:grpSpPr>
                      <pic:pic xmlns:pic="http://schemas.openxmlformats.org/drawingml/2006/picture">
                        <pic:nvPicPr>
                          <pic:cNvPr id="156" name="Picture 156"/>
                          <pic:cNvPicPr>
                            <a:picLocks noChangeAspect="1"/>
                          </pic:cNvPicPr>
                        </pic:nvPicPr>
                        <pic:blipFill rotWithShape="1">
                          <a:blip r:embed="rId153" cstate="print">
                            <a:extLst>
                              <a:ext uri="{28A0092B-C50C-407E-A947-70E740481C1C}">
                                <a14:useLocalDpi xmlns:a14="http://schemas.microsoft.com/office/drawing/2010/main" val="0"/>
                              </a:ext>
                            </a:extLst>
                          </a:blip>
                          <a:srcRect t="4084"/>
                          <a:stretch/>
                        </pic:blipFill>
                        <pic:spPr bwMode="auto">
                          <a:xfrm>
                            <a:off x="0" y="0"/>
                            <a:ext cx="187642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57" name="Rectangle 157"/>
                        <wps:cNvSpPr/>
                        <wps:spPr>
                          <a:xfrm>
                            <a:off x="123825" y="1219200"/>
                            <a:ext cx="485775" cy="1905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443368E" id="Group 155" o:spid="_x0000_s1026" style="position:absolute;margin-left:135.35pt;margin-top:9.25pt;width:147.6pt;height:252pt;z-index:251782144;mso-wrap-distance-top:14.4pt;mso-wrap-distance-bottom:14.4pt;mso-position-horizontal-relative:margin;mso-width-relative:margin" coordsize="18764,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" o:allowoverlap="f">
                <v:shape id="Picture 156" o:spid="_x0000_s1027" type="#_x0000_t75" style="position:absolute;width:1876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" stroked="t" strokecolor="#a5a5a5 [2092]">
                  <v:imagedata r:id="rId154" o:title="" croptop="2676f"/>
                  <v:path arrowok="t"/>
                </v:shape>
                <v:rect id="Rectangle 157" o:spid="_x0000_s1028" style="position:absolute;left:1238;top:12192;width:4858;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" filled="f" strokecolor="#c00000" strokeweight="1.5pt"/>
                <w10:wrap type="topAndBottom" anchorx="margin"/>
              </v:group>
            </w:pict>
          </mc:Fallback>
        </mc:AlternateContent>
      </w:r>
      <w:r w:rsidR="00D929F4" w:rsidRPr="00CF62DB">
        <w:t>After</w:t>
      </w:r>
      <w:r w:rsidR="00D929F4">
        <w:t xml:space="preserve"> you have composed the mail as per your requirements, tap the Send button. The mail will then be transferred to the native mail app for further sending.</w:t>
      </w:r>
    </w:p>
    <w:p w:rsidR="00587D16" w:rsidRDefault="00587D16" w:rsidP="00587D16">
      <w:pPr>
        <w:pStyle w:val="NormalIntended"/>
        <w:ind w:left="0"/>
      </w:pPr>
    </w:p>
    <w:p w:rsidR="00D929F4" w:rsidRDefault="006B016E" w:rsidP="005F34F7">
      <w:pPr>
        <w:pStyle w:val="Heading4"/>
        <w:numPr>
          <w:ilvl w:val="3"/>
          <w:numId w:val="2"/>
        </w:numPr>
        <w:ind w:left="3096"/>
      </w:pPr>
      <w:r>
        <w:lastRenderedPageBreak/>
        <w:t>Invites to New users</w:t>
      </w:r>
    </w:p>
    <w:p w:rsidR="006B016E" w:rsidRDefault="002D102A" w:rsidP="00A66F06">
      <w:pPr>
        <w:pStyle w:val="NormalIntended"/>
      </w:pPr>
      <w:r w:rsidRPr="00D33BA9">
        <w:t xml:space="preserve">While sending an email, Galaxkey </w:t>
      </w:r>
      <w:r>
        <w:t>app for Android</w:t>
      </w:r>
      <w:r w:rsidRPr="00D33BA9">
        <w:t xml:space="preserve"> checks for the registration status and sends a secured mail to all the recipients. </w:t>
      </w:r>
      <w:r>
        <w:t>Thus, when you tap ‘</w:t>
      </w:r>
      <w:r w:rsidRPr="004C4A51">
        <w:rPr>
          <w:b/>
        </w:rPr>
        <w:t>SEND</w:t>
      </w:r>
      <w:r>
        <w:t>’, an invitation mail is sent along with the secured mail.</w:t>
      </w:r>
    </w:p>
    <w:p w:rsidR="002D102A" w:rsidRDefault="002D102A" w:rsidP="00A66F06">
      <w:pPr>
        <w:pStyle w:val="NormalIntended"/>
      </w:pPr>
      <w:r>
        <w:t>Galaxkey decrypts the email on proper authentication and authorisation. Thus, y</w:t>
      </w:r>
      <w:r w:rsidRPr="00F422B1">
        <w:t xml:space="preserve">our </w:t>
      </w:r>
      <w:r>
        <w:t>recipient will have to accept the invite to access the email.</w:t>
      </w:r>
    </w:p>
    <w:p w:rsidR="002D102A" w:rsidRDefault="002D102A" w:rsidP="00A66F06">
      <w:pPr>
        <w:pStyle w:val="Quote"/>
      </w:pPr>
      <w:r>
        <w:t>Note: You can view the registration status of a user using the Notification screen.</w:t>
      </w:r>
    </w:p>
    <w:p w:rsidR="002D102A" w:rsidRDefault="002D102A" w:rsidP="00346EAD">
      <w:pPr>
        <w:pStyle w:val="Heading3"/>
      </w:pPr>
      <w:bookmarkStart w:id="89" w:name="_Toc465887895"/>
      <w:r>
        <w:t>Accessing Secured Mails</w:t>
      </w:r>
      <w:bookmarkEnd w:id="89"/>
    </w:p>
    <w:p w:rsidR="002D102A" w:rsidRDefault="002D102A" w:rsidP="00A66F06">
      <w:pPr>
        <w:pStyle w:val="NormalIntended"/>
      </w:pPr>
      <w:r>
        <w:t>Another key function of Galaxkey is to decrypt the mails, without compromising on security. You can read your secured mail on your Galaxkey for Android app on proper authentication and authorisation.</w:t>
      </w:r>
    </w:p>
    <w:p w:rsidR="002D102A" w:rsidRDefault="002D102A" w:rsidP="00A66F06">
      <w:pPr>
        <w:pStyle w:val="NormalIntended"/>
      </w:pPr>
      <w:r>
        <w:t>You will receive the secured email in the mail app, in which your account is configured. To open and read the secured mail;</w:t>
      </w:r>
    </w:p>
    <w:p w:rsidR="002D102A" w:rsidRDefault="002D102A" w:rsidP="00A66F06">
      <w:pPr>
        <w:pStyle w:val="NormalIntended"/>
        <w:numPr>
          <w:ilvl w:val="0"/>
          <w:numId w:val="35"/>
        </w:numPr>
      </w:pPr>
      <w:r>
        <w:t>Tap the GXK attachment. The attachment will, first, be downloaded. You will then be redirected to the Galaxkey app to access the mail.</w:t>
      </w:r>
    </w:p>
    <w:p w:rsidR="002D102A" w:rsidRDefault="002D102A" w:rsidP="00A66F06">
      <w:pPr>
        <w:pStyle w:val="NormalIntended"/>
        <w:numPr>
          <w:ilvl w:val="0"/>
          <w:numId w:val="35"/>
        </w:numPr>
      </w:pPr>
      <w:r>
        <w:rPr>
          <w:noProof/>
          <w:lang w:val="en-US"/>
        </w:rPr>
        <w:lastRenderedPageBreak/>
        <mc:AlternateContent>
          <mc:Choice Requires="wpg">
            <w:drawing>
              <wp:anchor distT="182880" distB="182880" distL="114300" distR="114300" simplePos="0" relativeHeight="251786240" behindDoc="0" locked="0" layoutInCell="1" allowOverlap="0" wp14:anchorId="5D524141" wp14:editId="379E4E3A">
                <wp:simplePos x="0" y="0"/>
                <wp:positionH relativeFrom="column">
                  <wp:posOffset>1718945</wp:posOffset>
                </wp:positionH>
                <wp:positionV relativeFrom="paragraph">
                  <wp:posOffset>673100</wp:posOffset>
                </wp:positionV>
                <wp:extent cx="1874520" cy="3200400"/>
                <wp:effectExtent l="19050" t="19050" r="11430" b="19050"/>
                <wp:wrapTopAndBottom/>
                <wp:docPr id="167" name="Group 167"/>
                <wp:cNvGraphicFramePr/>
                <a:graphic xmlns:a="http://schemas.openxmlformats.org/drawingml/2006/main">
                  <a:graphicData uri="http://schemas.microsoft.com/office/word/2010/wordprocessingGroup">
                    <wpg:wgp>
                      <wpg:cNvGrpSpPr/>
                      <wpg:grpSpPr>
                        <a:xfrm>
                          <a:off x="0" y="0"/>
                          <a:ext cx="1874520" cy="3200400"/>
                          <a:chOff x="0" y="0"/>
                          <a:chExt cx="1874520" cy="3200400"/>
                        </a:xfrm>
                      </wpg:grpSpPr>
                      <pic:pic xmlns:pic="http://schemas.openxmlformats.org/drawingml/2006/picture">
                        <pic:nvPicPr>
                          <pic:cNvPr id="168" name="Picture 168"/>
                          <pic:cNvPicPr>
                            <a:picLocks noChangeAspect="1"/>
                          </pic:cNvPicPr>
                        </pic:nvPicPr>
                        <pic:blipFill rotWithShape="1">
                          <a:blip r:embed="rId161" cstate="print">
                            <a:extLst>
                              <a:ext uri="{28A0092B-C50C-407E-A947-70E740481C1C}">
                                <a14:useLocalDpi xmlns:a14="http://schemas.microsoft.com/office/drawing/2010/main" val="0"/>
                              </a:ext>
                            </a:extLst>
                          </a:blip>
                          <a:srcRect t="3976"/>
                          <a:stretch/>
                        </pic:blipFill>
                        <pic:spPr bwMode="auto">
                          <a:xfrm>
                            <a:off x="0" y="0"/>
                            <a:ext cx="187452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69" name="Rectangle 169"/>
                        <wps:cNvSpPr/>
                        <wps:spPr>
                          <a:xfrm>
                            <a:off x="47625" y="2514600"/>
                            <a:ext cx="1771650" cy="3333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F810781" id="Group 167" o:spid="_x0000_s1026" style="position:absolute;margin-left:135.35pt;margin-top:53pt;width:147.6pt;height:252pt;z-index:251786240;mso-wrap-distance-top:14.4pt;mso-wrap-distance-bottom:14.4pt" coordsize="18745,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" o:allowoverlap="f">
                <v:shape id="Picture 168" o:spid="_x0000_s1027" type="#_x0000_t75" style="position:absolute;width:18745;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" stroked="t" strokecolor="#a5a5a5 [2092]">
                  <v:imagedata r:id="rId162" o:title="" croptop="2606f"/>
                  <v:path arrowok="t"/>
                </v:shape>
                <v:rect id="Rectangle 169" o:spid="_x0000_s1028" style="position:absolute;left:476;top:25146;width:17716;height:33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" filled="f" strokecolor="#c00000" strokeweight="1.5pt"/>
                <w10:wrap type="topAndBottom"/>
              </v:group>
            </w:pict>
          </mc:Fallback>
        </mc:AlternateContent>
      </w:r>
      <w:r>
        <w:rPr>
          <w:noProof/>
          <w:lang w:val="en-US"/>
        </w:rPr>
        <mc:AlternateContent>
          <mc:Choice Requires="wpg">
            <w:drawing>
              <wp:anchor distT="182880" distB="182880" distL="114300" distR="114300" simplePos="0" relativeHeight="251787264" behindDoc="0" locked="0" layoutInCell="1" allowOverlap="0" wp14:anchorId="4F2BEB53" wp14:editId="62EFAA57">
                <wp:simplePos x="0" y="0"/>
                <wp:positionH relativeFrom="column">
                  <wp:posOffset>3657600</wp:posOffset>
                </wp:positionH>
                <wp:positionV relativeFrom="paragraph">
                  <wp:posOffset>663575</wp:posOffset>
                </wp:positionV>
                <wp:extent cx="1874520" cy="3200400"/>
                <wp:effectExtent l="19050" t="19050" r="11430" b="19050"/>
                <wp:wrapTopAndBottom/>
                <wp:docPr id="164" name="Group 164"/>
                <wp:cNvGraphicFramePr/>
                <a:graphic xmlns:a="http://schemas.openxmlformats.org/drawingml/2006/main">
                  <a:graphicData uri="http://schemas.microsoft.com/office/word/2010/wordprocessingGroup">
                    <wpg:wgp>
                      <wpg:cNvGrpSpPr/>
                      <wpg:grpSpPr>
                        <a:xfrm>
                          <a:off x="0" y="0"/>
                          <a:ext cx="1874520" cy="3200400"/>
                          <a:chOff x="0" y="0"/>
                          <a:chExt cx="1871980" cy="3200400"/>
                        </a:xfrm>
                      </wpg:grpSpPr>
                      <pic:pic xmlns:pic="http://schemas.openxmlformats.org/drawingml/2006/picture">
                        <pic:nvPicPr>
                          <pic:cNvPr id="165" name="Picture 165"/>
                          <pic:cNvPicPr>
                            <a:picLocks noChangeAspect="1"/>
                          </pic:cNvPicPr>
                        </pic:nvPicPr>
                        <pic:blipFill rotWithShape="1">
                          <a:blip r:embed="rId163" cstate="print">
                            <a:extLst>
                              <a:ext uri="{28A0092B-C50C-407E-A947-70E740481C1C}">
                                <a14:useLocalDpi xmlns:a14="http://schemas.microsoft.com/office/drawing/2010/main" val="0"/>
                              </a:ext>
                            </a:extLst>
                          </a:blip>
                          <a:srcRect t="3868"/>
                          <a:stretch/>
                        </pic:blipFill>
                        <pic:spPr bwMode="auto">
                          <a:xfrm>
                            <a:off x="0" y="0"/>
                            <a:ext cx="187198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66" name="Rectangle 166"/>
                        <wps:cNvSpPr/>
                        <wps:spPr>
                          <a:xfrm>
                            <a:off x="171450" y="1447800"/>
                            <a:ext cx="1095375" cy="1524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77E866CD" id="Group 164" o:spid="_x0000_s1026" style="position:absolute;margin-left:4in;margin-top:52.25pt;width:147.6pt;height:252pt;z-index:251787264;mso-wrap-distance-top:14.4pt;mso-wrap-distance-bottom:14.4pt;mso-width-relative:margin" coordsize="1871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" o:allowoverlap="f">
                <v:shape id="Picture 165" o:spid="_x0000_s1027" type="#_x0000_t75" style="position:absolute;width:1871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" stroked="t" strokecolor="#a5a5a5 [2092]">
                  <v:imagedata r:id="rId164" o:title="" croptop="2535f"/>
                  <v:path arrowok="t"/>
                </v:shape>
                <v:rect id="Rectangle 166" o:spid="_x0000_s1028" style="position:absolute;left:1714;top:14478;width:10954;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" filled="f" strokecolor="#c00000" strokeweight="1.5pt"/>
                <w10:wrap type="topAndBottom"/>
              </v:group>
            </w:pict>
          </mc:Fallback>
        </mc:AlternateContent>
      </w:r>
      <w:r>
        <w:t>You must select your identity and authenticate to open the secured mail. You can read the mail once you successfully login.</w:t>
      </w:r>
    </w:p>
    <w:p w:rsidR="002D102A" w:rsidRDefault="002D102A" w:rsidP="00A66F06">
      <w:pPr>
        <w:pStyle w:val="NormalIntended"/>
        <w:numPr>
          <w:ilvl w:val="0"/>
          <w:numId w:val="35"/>
        </w:numPr>
      </w:pPr>
      <w:r>
        <w:t xml:space="preserve">If the </w:t>
      </w:r>
      <w:r w:rsidRPr="00425C46">
        <w:rPr>
          <w:b/>
        </w:rPr>
        <w:t>Owner</w:t>
      </w:r>
      <w:r>
        <w:t xml:space="preserve"> has requested for a </w:t>
      </w:r>
      <w:r>
        <w:rPr>
          <w:b/>
        </w:rPr>
        <w:t>notification</w:t>
      </w:r>
      <w:r>
        <w:t xml:space="preserve">, an alert is displayed as under; </w:t>
      </w:r>
    </w:p>
    <w:p w:rsidR="002D102A" w:rsidRDefault="002D102A" w:rsidP="00A66F06">
      <w:pPr>
        <w:pStyle w:val="NormalIntended"/>
        <w:rPr>
          <w:noProof/>
          <w:lang w:val="en-US"/>
        </w:rPr>
      </w:pPr>
    </w:p>
    <w:p w:rsidR="002D102A" w:rsidRDefault="002D102A" w:rsidP="00A66F06">
      <w:pPr>
        <w:pStyle w:val="NormalIntended"/>
        <w:rPr>
          <w:noProof/>
          <w:lang w:val="en-US"/>
        </w:rPr>
      </w:pPr>
    </w:p>
    <w:p w:rsidR="002D102A" w:rsidRPr="00025E87" w:rsidRDefault="002D102A" w:rsidP="00A66F06">
      <w:pPr>
        <w:pStyle w:val="NormalIntended"/>
        <w:rPr>
          <w:lang w:val="en-US"/>
        </w:rPr>
      </w:pPr>
    </w:p>
    <w:p w:rsidR="002D102A" w:rsidRDefault="002D102A" w:rsidP="00A66F06">
      <w:pPr>
        <w:pStyle w:val="NormalIntended"/>
      </w:pPr>
    </w:p>
    <w:p w:rsidR="002D102A" w:rsidRDefault="002D102A" w:rsidP="00A66F06">
      <w:pPr>
        <w:pStyle w:val="NormalIntended"/>
      </w:pPr>
    </w:p>
    <w:p w:rsidR="002D102A" w:rsidRDefault="002D102A" w:rsidP="00A66F06">
      <w:pPr>
        <w:pStyle w:val="NormalIntended"/>
      </w:pPr>
      <w:r>
        <w:rPr>
          <w:noProof/>
          <w:lang w:val="en-US"/>
        </w:rPr>
        <w:lastRenderedPageBreak/>
        <w:drawing>
          <wp:anchor distT="0" distB="0" distL="114300" distR="114300" simplePos="0" relativeHeight="251791360" behindDoc="0" locked="0" layoutInCell="1" allowOverlap="0" wp14:anchorId="1F66A79F" wp14:editId="40393456">
            <wp:simplePos x="0" y="0"/>
            <wp:positionH relativeFrom="column">
              <wp:posOffset>1718945</wp:posOffset>
            </wp:positionH>
            <wp:positionV relativeFrom="paragraph">
              <wp:posOffset>3787140</wp:posOffset>
            </wp:positionV>
            <wp:extent cx="1874520" cy="3200400"/>
            <wp:effectExtent l="0" t="0" r="0" b="0"/>
            <wp:wrapTopAndBottom/>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Screenshot_2016-07-26-10-33-51.png"/>
                    <pic:cNvPicPr/>
                  </pic:nvPicPr>
                  <pic:blipFill rotWithShape="1">
                    <a:blip r:embed="rId165" cstate="print">
                      <a:extLst>
                        <a:ext uri="{28A0092B-C50C-407E-A947-70E740481C1C}">
                          <a14:useLocalDpi xmlns:a14="http://schemas.microsoft.com/office/drawing/2010/main" val="0"/>
                        </a:ext>
                      </a:extLst>
                    </a:blip>
                    <a:srcRect t="3976"/>
                    <a:stretch/>
                  </pic:blipFill>
                  <pic:spPr bwMode="auto">
                    <a:xfrm>
                      <a:off x="0" y="0"/>
                      <a:ext cx="1874520" cy="3200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D102A" w:rsidRDefault="002D102A" w:rsidP="00A66F06">
      <w:pPr>
        <w:pStyle w:val="NormalIntended"/>
      </w:pPr>
      <w:r>
        <w:rPr>
          <w:noProof/>
          <w:lang w:val="en-US"/>
        </w:rPr>
        <mc:AlternateContent>
          <mc:Choice Requires="wpg">
            <w:drawing>
              <wp:anchor distT="0" distB="0" distL="114300" distR="114300" simplePos="0" relativeHeight="251788288" behindDoc="0" locked="0" layoutInCell="1" allowOverlap="0" wp14:anchorId="6D999C35" wp14:editId="390A9CB5">
                <wp:simplePos x="0" y="0"/>
                <wp:positionH relativeFrom="column">
                  <wp:posOffset>1718945</wp:posOffset>
                </wp:positionH>
                <wp:positionV relativeFrom="paragraph">
                  <wp:posOffset>19050</wp:posOffset>
                </wp:positionV>
                <wp:extent cx="1874520" cy="3200400"/>
                <wp:effectExtent l="19050" t="19050" r="11430" b="19050"/>
                <wp:wrapTopAndBottom/>
                <wp:docPr id="170" name="Group 170"/>
                <wp:cNvGraphicFramePr/>
                <a:graphic xmlns:a="http://schemas.openxmlformats.org/drawingml/2006/main">
                  <a:graphicData uri="http://schemas.microsoft.com/office/word/2010/wordprocessingGroup">
                    <wpg:wgp>
                      <wpg:cNvGrpSpPr/>
                      <wpg:grpSpPr>
                        <a:xfrm>
                          <a:off x="0" y="0"/>
                          <a:ext cx="1874520" cy="3200400"/>
                          <a:chOff x="0" y="0"/>
                          <a:chExt cx="1874520" cy="3200400"/>
                        </a:xfrm>
                      </wpg:grpSpPr>
                      <pic:pic xmlns:pic="http://schemas.openxmlformats.org/drawingml/2006/picture">
                        <pic:nvPicPr>
                          <pic:cNvPr id="171" name="Picture 171"/>
                          <pic:cNvPicPr>
                            <a:picLocks noChangeAspect="1"/>
                          </pic:cNvPicPr>
                        </pic:nvPicPr>
                        <pic:blipFill rotWithShape="1">
                          <a:blip r:embed="rId166" cstate="print">
                            <a:extLst>
                              <a:ext uri="{28A0092B-C50C-407E-A947-70E740481C1C}">
                                <a14:useLocalDpi xmlns:a14="http://schemas.microsoft.com/office/drawing/2010/main" val="0"/>
                              </a:ext>
                            </a:extLst>
                          </a:blip>
                          <a:srcRect t="3976"/>
                          <a:stretch/>
                        </pic:blipFill>
                        <pic:spPr bwMode="auto">
                          <a:xfrm>
                            <a:off x="0" y="0"/>
                            <a:ext cx="187452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72" name="Rectangle 172"/>
                        <wps:cNvSpPr/>
                        <wps:spPr>
                          <a:xfrm>
                            <a:off x="76200" y="1295400"/>
                            <a:ext cx="1714500" cy="2571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84CAC0B" id="Group 170" o:spid="_x0000_s1026" style="position:absolute;margin-left:135.35pt;margin-top:1.5pt;width:147.6pt;height:252pt;z-index:251788288" coordsize="18745,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" o:allowoverlap="f">
                <v:shape id="Picture 171" o:spid="_x0000_s1027" type="#_x0000_t75" style="position:absolute;width:18745;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" stroked="t" strokecolor="#a5a5a5 [2092]">
                  <v:imagedata r:id="rId167" o:title="" croptop="2606f"/>
                  <v:path arrowok="t"/>
                </v:shape>
                <v:rect id="Rectangle 172" o:spid="_x0000_s1028" style="position:absolute;left:762;top:12954;width:17145;height:25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" filled="f" strokecolor="#c00000" strokeweight="1.5pt"/>
                <w10:wrap type="topAndBottom"/>
              </v:group>
            </w:pict>
          </mc:Fallback>
        </mc:AlternateContent>
      </w:r>
      <w:r>
        <w:rPr>
          <w:noProof/>
          <w:lang w:val="en-US"/>
        </w:rPr>
        <mc:AlternateContent>
          <mc:Choice Requires="wpg">
            <w:drawing>
              <wp:anchor distT="0" distB="0" distL="114300" distR="114300" simplePos="0" relativeHeight="251789312" behindDoc="0" locked="0" layoutInCell="1" allowOverlap="0" wp14:anchorId="672AA48B" wp14:editId="69F74BB3">
                <wp:simplePos x="0" y="0"/>
                <wp:positionH relativeFrom="column">
                  <wp:posOffset>3657600</wp:posOffset>
                </wp:positionH>
                <wp:positionV relativeFrom="paragraph">
                  <wp:posOffset>19050</wp:posOffset>
                </wp:positionV>
                <wp:extent cx="1874520" cy="3200400"/>
                <wp:effectExtent l="19050" t="19050" r="11430" b="19050"/>
                <wp:wrapNone/>
                <wp:docPr id="173" name="Group 173"/>
                <wp:cNvGraphicFramePr/>
                <a:graphic xmlns:a="http://schemas.openxmlformats.org/drawingml/2006/main">
                  <a:graphicData uri="http://schemas.microsoft.com/office/word/2010/wordprocessingGroup">
                    <wpg:wgp>
                      <wpg:cNvGrpSpPr/>
                      <wpg:grpSpPr>
                        <a:xfrm>
                          <a:off x="0" y="0"/>
                          <a:ext cx="1874520" cy="3200400"/>
                          <a:chOff x="0" y="0"/>
                          <a:chExt cx="1871980" cy="3200400"/>
                        </a:xfrm>
                      </wpg:grpSpPr>
                      <pic:pic xmlns:pic="http://schemas.openxmlformats.org/drawingml/2006/picture">
                        <pic:nvPicPr>
                          <pic:cNvPr id="174" name="Picture 174"/>
                          <pic:cNvPicPr>
                            <a:picLocks noChangeAspect="1"/>
                          </pic:cNvPicPr>
                        </pic:nvPicPr>
                        <pic:blipFill rotWithShape="1">
                          <a:blip r:embed="rId168" cstate="print">
                            <a:extLst>
                              <a:ext uri="{28A0092B-C50C-407E-A947-70E740481C1C}">
                                <a14:useLocalDpi xmlns:a14="http://schemas.microsoft.com/office/drawing/2010/main" val="0"/>
                              </a:ext>
                            </a:extLst>
                          </a:blip>
                          <a:srcRect t="3868"/>
                          <a:stretch/>
                        </pic:blipFill>
                        <pic:spPr bwMode="auto">
                          <a:xfrm>
                            <a:off x="0" y="0"/>
                            <a:ext cx="187198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75" name="Rectangle 175"/>
                        <wps:cNvSpPr/>
                        <wps:spPr>
                          <a:xfrm>
                            <a:off x="1181100" y="2019300"/>
                            <a:ext cx="314325" cy="1428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73A15E1" id="Group 173" o:spid="_x0000_s1026" style="position:absolute;margin-left:4in;margin-top:1.5pt;width:147.6pt;height:252pt;z-index:251789312;mso-width-relative:margin" coordsize="18719,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" o:allowoverlap="f">
                <v:shape id="Picture 174" o:spid="_x0000_s1027" type="#_x0000_t75" style="position:absolute;width:1871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" stroked="t" strokecolor="#a5a5a5 [2092]">
                  <v:imagedata r:id="rId169" o:title="" croptop="2535f"/>
                  <v:path arrowok="t"/>
                </v:shape>
                <v:rect id="Rectangle 175" o:spid="_x0000_s1028" style="position:absolute;left:11811;top:20193;width:3143;height:1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" filled="f" strokecolor="#c00000" strokeweight="1.5pt"/>
              </v:group>
            </w:pict>
          </mc:Fallback>
        </mc:AlternateContent>
      </w:r>
    </w:p>
    <w:p w:rsidR="002D102A" w:rsidRDefault="002D102A" w:rsidP="00A66F06">
      <w:pPr>
        <w:pStyle w:val="NormalIntended"/>
      </w:pPr>
      <w:r w:rsidRPr="002B759D">
        <w:t>You</w:t>
      </w:r>
      <w:r>
        <w:t xml:space="preserve"> must tap ‘</w:t>
      </w:r>
      <w:r>
        <w:rPr>
          <w:b/>
        </w:rPr>
        <w:t>Yes</w:t>
      </w:r>
      <w:r>
        <w:t>’ in order to access the mail.</w:t>
      </w:r>
    </w:p>
    <w:p w:rsidR="002D102A" w:rsidRDefault="002D102A" w:rsidP="00A66F06">
      <w:pPr>
        <w:pStyle w:val="NormalIntended"/>
        <w:numPr>
          <w:ilvl w:val="0"/>
          <w:numId w:val="35"/>
        </w:numPr>
      </w:pPr>
      <w:r>
        <w:t>Other features:</w:t>
      </w:r>
    </w:p>
    <w:p w:rsidR="002D102A" w:rsidRDefault="002D102A" w:rsidP="00A66F06">
      <w:pPr>
        <w:pStyle w:val="NormalIntended"/>
        <w:numPr>
          <w:ilvl w:val="1"/>
          <w:numId w:val="35"/>
        </w:numPr>
      </w:pPr>
      <w:r>
        <w:rPr>
          <w:b/>
          <w:noProof/>
          <w:lang w:val="en-US"/>
        </w:rPr>
        <w:lastRenderedPageBreak/>
        <mc:AlternateContent>
          <mc:Choice Requires="wpg">
            <w:drawing>
              <wp:anchor distT="0" distB="0" distL="114300" distR="114300" simplePos="0" relativeHeight="251790336" behindDoc="0" locked="0" layoutInCell="1" allowOverlap="0" wp14:anchorId="79F32BD3" wp14:editId="00E52595">
                <wp:simplePos x="0" y="0"/>
                <wp:positionH relativeFrom="column">
                  <wp:posOffset>1718945</wp:posOffset>
                </wp:positionH>
                <wp:positionV relativeFrom="paragraph">
                  <wp:posOffset>666750</wp:posOffset>
                </wp:positionV>
                <wp:extent cx="1874520" cy="3200400"/>
                <wp:effectExtent l="19050" t="19050" r="11430" b="19050"/>
                <wp:wrapTopAndBottom/>
                <wp:docPr id="176" name="Group 176"/>
                <wp:cNvGraphicFramePr/>
                <a:graphic xmlns:a="http://schemas.openxmlformats.org/drawingml/2006/main">
                  <a:graphicData uri="http://schemas.microsoft.com/office/word/2010/wordprocessingGroup">
                    <wpg:wgp>
                      <wpg:cNvGrpSpPr/>
                      <wpg:grpSpPr>
                        <a:xfrm>
                          <a:off x="0" y="0"/>
                          <a:ext cx="1874520" cy="3200400"/>
                          <a:chOff x="0" y="0"/>
                          <a:chExt cx="1876425" cy="3200400"/>
                        </a:xfrm>
                      </wpg:grpSpPr>
                      <pic:pic xmlns:pic="http://schemas.openxmlformats.org/drawingml/2006/picture">
                        <pic:nvPicPr>
                          <pic:cNvPr id="177" name="Picture 177"/>
                          <pic:cNvPicPr>
                            <a:picLocks noChangeAspect="1"/>
                          </pic:cNvPicPr>
                        </pic:nvPicPr>
                        <pic:blipFill rotWithShape="1">
                          <a:blip r:embed="rId170" cstate="print">
                            <a:extLst>
                              <a:ext uri="{28A0092B-C50C-407E-A947-70E740481C1C}">
                                <a14:useLocalDpi xmlns:a14="http://schemas.microsoft.com/office/drawing/2010/main" val="0"/>
                              </a:ext>
                            </a:extLst>
                          </a:blip>
                          <a:srcRect t="4084"/>
                          <a:stretch/>
                        </pic:blipFill>
                        <pic:spPr bwMode="auto">
                          <a:xfrm>
                            <a:off x="0" y="0"/>
                            <a:ext cx="187642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78" name="Rectangle 178"/>
                        <wps:cNvSpPr/>
                        <wps:spPr>
                          <a:xfrm>
                            <a:off x="1057275" y="47625"/>
                            <a:ext cx="200025" cy="15240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9" name="Rectangle 179"/>
                        <wps:cNvSpPr/>
                        <wps:spPr>
                          <a:xfrm>
                            <a:off x="866775" y="285750"/>
                            <a:ext cx="438150" cy="1619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0" name="Rectangle 180"/>
                        <wps:cNvSpPr/>
                        <wps:spPr>
                          <a:xfrm>
                            <a:off x="866775" y="533400"/>
                            <a:ext cx="438150" cy="1619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0B64E3A9" id="Group 176" o:spid="_x0000_s1026" style="position:absolute;margin-left:135.35pt;margin-top:52.5pt;width:147.6pt;height:252pt;z-index:251790336;mso-width-relative:margin" coordsize="18764,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" o:allowoverlap="f">
                <v:shape id="Picture 177" o:spid="_x0000_s1027" type="#_x0000_t75" style="position:absolute;width:1876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" stroked="t" strokecolor="#a5a5a5 [2092]">
                  <v:imagedata r:id="rId171" o:title="" croptop="2676f"/>
                  <v:path arrowok="t"/>
                </v:shape>
                <v:rect id="Rectangle 178" o:spid="_x0000_s1028" style="position:absolute;left:10572;top:476;width:2001;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" filled="f" strokecolor="#c00000" strokeweight="1.5pt"/>
                <v:rect id="Rectangle 179" o:spid="_x0000_s1029" style="position:absolute;left:8667;top:2857;width:4382;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" filled="f" strokecolor="#c00000" strokeweight="1.5pt"/>
                <v:rect id="Rectangle 180" o:spid="_x0000_s1030" style="position:absolute;left:8667;top:5334;width:4382;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" filled="f" strokecolor="#c00000" strokeweight="1.5pt"/>
                <w10:wrap type="topAndBottom"/>
              </v:group>
            </w:pict>
          </mc:Fallback>
        </mc:AlternateContent>
      </w:r>
      <w:r w:rsidRPr="00D67F0B">
        <w:rPr>
          <w:b/>
        </w:rPr>
        <w:t>Reply</w:t>
      </w:r>
      <w:r>
        <w:t xml:space="preserve">: You can </w:t>
      </w:r>
      <w:r>
        <w:rPr>
          <w:b/>
        </w:rPr>
        <w:t xml:space="preserve">reply </w:t>
      </w:r>
      <w:r w:rsidRPr="00425C46">
        <w:t>as well as</w:t>
      </w:r>
      <w:r>
        <w:rPr>
          <w:b/>
        </w:rPr>
        <w:t xml:space="preserve"> reply all</w:t>
      </w:r>
      <w:r w:rsidRPr="001629EF">
        <w:t>.</w:t>
      </w:r>
      <w:r>
        <w:rPr>
          <w:b/>
        </w:rPr>
        <w:t xml:space="preserve"> </w:t>
      </w:r>
      <w:r>
        <w:t>The reply will be sent as secured mail.</w:t>
      </w:r>
    </w:p>
    <w:p w:rsidR="002D102A" w:rsidRDefault="002D102A" w:rsidP="00A66F06">
      <w:pPr>
        <w:pStyle w:val="NormalIntended"/>
        <w:numPr>
          <w:ilvl w:val="1"/>
          <w:numId w:val="35"/>
        </w:numPr>
      </w:pPr>
      <w:r w:rsidRPr="00D67F0B">
        <w:rPr>
          <w:b/>
        </w:rPr>
        <w:t>Forward</w:t>
      </w:r>
      <w:r>
        <w:t>: You can forward the received email. The forwarded mails are also secured.</w:t>
      </w:r>
    </w:p>
    <w:p w:rsidR="002D102A" w:rsidRDefault="002D102A" w:rsidP="00A66F06">
      <w:pPr>
        <w:pStyle w:val="NormalIntended"/>
        <w:numPr>
          <w:ilvl w:val="1"/>
          <w:numId w:val="35"/>
        </w:numPr>
      </w:pPr>
      <w:r>
        <w:rPr>
          <w:b/>
          <w:noProof/>
          <w:lang w:val="en-US"/>
        </w:rPr>
        <mc:AlternateContent>
          <mc:Choice Requires="wpg">
            <w:drawing>
              <wp:anchor distT="0" distB="0" distL="114300" distR="114300" simplePos="0" relativeHeight="251792384" behindDoc="0" locked="0" layoutInCell="1" allowOverlap="0" wp14:anchorId="64F9E0A0" wp14:editId="612B3A08">
                <wp:simplePos x="0" y="0"/>
                <wp:positionH relativeFrom="column">
                  <wp:posOffset>2845435</wp:posOffset>
                </wp:positionH>
                <wp:positionV relativeFrom="paragraph">
                  <wp:posOffset>774700</wp:posOffset>
                </wp:positionV>
                <wp:extent cx="1874520" cy="3200400"/>
                <wp:effectExtent l="19050" t="19050" r="11430" b="19050"/>
                <wp:wrapTopAndBottom/>
                <wp:docPr id="181" name="Group 181"/>
                <wp:cNvGraphicFramePr/>
                <a:graphic xmlns:a="http://schemas.openxmlformats.org/drawingml/2006/main">
                  <a:graphicData uri="http://schemas.microsoft.com/office/word/2010/wordprocessingGroup">
                    <wpg:wgp>
                      <wpg:cNvGrpSpPr/>
                      <wpg:grpSpPr>
                        <a:xfrm>
                          <a:off x="0" y="0"/>
                          <a:ext cx="1874520" cy="3200400"/>
                          <a:chOff x="0" y="0"/>
                          <a:chExt cx="1876425" cy="3200400"/>
                        </a:xfrm>
                      </wpg:grpSpPr>
                      <pic:pic xmlns:pic="http://schemas.openxmlformats.org/drawingml/2006/picture">
                        <pic:nvPicPr>
                          <pic:cNvPr id="182" name="Picture 182"/>
                          <pic:cNvPicPr>
                            <a:picLocks noChangeAspect="1"/>
                          </pic:cNvPicPr>
                        </pic:nvPicPr>
                        <pic:blipFill rotWithShape="1">
                          <a:blip r:embed="rId172" cstate="print">
                            <a:extLst>
                              <a:ext uri="{28A0092B-C50C-407E-A947-70E740481C1C}">
                                <a14:useLocalDpi xmlns:a14="http://schemas.microsoft.com/office/drawing/2010/main" val="0"/>
                              </a:ext>
                            </a:extLst>
                          </a:blip>
                          <a:srcRect t="4084"/>
                          <a:stretch/>
                        </pic:blipFill>
                        <pic:spPr bwMode="auto">
                          <a:xfrm>
                            <a:off x="0" y="0"/>
                            <a:ext cx="187642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83" name="Rectangle 183"/>
                        <wps:cNvSpPr/>
                        <wps:spPr>
                          <a:xfrm>
                            <a:off x="1323975" y="28575"/>
                            <a:ext cx="257175" cy="2000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4" name="Straight Arrow Connector 184"/>
                        <wps:cNvCnPr/>
                        <wps:spPr>
                          <a:xfrm>
                            <a:off x="1562100" y="247650"/>
                            <a:ext cx="45719" cy="1981200"/>
                          </a:xfrm>
                          <a:prstGeom prst="straightConnector1">
                            <a:avLst/>
                          </a:prstGeom>
                          <a:ln>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41CE0441" id="Group 181" o:spid="_x0000_s1026" style="position:absolute;margin-left:224.05pt;margin-top:61pt;width:147.6pt;height:252pt;z-index:251792384;mso-width-relative:margin" coordsize="18764,320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" o:allowoverlap="f">
                <v:shape id="Picture 182" o:spid="_x0000_s1027" type="#_x0000_t75" style="position:absolute;width:1876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" stroked="t" strokecolor="#a5a5a5 [2092]">
                  <v:imagedata r:id="rId173" o:title="" croptop="2676f"/>
                  <v:path arrowok="t"/>
                </v:shape>
                <v:rect id="Rectangle 183" o:spid="_x0000_s1028" style="position:absolute;left:13239;top:285;width:2572;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" filled="f" strokecolor="#c00000" strokeweight="1.5pt"/>
                <v:shapetype id="_x0000_t32" coordsize="21600,21600" o:spt="32" o:oned="t" path="m,l21600,21600e" filled="f">
                  <v:path arrowok="t" fillok="f" o:connecttype="none"/>
                  <o:lock v:ext="edit" shapetype="t"/>
                </v:shapetype>
                <v:shape id="Straight Arrow Connector 184" o:spid="_x0000_s1029" type="#_x0000_t32" style="position:absolute;left:15621;top:2476;width:457;height:1981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" strokecolor="#c00000" strokeweight=".5pt">
                  <v:stroke endarrow="block" joinstyle="miter"/>
                </v:shape>
                <w10:wrap type="topAndBottom"/>
              </v:group>
            </w:pict>
          </mc:Fallback>
        </mc:AlternateContent>
      </w:r>
      <w:r w:rsidRPr="003C58E6">
        <w:rPr>
          <w:b/>
        </w:rPr>
        <w:t>Digital Signature</w:t>
      </w:r>
      <w:r>
        <w:t>: You can verify the owner’s digital signature and thus the integrity of your email using the ‘Verify’ button</w:t>
      </w:r>
      <w:r>
        <w:rPr>
          <w:b/>
          <w:noProof/>
          <w:lang w:val="en-US"/>
        </w:rPr>
        <w:t xml:space="preserve"> </w:t>
      </w:r>
    </w:p>
    <w:p w:rsidR="002D102A" w:rsidRPr="003C58E6" w:rsidRDefault="002D102A" w:rsidP="00A66F06">
      <w:pPr>
        <w:pStyle w:val="NormalIntended"/>
        <w:numPr>
          <w:ilvl w:val="1"/>
          <w:numId w:val="35"/>
        </w:numPr>
      </w:pPr>
      <w:r w:rsidRPr="003C58E6">
        <w:rPr>
          <w:b/>
        </w:rPr>
        <w:lastRenderedPageBreak/>
        <w:t>Attachments</w:t>
      </w:r>
      <w:r>
        <w:t>: You can view and save attachments</w:t>
      </w:r>
    </w:p>
    <w:p w:rsidR="002D102A" w:rsidRDefault="002D102A" w:rsidP="00A66F06">
      <w:pPr>
        <w:pStyle w:val="NormalIntended"/>
      </w:pPr>
      <w:r w:rsidRPr="00425C46">
        <w:t>Alternately</w:t>
      </w:r>
      <w:r>
        <w:t>, you can save the file to view later.</w:t>
      </w:r>
    </w:p>
    <w:p w:rsidR="00025E87" w:rsidRDefault="00025E87" w:rsidP="0014677A">
      <w:pPr>
        <w:pStyle w:val="Heading2"/>
      </w:pPr>
      <w:bookmarkStart w:id="90" w:name="_Toc465887896"/>
      <w:r>
        <w:t>Galaxkey Secure Share (GSS)</w:t>
      </w:r>
      <w:bookmarkEnd w:id="90"/>
    </w:p>
    <w:p w:rsidR="00025E87" w:rsidRDefault="00025E87" w:rsidP="00A66F06">
      <w:pPr>
        <w:pStyle w:val="NormalIntended"/>
      </w:pPr>
      <w:r w:rsidRPr="00A3447C">
        <w:rPr>
          <w:b/>
        </w:rPr>
        <w:t>Galaxkey Secure Share (GSS)</w:t>
      </w:r>
      <w:r>
        <w:t xml:space="preserve"> is a revolutionary secured cloud storage technology. GSS is built keeping in mind the need for multi-device synchronisation.</w:t>
      </w:r>
    </w:p>
    <w:p w:rsidR="00025E87" w:rsidRDefault="00025E87" w:rsidP="00A66F06">
      <w:pPr>
        <w:pStyle w:val="NormalIntended"/>
      </w:pPr>
      <w:r>
        <w:t>The GSS component of Galaxkey for Android app, helps you access your files and folders on your Android devices.</w:t>
      </w:r>
    </w:p>
    <w:p w:rsidR="00025E87" w:rsidRDefault="00025E87" w:rsidP="00A66F06">
      <w:pPr>
        <w:pStyle w:val="NormalIntended"/>
      </w:pPr>
      <w:r>
        <w:t>The folder structure on your Windows computer is replicated in the app. All your files and folders are stored within your identity folder in three different folders as follows:</w:t>
      </w:r>
    </w:p>
    <w:p w:rsidR="00025E87" w:rsidRDefault="00025E87" w:rsidP="00A66F06">
      <w:pPr>
        <w:pStyle w:val="NormalIntended"/>
        <w:numPr>
          <w:ilvl w:val="0"/>
          <w:numId w:val="36"/>
        </w:numPr>
      </w:pPr>
      <w:r w:rsidRPr="00C44689">
        <w:rPr>
          <w:b/>
        </w:rPr>
        <w:t>Emails</w:t>
      </w:r>
      <w:r>
        <w:t>: Stores all the sent items uploaded to the cloud.</w:t>
      </w:r>
    </w:p>
    <w:p w:rsidR="00025E87" w:rsidRDefault="00025E87" w:rsidP="00A66F06">
      <w:pPr>
        <w:pStyle w:val="NormalIntended"/>
        <w:numPr>
          <w:ilvl w:val="0"/>
          <w:numId w:val="36"/>
        </w:numPr>
      </w:pPr>
      <w:r w:rsidRPr="00C44689">
        <w:rPr>
          <w:b/>
        </w:rPr>
        <w:t>My Folder</w:t>
      </w:r>
      <w:r>
        <w:t>: The MyFolder is the folder for the identity which is synchronised with the Cloud Storage and backup on Amazon®.</w:t>
      </w:r>
    </w:p>
    <w:p w:rsidR="00025E87" w:rsidRPr="00025E87" w:rsidRDefault="00025E87" w:rsidP="00A66F06">
      <w:pPr>
        <w:pStyle w:val="NormalIntended"/>
        <w:numPr>
          <w:ilvl w:val="0"/>
          <w:numId w:val="36"/>
        </w:numPr>
      </w:pPr>
      <w:r w:rsidRPr="00025E87">
        <w:rPr>
          <w:b/>
        </w:rPr>
        <w:t>Shared for me</w:t>
      </w:r>
      <w:r>
        <w:t>: The SharedForMe folder contains files that are shared with you by other users</w:t>
      </w:r>
    </w:p>
    <w:p w:rsidR="006B5048" w:rsidRDefault="006B5048" w:rsidP="00E858CE">
      <w:pPr>
        <w:pStyle w:val="Heading1"/>
      </w:pPr>
      <w:bookmarkStart w:id="91" w:name="_Toc465887897"/>
      <w:r>
        <w:lastRenderedPageBreak/>
        <w:t>Galaxkey for Windows Mobile</w:t>
      </w:r>
      <w:bookmarkEnd w:id="91"/>
    </w:p>
    <w:p w:rsidR="001978AB" w:rsidRDefault="001978AB" w:rsidP="00A66F06">
      <w:pPr>
        <w:pStyle w:val="NormalIntended"/>
      </w:pPr>
      <w:r w:rsidRPr="00F450EC">
        <w:t xml:space="preserve">Galaxkey </w:t>
      </w:r>
      <w:r>
        <w:t>Windows Phone app</w:t>
      </w:r>
      <w:r w:rsidRPr="00F450EC">
        <w:t xml:space="preserve"> </w:t>
      </w:r>
      <w:r>
        <w:t>is a Galaxkey-enabled client that facilitates secured communication from the Windows Phone devices.</w:t>
      </w:r>
    </w:p>
    <w:p w:rsidR="001978AB" w:rsidRPr="00F92B28" w:rsidRDefault="001978AB" w:rsidP="00A66F06">
      <w:pPr>
        <w:pStyle w:val="NormalIntended"/>
      </w:pPr>
      <w:r w:rsidRPr="00F92B28">
        <w:t xml:space="preserve">The Galaxkey </w:t>
      </w:r>
      <w:r>
        <w:t>Windows Phone</w:t>
      </w:r>
      <w:r w:rsidRPr="00F92B28">
        <w:t xml:space="preserve"> App provides the following features:</w:t>
      </w:r>
    </w:p>
    <w:p w:rsidR="001978AB" w:rsidRPr="00F92B28" w:rsidRDefault="001978AB" w:rsidP="00A66F06">
      <w:pPr>
        <w:pStyle w:val="NormalIntended"/>
        <w:numPr>
          <w:ilvl w:val="0"/>
          <w:numId w:val="37"/>
        </w:numPr>
      </w:pPr>
      <w:r w:rsidRPr="00F92B28">
        <w:rPr>
          <w:b/>
          <w:bCs/>
        </w:rPr>
        <w:t>Enables the user to send and receive secure emails:</w:t>
      </w:r>
      <w:r w:rsidRPr="00F92B28">
        <w:t xml:space="preserve"> While sending an email, Galaxkey </w:t>
      </w:r>
      <w:r>
        <w:t>Windows Phone</w:t>
      </w:r>
      <w:r w:rsidRPr="00F92B28">
        <w:t xml:space="preserve"> App checks for the registration status of all the recipients and sends a secured mail to the registered users and an invite along with secured mail to non-registered users. </w:t>
      </w:r>
    </w:p>
    <w:p w:rsidR="001978AB" w:rsidRPr="00F92B28" w:rsidRDefault="001978AB" w:rsidP="00A66F06">
      <w:pPr>
        <w:pStyle w:val="NormalIntended"/>
        <w:numPr>
          <w:ilvl w:val="0"/>
          <w:numId w:val="37"/>
        </w:numPr>
      </w:pPr>
      <w:r w:rsidRPr="00F92B28">
        <w:rPr>
          <w:b/>
          <w:bCs/>
        </w:rPr>
        <w:t>Show:</w:t>
      </w:r>
      <w:r w:rsidRPr="00F92B28">
        <w:t xml:space="preserve"> Enables viewing of secure emails without compromising the security of originally secured email.</w:t>
      </w:r>
    </w:p>
    <w:p w:rsidR="001978AB" w:rsidRPr="00F92B28" w:rsidRDefault="001978AB" w:rsidP="00A66F06">
      <w:pPr>
        <w:pStyle w:val="NormalIntended"/>
        <w:numPr>
          <w:ilvl w:val="0"/>
          <w:numId w:val="37"/>
        </w:numPr>
      </w:pPr>
      <w:r w:rsidRPr="00F92B28">
        <w:rPr>
          <w:b/>
          <w:bCs/>
        </w:rPr>
        <w:t>Support GWA:</w:t>
      </w:r>
      <w:r w:rsidRPr="00F92B28">
        <w:t xml:space="preserve"> A facility to access your secured mails over the internet in the browser by adding a GWA Access link to the secured mail.</w:t>
      </w:r>
    </w:p>
    <w:p w:rsidR="001978AB" w:rsidRDefault="001978AB" w:rsidP="00A66F06">
      <w:pPr>
        <w:pStyle w:val="NormalIntended"/>
      </w:pPr>
      <w:r>
        <w:t>The Galaxkey Windows Phone app enables you to;</w:t>
      </w:r>
    </w:p>
    <w:p w:rsidR="001978AB" w:rsidRDefault="001978AB" w:rsidP="00A66F06">
      <w:pPr>
        <w:pStyle w:val="NormalIntended"/>
        <w:numPr>
          <w:ilvl w:val="0"/>
          <w:numId w:val="38"/>
        </w:numPr>
      </w:pPr>
      <w:r>
        <w:t>Send secured mails</w:t>
      </w:r>
    </w:p>
    <w:p w:rsidR="001978AB" w:rsidRDefault="001978AB" w:rsidP="00A66F06">
      <w:pPr>
        <w:pStyle w:val="NormalIntended"/>
        <w:numPr>
          <w:ilvl w:val="0"/>
          <w:numId w:val="38"/>
        </w:numPr>
      </w:pPr>
      <w:r>
        <w:t>Access secured mails</w:t>
      </w:r>
    </w:p>
    <w:p w:rsidR="001978AB" w:rsidRDefault="001978AB" w:rsidP="00A66F06">
      <w:pPr>
        <w:pStyle w:val="NormalIntended"/>
        <w:numPr>
          <w:ilvl w:val="0"/>
          <w:numId w:val="38"/>
        </w:numPr>
      </w:pPr>
      <w:r>
        <w:t>Access files and folder stored in Galaxkey Cloud</w:t>
      </w:r>
    </w:p>
    <w:p w:rsidR="001978AB" w:rsidRDefault="001978AB" w:rsidP="00A66F06">
      <w:pPr>
        <w:pStyle w:val="NormalIntended"/>
      </w:pPr>
      <w:r>
        <w:t xml:space="preserve"> The following sections guide you through these functions of Galaxkey Windows Phone app.</w:t>
      </w:r>
    </w:p>
    <w:p w:rsidR="001978AB" w:rsidRDefault="001978AB" w:rsidP="0014677A">
      <w:pPr>
        <w:pStyle w:val="Heading2"/>
        <w:rPr>
          <w:lang w:eastAsia="en-GB"/>
        </w:rPr>
      </w:pPr>
      <w:bookmarkStart w:id="92" w:name="_Toc465887898"/>
      <w:r>
        <w:rPr>
          <w:lang w:eastAsia="en-GB"/>
        </w:rPr>
        <w:t>System Requirements and Installation</w:t>
      </w:r>
      <w:bookmarkEnd w:id="92"/>
    </w:p>
    <w:p w:rsidR="001978AB" w:rsidRDefault="001978AB" w:rsidP="00346EAD">
      <w:pPr>
        <w:pStyle w:val="Heading3"/>
      </w:pPr>
      <w:bookmarkStart w:id="93" w:name="_Toc465887899"/>
      <w:r>
        <w:t>System Requirement</w:t>
      </w:r>
      <w:bookmarkEnd w:id="93"/>
    </w:p>
    <w:p w:rsidR="006F4FA3" w:rsidRDefault="006F4FA3" w:rsidP="00A66F06">
      <w:pPr>
        <w:pStyle w:val="NormalIntended"/>
        <w:rPr>
          <w:b/>
          <w:bCs/>
        </w:rPr>
      </w:pPr>
      <w:r w:rsidRPr="00C27E3D">
        <w:t xml:space="preserve">Galaxkey </w:t>
      </w:r>
      <w:r>
        <w:t>Windows Phone</w:t>
      </w:r>
      <w:r w:rsidRPr="00C27E3D">
        <w:t xml:space="preserve"> App currently supports </w:t>
      </w:r>
      <w:r>
        <w:t>Windows Phone</w:t>
      </w:r>
      <w:r w:rsidRPr="00C27E3D">
        <w:rPr>
          <w:b/>
          <w:bCs/>
        </w:rPr>
        <w:t xml:space="preserve"> </w:t>
      </w:r>
      <w:r>
        <w:rPr>
          <w:b/>
          <w:bCs/>
          <w:lang w:val="en-US"/>
        </w:rPr>
        <w:t>8.1</w:t>
      </w:r>
      <w:r w:rsidRPr="00C27E3D">
        <w:rPr>
          <w:b/>
          <w:bCs/>
        </w:rPr>
        <w:t xml:space="preserve"> and above</w:t>
      </w:r>
    </w:p>
    <w:p w:rsidR="006F4FA3" w:rsidRDefault="006F4FA3" w:rsidP="00346EAD">
      <w:pPr>
        <w:pStyle w:val="Heading3"/>
      </w:pPr>
      <w:bookmarkStart w:id="94" w:name="_Toc465887900"/>
      <w:r>
        <w:t>Installation</w:t>
      </w:r>
      <w:bookmarkEnd w:id="94"/>
    </w:p>
    <w:p w:rsidR="007E3F65" w:rsidRDefault="007E3F65" w:rsidP="00A66F06">
      <w:pPr>
        <w:pStyle w:val="NormalIntended"/>
      </w:pPr>
      <w:r>
        <w:t>Go to the ‘</w:t>
      </w:r>
      <w:r w:rsidRPr="00C27E3D">
        <w:rPr>
          <w:b/>
        </w:rPr>
        <w:t>Store</w:t>
      </w:r>
      <w:r>
        <w:t>’ and install the Galaxkey app.</w:t>
      </w:r>
    </w:p>
    <w:p w:rsidR="007E3F65" w:rsidRDefault="007E3F65" w:rsidP="0014677A">
      <w:pPr>
        <w:pStyle w:val="Heading2"/>
        <w:rPr>
          <w:lang w:eastAsia="en-GB"/>
        </w:rPr>
      </w:pPr>
      <w:bookmarkStart w:id="95" w:name="_Toc465887901"/>
      <w:r>
        <w:rPr>
          <w:lang w:eastAsia="en-GB"/>
        </w:rPr>
        <w:lastRenderedPageBreak/>
        <w:t>Getting Started</w:t>
      </w:r>
      <w:bookmarkEnd w:id="95"/>
    </w:p>
    <w:p w:rsidR="007E3F65" w:rsidRDefault="007E3F65" w:rsidP="00A66F06">
      <w:pPr>
        <w:pStyle w:val="NormalIntended"/>
      </w:pPr>
      <w:r>
        <w:rPr>
          <w:noProof/>
          <w:lang w:val="en-US"/>
        </w:rPr>
        <w:drawing>
          <wp:anchor distT="182880" distB="182880" distL="114300" distR="114300" simplePos="0" relativeHeight="251794432" behindDoc="0" locked="0" layoutInCell="1" allowOverlap="0" wp14:anchorId="525E31ED" wp14:editId="02AE35F5">
            <wp:simplePos x="0" y="0"/>
            <wp:positionH relativeFrom="column">
              <wp:posOffset>1718945</wp:posOffset>
            </wp:positionH>
            <wp:positionV relativeFrom="paragraph">
              <wp:posOffset>891540</wp:posOffset>
            </wp:positionV>
            <wp:extent cx="2743200" cy="2359152"/>
            <wp:effectExtent l="19050" t="19050" r="19050" b="22225"/>
            <wp:wrapTopAndBottom/>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_ss_20160701_0002.jpg"/>
                    <pic:cNvPicPr/>
                  </pic:nvPicPr>
                  <pic:blipFill rotWithShape="1">
                    <a:blip r:embed="rId174">
                      <a:extLst>
                        <a:ext uri="{28A0092B-C50C-407E-A947-70E740481C1C}">
                          <a14:useLocalDpi xmlns:a14="http://schemas.microsoft.com/office/drawing/2010/main" val="0"/>
                        </a:ext>
                      </a:extLst>
                    </a:blip>
                    <a:srcRect t="5416" b="42917"/>
                    <a:stretch/>
                  </pic:blipFill>
                  <pic:spPr bwMode="auto">
                    <a:xfrm>
                      <a:off x="0" y="0"/>
                      <a:ext cx="2743200" cy="2359152"/>
                    </a:xfrm>
                    <a:prstGeom prst="rect">
                      <a:avLst/>
                    </a:prstGeom>
                    <a:ln w="9525"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After installing the app, you must log on to start using it. If you are registered with Galaxkey, use your Galaxkey credentials to start using the app.</w:t>
      </w:r>
    </w:p>
    <w:p w:rsidR="007E3F65" w:rsidRDefault="007E3F65" w:rsidP="00A66F06">
      <w:pPr>
        <w:pStyle w:val="NormalIntended"/>
      </w:pPr>
      <w:r>
        <w:t>If you do not have the Galaxkey credentials, you can register from your device.</w:t>
      </w:r>
    </w:p>
    <w:p w:rsidR="007E3F65" w:rsidRDefault="007E3F65" w:rsidP="00346EAD">
      <w:pPr>
        <w:pStyle w:val="Heading3"/>
      </w:pPr>
      <w:bookmarkStart w:id="96" w:name="_Toc465887902"/>
      <w:r>
        <w:t>Registering with Galaxkey</w:t>
      </w:r>
      <w:bookmarkEnd w:id="96"/>
    </w:p>
    <w:p w:rsidR="007E3F65" w:rsidRDefault="007E3F65" w:rsidP="00A66F06">
      <w:pPr>
        <w:pStyle w:val="NormalIntended"/>
      </w:pPr>
      <w:r>
        <w:t>You can register with Galaxkey in three easy steps as under;</w:t>
      </w:r>
    </w:p>
    <w:p w:rsidR="007E3F65" w:rsidRDefault="007E3F65" w:rsidP="00A66F06">
      <w:pPr>
        <w:pStyle w:val="NormalIntended"/>
        <w:numPr>
          <w:ilvl w:val="0"/>
          <w:numId w:val="39"/>
        </w:numPr>
      </w:pPr>
      <w:r>
        <w:t>Tap the ‘</w:t>
      </w:r>
      <w:r>
        <w:rPr>
          <w:b/>
        </w:rPr>
        <w:t>Register Here</w:t>
      </w:r>
      <w:r>
        <w:t>’ link. Enter your email id and tap the ‘</w:t>
      </w:r>
      <w:r>
        <w:rPr>
          <w:b/>
        </w:rPr>
        <w:t>Sign up</w:t>
      </w:r>
      <w:r>
        <w:t>’ button.</w:t>
      </w:r>
    </w:p>
    <w:p w:rsidR="007E3F65" w:rsidRDefault="007E3F65" w:rsidP="00A66F06">
      <w:pPr>
        <w:pStyle w:val="NormalIntended"/>
        <w:numPr>
          <w:ilvl w:val="0"/>
          <w:numId w:val="39"/>
        </w:numPr>
      </w:pPr>
      <w:r>
        <w:t>You will receive an email titled ‘</w:t>
      </w:r>
      <w:r>
        <w:rPr>
          <w:b/>
        </w:rPr>
        <w:t>Galaxkey Registration</w:t>
      </w:r>
      <w:r>
        <w:t>’. Tap the ‘</w:t>
      </w:r>
      <w:r>
        <w:rPr>
          <w:b/>
        </w:rPr>
        <w:t>CLICK HERE TO CONFIRM YOUR EMAIL</w:t>
      </w:r>
      <w:r>
        <w:t xml:space="preserve">’ link. </w:t>
      </w:r>
    </w:p>
    <w:p w:rsidR="007E3F65" w:rsidRDefault="007E3F65" w:rsidP="00A66F06">
      <w:pPr>
        <w:pStyle w:val="NormalIntended"/>
        <w:numPr>
          <w:ilvl w:val="0"/>
          <w:numId w:val="39"/>
        </w:numPr>
      </w:pPr>
      <w:r>
        <w:t>This link will open in a browser, where you are required to set a strong password for your account.</w:t>
      </w:r>
    </w:p>
    <w:p w:rsidR="007E3F65" w:rsidRDefault="007E3F65" w:rsidP="00A66F06">
      <w:pPr>
        <w:pStyle w:val="Quote"/>
      </w:pPr>
      <w:r w:rsidRPr="00E239CF">
        <w:t>NOTE</w:t>
      </w:r>
      <w:r>
        <w:t>:</w:t>
      </w:r>
    </w:p>
    <w:p w:rsidR="007E3F65" w:rsidRDefault="007E3F65" w:rsidP="00A66F06">
      <w:pPr>
        <w:pStyle w:val="Quote"/>
      </w:pPr>
      <w:r>
        <w:t>While registering, you can see a checkbox, ‘</w:t>
      </w:r>
      <w:r>
        <w:rPr>
          <w:b/>
        </w:rPr>
        <w:t>Allow Galaxkey to manage my identity</w:t>
      </w:r>
      <w:r>
        <w:t xml:space="preserve">’, selected by default. </w:t>
      </w:r>
    </w:p>
    <w:p w:rsidR="007E3F65" w:rsidRDefault="007E3F65" w:rsidP="00A66F06">
      <w:pPr>
        <w:pStyle w:val="Quote"/>
      </w:pPr>
      <w:r>
        <w:t>When you opt for the default settings, you allow Galaxkey to manage password recovery for your account.</w:t>
      </w:r>
    </w:p>
    <w:p w:rsidR="007E3F65" w:rsidRDefault="007E3F65" w:rsidP="00A66F06">
      <w:pPr>
        <w:pStyle w:val="Quote"/>
      </w:pPr>
      <w:r>
        <w:lastRenderedPageBreak/>
        <w:t xml:space="preserve">You can </w:t>
      </w:r>
      <w:r>
        <w:rPr>
          <w:b/>
        </w:rPr>
        <w:t>uncheck</w:t>
      </w:r>
      <w:r>
        <w:t xml:space="preserve"> it and keep the password recovery with you using a questionnaire of three security questions.</w:t>
      </w:r>
    </w:p>
    <w:p w:rsidR="007E3F65" w:rsidRPr="009D3E77" w:rsidRDefault="007E3F65" w:rsidP="00A66F06">
      <w:pPr>
        <w:pStyle w:val="NormalIntended"/>
      </w:pPr>
      <w:r w:rsidRPr="00F3002F">
        <w:t>Th</w:t>
      </w:r>
      <w:r>
        <w:t xml:space="preserve">is option, however, is available ONLY for </w:t>
      </w:r>
      <w:r>
        <w:rPr>
          <w:b/>
        </w:rPr>
        <w:t>individual accounts</w:t>
      </w:r>
      <w:r>
        <w:t xml:space="preserve">. In case of </w:t>
      </w:r>
      <w:r w:rsidRPr="00F3002F">
        <w:rPr>
          <w:b/>
        </w:rPr>
        <w:t>corporate users</w:t>
      </w:r>
      <w:r>
        <w:t>, the corporate administrator can help reset the password.</w:t>
      </w:r>
    </w:p>
    <w:p w:rsidR="007E3F65" w:rsidRDefault="007E3F65" w:rsidP="00A66F06">
      <w:pPr>
        <w:pStyle w:val="NormalIntended"/>
      </w:pPr>
      <w:r>
        <w:t>You can now start using the Galaxkey for Windows Phone app.</w:t>
      </w:r>
    </w:p>
    <w:p w:rsidR="00FF3799" w:rsidRDefault="00FF3799" w:rsidP="0014677A">
      <w:pPr>
        <w:pStyle w:val="Heading2"/>
      </w:pPr>
      <w:bookmarkStart w:id="97" w:name="_Toc465887903"/>
      <w:r>
        <w:t>Secured Emails</w:t>
      </w:r>
      <w:bookmarkEnd w:id="97"/>
    </w:p>
    <w:p w:rsidR="00FF3799" w:rsidRDefault="00FF3799" w:rsidP="00A66F06">
      <w:pPr>
        <w:pStyle w:val="NormalIntended"/>
      </w:pPr>
      <w:r>
        <w:t>The Galaxkey for Windows Phone app is designed to send and read secured emails.</w:t>
      </w:r>
    </w:p>
    <w:p w:rsidR="00FF3799" w:rsidRDefault="00FF3799" w:rsidP="00A66F06">
      <w:pPr>
        <w:pStyle w:val="NormalIntended"/>
      </w:pPr>
      <w:r>
        <w:t xml:space="preserve">Galaxkey transfers the generated email to the </w:t>
      </w:r>
      <w:r>
        <w:rPr>
          <w:b/>
        </w:rPr>
        <w:t xml:space="preserve">native mail app </w:t>
      </w:r>
      <w:r>
        <w:t>on your device. Thus, sending secured mails from Galaxkey is a simple two-step process which includes</w:t>
      </w:r>
    </w:p>
    <w:p w:rsidR="00FF3799" w:rsidRDefault="00FF3799" w:rsidP="00A66F06">
      <w:pPr>
        <w:pStyle w:val="NormalIntended"/>
        <w:numPr>
          <w:ilvl w:val="0"/>
          <w:numId w:val="40"/>
        </w:numPr>
        <w:rPr>
          <w:b/>
        </w:rPr>
      </w:pPr>
      <w:r>
        <w:t>Transferring a secured mail from Galaxkey to the native mail app.</w:t>
      </w:r>
    </w:p>
    <w:p w:rsidR="00FF3799" w:rsidRPr="00FF3799" w:rsidRDefault="00FF3799" w:rsidP="00A66F06">
      <w:pPr>
        <w:pStyle w:val="NormalIntended"/>
        <w:numPr>
          <w:ilvl w:val="0"/>
          <w:numId w:val="40"/>
        </w:numPr>
        <w:rPr>
          <w:b/>
        </w:rPr>
      </w:pPr>
      <w:r>
        <w:t>Sending the mail from native mail app.</w:t>
      </w:r>
    </w:p>
    <w:p w:rsidR="00FF3799" w:rsidRDefault="00FF3799" w:rsidP="00346EAD">
      <w:pPr>
        <w:pStyle w:val="Heading3"/>
      </w:pPr>
      <w:bookmarkStart w:id="98" w:name="_Toc465887904"/>
      <w:r>
        <w:t>Composing Secured Email</w:t>
      </w:r>
      <w:bookmarkEnd w:id="98"/>
    </w:p>
    <w:p w:rsidR="00FF3799" w:rsidRDefault="00FF3799" w:rsidP="00A66F06">
      <w:pPr>
        <w:pStyle w:val="NormalIntended"/>
      </w:pPr>
      <w:r>
        <w:rPr>
          <w:i/>
          <w:noProof/>
          <w:lang w:val="en-US"/>
        </w:rPr>
        <w:drawing>
          <wp:anchor distT="0" distB="0" distL="114300" distR="114300" simplePos="0" relativeHeight="251796480" behindDoc="0" locked="0" layoutInCell="1" allowOverlap="0" wp14:anchorId="705897D9" wp14:editId="11C6413F">
            <wp:simplePos x="0" y="0"/>
            <wp:positionH relativeFrom="margin">
              <wp:posOffset>1718945</wp:posOffset>
            </wp:positionH>
            <wp:positionV relativeFrom="page">
              <wp:posOffset>4262755</wp:posOffset>
            </wp:positionV>
            <wp:extent cx="2313432" cy="3197749"/>
            <wp:effectExtent l="19050" t="19050" r="10795" b="22225"/>
            <wp:wrapTopAndBottom/>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p_ss_20160701_0001.jpg"/>
                    <pic:cNvPicPr/>
                  </pic:nvPicPr>
                  <pic:blipFill>
                    <a:blip r:embed="rId175">
                      <a:extLst>
                        <a:ext uri="{28A0092B-C50C-407E-A947-70E740481C1C}">
                          <a14:useLocalDpi xmlns:a14="http://schemas.microsoft.com/office/drawing/2010/main" val="0"/>
                        </a:ext>
                      </a:extLst>
                    </a:blip>
                    <a:stretch>
                      <a:fillRect/>
                    </a:stretch>
                  </pic:blipFill>
                  <pic:spPr>
                    <a:xfrm>
                      <a:off x="0" y="0"/>
                      <a:ext cx="2313432" cy="3197749"/>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On the app Home page, tap the ‘</w:t>
      </w:r>
      <w:r w:rsidRPr="00815FE5">
        <w:rPr>
          <w:b/>
        </w:rPr>
        <w:t>New Email</w:t>
      </w:r>
      <w:r>
        <w:t>’ button.</w:t>
      </w:r>
    </w:p>
    <w:p w:rsidR="00FF3799" w:rsidRDefault="00FF3799" w:rsidP="00A66F06">
      <w:pPr>
        <w:pStyle w:val="Quote"/>
      </w:pPr>
      <w:r>
        <w:lastRenderedPageBreak/>
        <w:t>Note: If you have not logged on already, Galaxkey will prompt you to login when you tap the ‘</w:t>
      </w:r>
      <w:r w:rsidRPr="002529D3">
        <w:rPr>
          <w:b/>
        </w:rPr>
        <w:t>New Email</w:t>
      </w:r>
      <w:r>
        <w:t>’ button.</w:t>
      </w:r>
    </w:p>
    <w:p w:rsidR="00FF3799" w:rsidRDefault="00FF3799" w:rsidP="00A66F06">
      <w:pPr>
        <w:pStyle w:val="NormalIntended"/>
      </w:pPr>
      <w:r>
        <w:rPr>
          <w:noProof/>
          <w:lang w:val="en-US"/>
        </w:rPr>
        <w:drawing>
          <wp:anchor distT="0" distB="0" distL="114300" distR="114300" simplePos="0" relativeHeight="251797504" behindDoc="0" locked="0" layoutInCell="1" allowOverlap="0" wp14:anchorId="7DC1B72B" wp14:editId="0B9CF00D">
            <wp:simplePos x="0" y="0"/>
            <wp:positionH relativeFrom="column">
              <wp:posOffset>1718945</wp:posOffset>
            </wp:positionH>
            <wp:positionV relativeFrom="paragraph">
              <wp:posOffset>581025</wp:posOffset>
            </wp:positionV>
            <wp:extent cx="2029968" cy="3195317"/>
            <wp:effectExtent l="19050" t="19050" r="27940" b="24765"/>
            <wp:wrapTopAndBottom/>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p_ss_20160701_0003.jpg"/>
                    <pic:cNvPicPr/>
                  </pic:nvPicPr>
                  <pic:blipFill rotWithShape="1">
                    <a:blip r:embed="rId176">
                      <a:extLst>
                        <a:ext uri="{28A0092B-C50C-407E-A947-70E740481C1C}">
                          <a14:useLocalDpi xmlns:a14="http://schemas.microsoft.com/office/drawing/2010/main" val="0"/>
                        </a:ext>
                      </a:extLst>
                    </a:blip>
                    <a:srcRect t="5555"/>
                    <a:stretch/>
                  </pic:blipFill>
                  <pic:spPr bwMode="auto">
                    <a:xfrm>
                      <a:off x="0" y="0"/>
                      <a:ext cx="2029968" cy="3195317"/>
                    </a:xfrm>
                    <a:prstGeom prst="rect">
                      <a:avLst/>
                    </a:prstGeom>
                    <a:ln w="9525"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The Compose screen is similar to any other email app. You can add attachments to your mails. </w:t>
      </w:r>
    </w:p>
    <w:p w:rsidR="00FF3799" w:rsidRDefault="00FF3799" w:rsidP="00A66F06">
      <w:pPr>
        <w:pStyle w:val="Quote"/>
      </w:pPr>
      <w:r>
        <w:t>Note: Many of the native mail apps do not support sending large attachments. Hence, the attachment size is restricted to a maximum of 5mb.</w:t>
      </w:r>
    </w:p>
    <w:p w:rsidR="00FF3799" w:rsidRDefault="00FF3799" w:rsidP="00A66F06">
      <w:pPr>
        <w:pStyle w:val="NormalIntended"/>
      </w:pPr>
      <w:r>
        <w:t xml:space="preserve">In addition to the standard options, Galaxkey has the following exclusive options. Tap the ‘more options’ button to access these options </w:t>
      </w:r>
      <w:r w:rsidR="008E6A61">
        <w:t>–</w:t>
      </w:r>
      <w:r>
        <w:t xml:space="preserve"> </w:t>
      </w:r>
    </w:p>
    <w:p w:rsidR="008E6A61" w:rsidRDefault="008E6A61" w:rsidP="00A66F06">
      <w:pPr>
        <w:pStyle w:val="NormalIntended"/>
        <w:numPr>
          <w:ilvl w:val="0"/>
          <w:numId w:val="41"/>
        </w:numPr>
      </w:pPr>
      <w:r>
        <w:t>Adding attachments</w:t>
      </w:r>
    </w:p>
    <w:p w:rsidR="008E6A61" w:rsidRDefault="008E6A61" w:rsidP="00A66F06">
      <w:pPr>
        <w:pStyle w:val="NormalIntended"/>
        <w:numPr>
          <w:ilvl w:val="0"/>
          <w:numId w:val="41"/>
        </w:numPr>
      </w:pPr>
      <w:r>
        <w:t>Digital Signature</w:t>
      </w:r>
    </w:p>
    <w:p w:rsidR="008E6A61" w:rsidRDefault="008E6A61" w:rsidP="00A66F06">
      <w:pPr>
        <w:pStyle w:val="NormalIntended"/>
        <w:numPr>
          <w:ilvl w:val="0"/>
          <w:numId w:val="41"/>
        </w:numPr>
      </w:pPr>
      <w:r>
        <w:t>Notifications</w:t>
      </w:r>
    </w:p>
    <w:p w:rsidR="008E6A61" w:rsidRDefault="008E6A61" w:rsidP="00A66F06">
      <w:pPr>
        <w:pStyle w:val="NormalIntended"/>
        <w:numPr>
          <w:ilvl w:val="0"/>
          <w:numId w:val="41"/>
        </w:numPr>
      </w:pPr>
      <w:r>
        <w:t>Invite to new users</w:t>
      </w:r>
    </w:p>
    <w:p w:rsidR="00FF3799" w:rsidRDefault="00FF3799" w:rsidP="005F34F7">
      <w:pPr>
        <w:pStyle w:val="Heading4"/>
        <w:numPr>
          <w:ilvl w:val="3"/>
          <w:numId w:val="2"/>
        </w:numPr>
        <w:ind w:left="3096"/>
      </w:pPr>
      <w:r>
        <w:t xml:space="preserve">Adding attachments </w:t>
      </w:r>
    </w:p>
    <w:p w:rsidR="00D42535" w:rsidRDefault="003D1956" w:rsidP="004F7FE0">
      <w:pPr>
        <w:pStyle w:val="NormalIntended"/>
        <w:rPr>
          <w:noProof/>
          <w:lang w:val="en-US"/>
        </w:rPr>
      </w:pPr>
      <w:r>
        <w:t>You can attach various files to the secured mails from your Windows Phone device. Tap the more options (…) icon and then tap ‘</w:t>
      </w:r>
      <w:r>
        <w:rPr>
          <w:b/>
        </w:rPr>
        <w:t>attach new file</w:t>
      </w:r>
      <w:r>
        <w:t xml:space="preserve">’. On the next screen, select the app that </w:t>
      </w:r>
      <w:r>
        <w:lastRenderedPageBreak/>
        <w:t>stores your file. Select the required file and (tick) to attach the file.</w:t>
      </w:r>
    </w:p>
    <w:p w:rsidR="00D42535" w:rsidRPr="003D1956" w:rsidRDefault="00D42535" w:rsidP="00A66F06">
      <w:pPr>
        <w:pStyle w:val="NormalIntended"/>
      </w:pPr>
      <w:r>
        <w:rPr>
          <w:noProof/>
          <w:lang w:val="en-US"/>
        </w:rPr>
        <w:lastRenderedPageBreak/>
        <mc:AlternateContent>
          <mc:Choice Requires="wpg">
            <w:drawing>
              <wp:anchor distT="182880" distB="182880" distL="114300" distR="114300" simplePos="0" relativeHeight="251802624" behindDoc="0" locked="0" layoutInCell="1" allowOverlap="0" wp14:anchorId="1EB1C6EA" wp14:editId="2528CE95">
                <wp:simplePos x="0" y="0"/>
                <wp:positionH relativeFrom="margin">
                  <wp:posOffset>1718945</wp:posOffset>
                </wp:positionH>
                <wp:positionV relativeFrom="paragraph">
                  <wp:posOffset>3974465</wp:posOffset>
                </wp:positionV>
                <wp:extent cx="2039112" cy="3200400"/>
                <wp:effectExtent l="19050" t="19050" r="18415" b="19050"/>
                <wp:wrapTopAndBottom/>
                <wp:docPr id="193" name="Group 193"/>
                <wp:cNvGraphicFramePr/>
                <a:graphic xmlns:a="http://schemas.openxmlformats.org/drawingml/2006/main">
                  <a:graphicData uri="http://schemas.microsoft.com/office/word/2010/wordprocessingGroup">
                    <wpg:wgp>
                      <wpg:cNvGrpSpPr/>
                      <wpg:grpSpPr>
                        <a:xfrm>
                          <a:off x="0" y="0"/>
                          <a:ext cx="2039112" cy="3200400"/>
                          <a:chOff x="0" y="0"/>
                          <a:chExt cx="2042795" cy="3200400"/>
                        </a:xfrm>
                      </wpg:grpSpPr>
                      <pic:pic xmlns:pic="http://schemas.openxmlformats.org/drawingml/2006/picture">
                        <pic:nvPicPr>
                          <pic:cNvPr id="194" name="Picture 194"/>
                          <pic:cNvPicPr>
                            <a:picLocks noChangeAspect="1"/>
                          </pic:cNvPicPr>
                        </pic:nvPicPr>
                        <pic:blipFill rotWithShape="1">
                          <a:blip r:embed="rId177">
                            <a:extLst>
                              <a:ext uri="{28A0092B-C50C-407E-A947-70E740481C1C}">
                                <a14:useLocalDpi xmlns:a14="http://schemas.microsoft.com/office/drawing/2010/main" val="0"/>
                              </a:ext>
                            </a:extLst>
                          </a:blip>
                          <a:srcRect t="6000"/>
                          <a:stretch/>
                        </pic:blipFill>
                        <pic:spPr bwMode="auto">
                          <a:xfrm>
                            <a:off x="0" y="0"/>
                            <a:ext cx="204279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95" name="Rectangle 195"/>
                        <wps:cNvSpPr/>
                        <wps:spPr>
                          <a:xfrm>
                            <a:off x="685800" y="2924175"/>
                            <a:ext cx="285750" cy="23812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5EBF2302" id="Group 193" o:spid="_x0000_s1026" style="position:absolute;margin-left:135.35pt;margin-top:312.95pt;width:160.55pt;height:252pt;z-index:251802624;mso-wrap-distance-top:14.4pt;mso-wrap-distance-bottom:14.4pt;mso-position-horizontal-relative:margin;mso-width-relative:margin" coordsize="20427,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" o:allowoverlap="f">
                <v:shape id="Picture 194" o:spid="_x0000_s1027" type="#_x0000_t75" style="position:absolute;width:20427;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" stroked="t" strokecolor="#a5a5a5 [2092]">
                  <v:imagedata r:id="rId178" o:title="" croptop="3932f"/>
                  <v:path arrowok="t"/>
                </v:shape>
                <v:rect id="Rectangle 195" o:spid="_x0000_s1028" style="position:absolute;left:6858;top:29241;width:2857;height:2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" filled="f" strokecolor="#c00000" strokeweight="1.5pt"/>
                <w10:wrap type="topAndBottom" anchorx="margin"/>
              </v:group>
            </w:pict>
          </mc:Fallback>
        </mc:AlternateContent>
      </w:r>
      <w:r>
        <w:t xml:space="preserve">Tap the attachment icon to view or remove the attachment. </w:t>
      </w:r>
      <w:r w:rsidRPr="00D42535">
        <w:rPr>
          <w:noProof/>
          <w:lang w:val="en-US"/>
        </w:rPr>
        <w:drawing>
          <wp:anchor distT="182880" distB="182880" distL="114300" distR="114300" simplePos="0" relativeHeight="251800576" behindDoc="0" locked="0" layoutInCell="1" allowOverlap="0" wp14:anchorId="67549DAD" wp14:editId="3431DC33">
            <wp:simplePos x="0" y="0"/>
            <wp:positionH relativeFrom="column">
              <wp:posOffset>3657600</wp:posOffset>
            </wp:positionH>
            <wp:positionV relativeFrom="paragraph">
              <wp:posOffset>19050</wp:posOffset>
            </wp:positionV>
            <wp:extent cx="2093976" cy="3194201"/>
            <wp:effectExtent l="19050" t="19050" r="20955" b="25400"/>
            <wp:wrapTopAndBottom/>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wp_ss_20160701_0006.jpg"/>
                    <pic:cNvPicPr/>
                  </pic:nvPicPr>
                  <pic:blipFill rotWithShape="1">
                    <a:blip r:embed="rId179">
                      <a:extLst>
                        <a:ext uri="{28A0092B-C50C-407E-A947-70E740481C1C}">
                          <a14:useLocalDpi xmlns:a14="http://schemas.microsoft.com/office/drawing/2010/main" val="0"/>
                        </a:ext>
                      </a:extLst>
                    </a:blip>
                    <a:srcRect t="8500"/>
                    <a:stretch/>
                  </pic:blipFill>
                  <pic:spPr bwMode="auto">
                    <a:xfrm>
                      <a:off x="0" y="0"/>
                      <a:ext cx="2093976" cy="3194201"/>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42535">
        <w:rPr>
          <w:noProof/>
          <w:lang w:val="en-US"/>
        </w:rPr>
        <w:drawing>
          <wp:anchor distT="182880" distB="182880" distL="114300" distR="114300" simplePos="0" relativeHeight="251799552" behindDoc="0" locked="0" layoutInCell="1" allowOverlap="0" wp14:anchorId="6B84A1CD" wp14:editId="5A401BE6">
            <wp:simplePos x="0" y="0"/>
            <wp:positionH relativeFrom="margin">
              <wp:posOffset>1718945</wp:posOffset>
            </wp:positionH>
            <wp:positionV relativeFrom="paragraph">
              <wp:posOffset>19050</wp:posOffset>
            </wp:positionV>
            <wp:extent cx="2020824" cy="3204831"/>
            <wp:effectExtent l="19050" t="19050" r="17780" b="15240"/>
            <wp:wrapTopAndBottom/>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p_ss_20160701_0005.jpg"/>
                    <pic:cNvPicPr/>
                  </pic:nvPicPr>
                  <pic:blipFill rotWithShape="1">
                    <a:blip r:embed="rId180">
                      <a:extLst>
                        <a:ext uri="{28A0092B-C50C-407E-A947-70E740481C1C}">
                          <a14:useLocalDpi xmlns:a14="http://schemas.microsoft.com/office/drawing/2010/main" val="0"/>
                        </a:ext>
                      </a:extLst>
                    </a:blip>
                    <a:srcRect t="4861"/>
                    <a:stretch/>
                  </pic:blipFill>
                  <pic:spPr bwMode="auto">
                    <a:xfrm>
                      <a:off x="0" y="0"/>
                      <a:ext cx="2020824" cy="3204831"/>
                    </a:xfrm>
                    <a:prstGeom prst="rect">
                      <a:avLst/>
                    </a:prstGeom>
                    <a:ln w="9525"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F3799" w:rsidRDefault="00FF3799" w:rsidP="005F34F7">
      <w:pPr>
        <w:pStyle w:val="Heading4"/>
        <w:numPr>
          <w:ilvl w:val="3"/>
          <w:numId w:val="2"/>
        </w:numPr>
        <w:ind w:left="3096"/>
      </w:pPr>
      <w:r>
        <w:t xml:space="preserve">Digital Signature </w:t>
      </w:r>
    </w:p>
    <w:p w:rsidR="00D42535" w:rsidRDefault="00D42535" w:rsidP="00A66F06">
      <w:pPr>
        <w:pStyle w:val="NormalIntended"/>
      </w:pPr>
      <w:r w:rsidRPr="008330DA">
        <w:t>Galaxkey is based on an end-to-end encryption model. To ensure the integrity and security of your email, especially in transit, you can now add a digital signature to your secured mail.</w:t>
      </w:r>
    </w:p>
    <w:p w:rsidR="00D42535" w:rsidRDefault="00D42535" w:rsidP="00A66F06">
      <w:pPr>
        <w:pStyle w:val="NormalIntended"/>
      </w:pPr>
      <w:r>
        <w:lastRenderedPageBreak/>
        <w:t>In an unsigned mail, the Digital Signature icon looks</w:t>
      </w:r>
      <w:r w:rsidRPr="00D07C50">
        <w:rPr>
          <w:noProof/>
          <w:lang w:val="en-US"/>
        </w:rPr>
        <w:t xml:space="preserve"> </w:t>
      </w:r>
      <w:r>
        <w:rPr>
          <w:noProof/>
          <w:lang w:val="en-US"/>
        </w:rPr>
        <w:drawing>
          <wp:inline distT="0" distB="0" distL="0" distR="0" wp14:anchorId="013043B9" wp14:editId="33A2B047">
            <wp:extent cx="274320" cy="274320"/>
            <wp:effectExtent l="0" t="0" r="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ign.png"/>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274320" cy="274320"/>
                    </a:xfrm>
                    <a:prstGeom prst="rect">
                      <a:avLst/>
                    </a:prstGeom>
                  </pic:spPr>
                </pic:pic>
              </a:graphicData>
            </a:graphic>
          </wp:inline>
        </w:drawing>
      </w:r>
    </w:p>
    <w:p w:rsidR="00D42535" w:rsidRDefault="004F7FE0" w:rsidP="00A66F06">
      <w:pPr>
        <w:pStyle w:val="NormalIntended"/>
      </w:pPr>
      <w:r>
        <w:rPr>
          <w:noProof/>
          <w:lang w:val="en-US"/>
        </w:rPr>
        <mc:AlternateContent>
          <mc:Choice Requires="wpg">
            <w:drawing>
              <wp:anchor distT="0" distB="0" distL="114300" distR="114300" simplePos="0" relativeHeight="251805696" behindDoc="0" locked="0" layoutInCell="1" allowOverlap="0" wp14:anchorId="40410471" wp14:editId="1954351A">
                <wp:simplePos x="0" y="0"/>
                <wp:positionH relativeFrom="column">
                  <wp:posOffset>3810000</wp:posOffset>
                </wp:positionH>
                <wp:positionV relativeFrom="paragraph">
                  <wp:posOffset>976630</wp:posOffset>
                </wp:positionV>
                <wp:extent cx="2011680" cy="3200400"/>
                <wp:effectExtent l="19050" t="19050" r="26670" b="19050"/>
                <wp:wrapNone/>
                <wp:docPr id="197" name="Group 197"/>
                <wp:cNvGraphicFramePr/>
                <a:graphic xmlns:a="http://schemas.openxmlformats.org/drawingml/2006/main">
                  <a:graphicData uri="http://schemas.microsoft.com/office/word/2010/wordprocessingGroup">
                    <wpg:wgp>
                      <wpg:cNvGrpSpPr/>
                      <wpg:grpSpPr>
                        <a:xfrm>
                          <a:off x="0" y="0"/>
                          <a:ext cx="2011680" cy="3200400"/>
                          <a:chOff x="0" y="0"/>
                          <a:chExt cx="2012950" cy="3200400"/>
                        </a:xfrm>
                      </wpg:grpSpPr>
                      <pic:pic xmlns:pic="http://schemas.openxmlformats.org/drawingml/2006/picture">
                        <pic:nvPicPr>
                          <pic:cNvPr id="198" name="Picture 198"/>
                          <pic:cNvPicPr>
                            <a:picLocks noChangeAspect="1"/>
                          </pic:cNvPicPr>
                        </pic:nvPicPr>
                        <pic:blipFill rotWithShape="1">
                          <a:blip r:embed="rId177">
                            <a:extLst>
                              <a:ext uri="{28A0092B-C50C-407E-A947-70E740481C1C}">
                                <a14:useLocalDpi xmlns:a14="http://schemas.microsoft.com/office/drawing/2010/main" val="0"/>
                              </a:ext>
                            </a:extLst>
                          </a:blip>
                          <a:srcRect t="4625"/>
                          <a:stretch/>
                        </pic:blipFill>
                        <pic:spPr bwMode="auto">
                          <a:xfrm>
                            <a:off x="0" y="0"/>
                            <a:ext cx="201295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199" name="Rectangle 199"/>
                        <wps:cNvSpPr/>
                        <wps:spPr>
                          <a:xfrm>
                            <a:off x="1381125" y="2924175"/>
                            <a:ext cx="304800" cy="2476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7A442DE0" id="Group 197" o:spid="_x0000_s1026" style="position:absolute;margin-left:300pt;margin-top:76.9pt;width:158.4pt;height:252pt;z-index:251805696;mso-width-relative:margin" coordsize="20129,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" o:allowoverlap="f">
                <v:shape id="Picture 198" o:spid="_x0000_s1027" type="#_x0000_t75" style="position:absolute;width:20129;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" stroked="t" strokecolor="#a5a5a5 [2092]">
                  <v:imagedata r:id="rId178" o:title="" croptop="3031f"/>
                  <v:path arrowok="t"/>
                </v:shape>
                <v:rect id="Rectangle 199" o:spid="_x0000_s1028" style="position:absolute;left:13811;top:29241;width:3048;height:2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" filled="f" strokecolor="#c00000" strokeweight="1.5pt"/>
              </v:group>
            </w:pict>
          </mc:Fallback>
        </mc:AlternateContent>
      </w:r>
      <w:r w:rsidR="00D42535">
        <w:rPr>
          <w:noProof/>
          <w:lang w:val="en-US"/>
        </w:rPr>
        <mc:AlternateContent>
          <mc:Choice Requires="wps">
            <w:drawing>
              <wp:anchor distT="0" distB="0" distL="114300" distR="114300" simplePos="0" relativeHeight="251807744" behindDoc="0" locked="0" layoutInCell="1" allowOverlap="1" wp14:anchorId="094B5C6E" wp14:editId="2B259AD7">
                <wp:simplePos x="0" y="0"/>
                <wp:positionH relativeFrom="column">
                  <wp:posOffset>3676650</wp:posOffset>
                </wp:positionH>
                <wp:positionV relativeFrom="paragraph">
                  <wp:posOffset>4243705</wp:posOffset>
                </wp:positionV>
                <wp:extent cx="2012950" cy="635"/>
                <wp:effectExtent l="0" t="0" r="0" b="0"/>
                <wp:wrapNone/>
                <wp:docPr id="196" name="Text Box 196"/>
                <wp:cNvGraphicFramePr/>
                <a:graphic xmlns:a="http://schemas.openxmlformats.org/drawingml/2006/main">
                  <a:graphicData uri="http://schemas.microsoft.com/office/word/2010/wordprocessingShape">
                    <wps:wsp>
                      <wps:cNvSpPr txBox="1"/>
                      <wps:spPr>
                        <a:xfrm>
                          <a:off x="0" y="0"/>
                          <a:ext cx="2012950" cy="635"/>
                        </a:xfrm>
                        <a:prstGeom prst="rect">
                          <a:avLst/>
                        </a:prstGeom>
                        <a:solidFill>
                          <a:prstClr val="white"/>
                        </a:solidFill>
                        <a:ln>
                          <a:noFill/>
                        </a:ln>
                        <a:effectLst/>
                      </wps:spPr>
                      <wps:txbx>
                        <w:txbxContent>
                          <w:p w:rsidR="00D141EB" w:rsidRPr="00E824E2" w:rsidRDefault="00D141EB" w:rsidP="00D42535">
                            <w:pPr>
                              <w:pStyle w:val="Caption"/>
                              <w:jc w:val="center"/>
                              <w:rPr>
                                <w:noProof/>
                                <w:sz w:val="24"/>
                              </w:rPr>
                            </w:pPr>
                            <w:r>
                              <w:t>After inserting Digital Sign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94B5C6E" id="Text Box 196" o:spid="_x0000_s1028" type="#_x0000_t202" style="position:absolute;left:0;text-align:left;margin-left:289.5pt;margin-top:334.15pt;width:158.5pt;height:.05pt;z-index:251807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" stroked="f">
                <v:textbox style="mso-fit-shape-to-text:t" inset="0,0,0,0">
                  <w:txbxContent>
                    <w:p w:rsidR="00D141EB" w:rsidRPr="00E824E2" w:rsidRDefault="00D141EB" w:rsidP="00D42535">
                      <w:pPr>
                        <w:pStyle w:val="Caption"/>
                        <w:jc w:val="center"/>
                        <w:rPr>
                          <w:noProof/>
                          <w:sz w:val="24"/>
                        </w:rPr>
                      </w:pPr>
                      <w:r>
                        <w:t>After inserting Digital Sign</w:t>
                      </w:r>
                    </w:p>
                  </w:txbxContent>
                </v:textbox>
              </v:shape>
            </w:pict>
          </mc:Fallback>
        </mc:AlternateContent>
      </w:r>
      <w:r w:rsidR="00D42535">
        <w:rPr>
          <w:noProof/>
          <w:lang w:val="en-US"/>
        </w:rPr>
        <mc:AlternateContent>
          <mc:Choice Requires="wps">
            <w:drawing>
              <wp:anchor distT="0" distB="0" distL="114300" distR="114300" simplePos="0" relativeHeight="251806720" behindDoc="0" locked="0" layoutInCell="1" allowOverlap="1" wp14:anchorId="20EF10BD" wp14:editId="0E61D6F7">
                <wp:simplePos x="0" y="0"/>
                <wp:positionH relativeFrom="column">
                  <wp:posOffset>1295400</wp:posOffset>
                </wp:positionH>
                <wp:positionV relativeFrom="paragraph">
                  <wp:posOffset>4243705</wp:posOffset>
                </wp:positionV>
                <wp:extent cx="2032000" cy="635"/>
                <wp:effectExtent l="0" t="0" r="0" b="0"/>
                <wp:wrapTopAndBottom/>
                <wp:docPr id="200" name="Text Box 200"/>
                <wp:cNvGraphicFramePr/>
                <a:graphic xmlns:a="http://schemas.openxmlformats.org/drawingml/2006/main">
                  <a:graphicData uri="http://schemas.microsoft.com/office/word/2010/wordprocessingShape">
                    <wps:wsp>
                      <wps:cNvSpPr txBox="1"/>
                      <wps:spPr>
                        <a:xfrm>
                          <a:off x="0" y="0"/>
                          <a:ext cx="2032000" cy="635"/>
                        </a:xfrm>
                        <a:prstGeom prst="rect">
                          <a:avLst/>
                        </a:prstGeom>
                        <a:solidFill>
                          <a:prstClr val="white"/>
                        </a:solidFill>
                        <a:ln>
                          <a:noFill/>
                        </a:ln>
                        <a:effectLst/>
                      </wps:spPr>
                      <wps:txbx>
                        <w:txbxContent>
                          <w:p w:rsidR="00D141EB" w:rsidRPr="008901AB" w:rsidRDefault="00D141EB" w:rsidP="00D42535">
                            <w:pPr>
                              <w:pStyle w:val="Caption"/>
                              <w:jc w:val="center"/>
                              <w:rPr>
                                <w:noProof/>
                                <w:sz w:val="24"/>
                              </w:rPr>
                            </w:pPr>
                            <w:r>
                              <w:t>Before inserting Digital Sign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0EF10BD" id="Text Box 200" o:spid="_x0000_s1029" type="#_x0000_t202" style="position:absolute;left:0;text-align:left;margin-left:102pt;margin-top:334.15pt;width:160pt;height:.05pt;z-index:251806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" stroked="f">
                <v:textbox style="mso-fit-shape-to-text:t" inset="0,0,0,0">
                  <w:txbxContent>
                    <w:p w:rsidR="00D141EB" w:rsidRPr="008901AB" w:rsidRDefault="00D141EB" w:rsidP="00D42535">
                      <w:pPr>
                        <w:pStyle w:val="Caption"/>
                        <w:jc w:val="center"/>
                        <w:rPr>
                          <w:noProof/>
                          <w:sz w:val="24"/>
                        </w:rPr>
                      </w:pPr>
                      <w:r>
                        <w:t>Before inserting Digital Sign</w:t>
                      </w:r>
                    </w:p>
                  </w:txbxContent>
                </v:textbox>
                <w10:wrap type="topAndBottom"/>
              </v:shape>
            </w:pict>
          </mc:Fallback>
        </mc:AlternateContent>
      </w:r>
      <w:r w:rsidR="00D42535">
        <w:rPr>
          <w:noProof/>
          <w:lang w:val="en-US"/>
        </w:rPr>
        <mc:AlternateContent>
          <mc:Choice Requires="wpg">
            <w:drawing>
              <wp:anchor distT="0" distB="0" distL="114300" distR="114300" simplePos="0" relativeHeight="251804672" behindDoc="0" locked="0" layoutInCell="1" allowOverlap="0" wp14:anchorId="5A806CF6" wp14:editId="0BE11228">
                <wp:simplePos x="0" y="0"/>
                <wp:positionH relativeFrom="column">
                  <wp:posOffset>1718945</wp:posOffset>
                </wp:positionH>
                <wp:positionV relativeFrom="paragraph">
                  <wp:posOffset>986155</wp:posOffset>
                </wp:positionV>
                <wp:extent cx="2029968" cy="3200400"/>
                <wp:effectExtent l="19050" t="19050" r="27940" b="19050"/>
                <wp:wrapTopAndBottom/>
                <wp:docPr id="201" name="Group 201"/>
                <wp:cNvGraphicFramePr/>
                <a:graphic xmlns:a="http://schemas.openxmlformats.org/drawingml/2006/main">
                  <a:graphicData uri="http://schemas.microsoft.com/office/word/2010/wordprocessingGroup">
                    <wpg:wgp>
                      <wpg:cNvGrpSpPr/>
                      <wpg:grpSpPr>
                        <a:xfrm>
                          <a:off x="0" y="0"/>
                          <a:ext cx="2029968" cy="3200400"/>
                          <a:chOff x="0" y="0"/>
                          <a:chExt cx="2032000" cy="3200400"/>
                        </a:xfrm>
                      </wpg:grpSpPr>
                      <pic:pic xmlns:pic="http://schemas.openxmlformats.org/drawingml/2006/picture">
                        <pic:nvPicPr>
                          <pic:cNvPr id="202" name="Picture 202"/>
                          <pic:cNvPicPr>
                            <a:picLocks noChangeAspect="1"/>
                          </pic:cNvPicPr>
                        </pic:nvPicPr>
                        <pic:blipFill rotWithShape="1">
                          <a:blip r:embed="rId176">
                            <a:extLst>
                              <a:ext uri="{28A0092B-C50C-407E-A947-70E740481C1C}">
                                <a14:useLocalDpi xmlns:a14="http://schemas.microsoft.com/office/drawing/2010/main" val="0"/>
                              </a:ext>
                            </a:extLst>
                          </a:blip>
                          <a:srcRect t="5500"/>
                          <a:stretch/>
                        </pic:blipFill>
                        <pic:spPr bwMode="auto">
                          <a:xfrm>
                            <a:off x="0" y="0"/>
                            <a:ext cx="203200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03" name="Rectangle 203"/>
                        <wps:cNvSpPr/>
                        <wps:spPr>
                          <a:xfrm>
                            <a:off x="1381125" y="2924175"/>
                            <a:ext cx="333375" cy="2571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65F9C462" id="Group 201" o:spid="_x0000_s1026" style="position:absolute;margin-left:135.35pt;margin-top:77.65pt;width:159.85pt;height:252pt;z-index:251804672;mso-width-relative:margin" coordsize="20320,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" o:allowoverlap="f">
                <v:shape id="Picture 202" o:spid="_x0000_s1027" type="#_x0000_t75" style="position:absolute;width:20320;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" stroked="t" strokecolor="#a5a5a5 [2092]">
                  <v:imagedata r:id="rId181" o:title="" croptop="3604f"/>
                  <v:path arrowok="t"/>
                </v:shape>
                <v:rect id="Rectangle 203" o:spid="_x0000_s1028" style="position:absolute;left:13811;top:29241;width:3334;height:2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" filled="f" strokecolor="#c00000" strokeweight="1.5pt"/>
                <w10:wrap type="topAndBottom"/>
              </v:group>
            </w:pict>
          </mc:Fallback>
        </mc:AlternateContent>
      </w:r>
      <w:r w:rsidR="00D42535" w:rsidRPr="008330DA">
        <w:t>Tap the ‘</w:t>
      </w:r>
      <w:r w:rsidR="00D42535" w:rsidRPr="008330DA">
        <w:rPr>
          <w:b/>
        </w:rPr>
        <w:t>Digital Sign</w:t>
      </w:r>
      <w:r w:rsidR="00D42535" w:rsidRPr="008330DA">
        <w:t xml:space="preserve">’ </w:t>
      </w:r>
      <w:r w:rsidR="00D42535">
        <w:t>icon</w:t>
      </w:r>
      <w:r w:rsidR="00D42535" w:rsidRPr="008330DA">
        <w:t xml:space="preserve"> on the </w:t>
      </w:r>
      <w:r w:rsidR="00D42535">
        <w:t>Compose</w:t>
      </w:r>
      <w:r w:rsidR="00D42535" w:rsidRPr="008330DA">
        <w:t xml:space="preserve"> screen to insert digital signature in your email.</w:t>
      </w:r>
      <w:r w:rsidR="00D42535">
        <w:t xml:space="preserve"> After the digital sign is inserted, the icon toggles to  </w:t>
      </w:r>
      <w:r w:rsidR="00D42535">
        <w:rPr>
          <w:noProof/>
          <w:lang w:val="en-US"/>
        </w:rPr>
        <w:drawing>
          <wp:inline distT="0" distB="0" distL="0" distR="0" wp14:anchorId="54823483" wp14:editId="22257755">
            <wp:extent cx="365760" cy="365760"/>
            <wp:effectExtent l="0" t="0" r="0" b="0"/>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ign_inverse.png"/>
                    <pic:cNvPicPr/>
                  </pic:nvPicPr>
                  <pic:blipFill>
                    <a:blip r:embed="rId182">
                      <a:extLst>
                        <a:ext uri="{28A0092B-C50C-407E-A947-70E740481C1C}">
                          <a14:useLocalDpi xmlns:a14="http://schemas.microsoft.com/office/drawing/2010/main" val="0"/>
                        </a:ext>
                      </a:extLst>
                    </a:blip>
                    <a:stretch>
                      <a:fillRect/>
                    </a:stretch>
                  </pic:blipFill>
                  <pic:spPr>
                    <a:xfrm>
                      <a:off x="0" y="0"/>
                      <a:ext cx="365760" cy="365760"/>
                    </a:xfrm>
                    <a:prstGeom prst="rect">
                      <a:avLst/>
                    </a:prstGeom>
                  </pic:spPr>
                </pic:pic>
              </a:graphicData>
            </a:graphic>
          </wp:inline>
        </w:drawing>
      </w:r>
    </w:p>
    <w:p w:rsidR="00D42535" w:rsidRPr="00D42535" w:rsidRDefault="00D42535" w:rsidP="00A66F06">
      <w:pPr>
        <w:pStyle w:val="NormalIntended"/>
      </w:pPr>
      <w:r w:rsidRPr="008330DA">
        <w:t>Tap the ‘</w:t>
      </w:r>
      <w:r w:rsidRPr="008330DA">
        <w:rPr>
          <w:b/>
        </w:rPr>
        <w:t>Digital Sign</w:t>
      </w:r>
      <w:r w:rsidRPr="008330DA">
        <w:t xml:space="preserve">’ </w:t>
      </w:r>
      <w:r>
        <w:t>icon</w:t>
      </w:r>
      <w:r w:rsidRPr="008330DA">
        <w:t xml:space="preserve"> on the </w:t>
      </w:r>
      <w:r>
        <w:t>Compose</w:t>
      </w:r>
      <w:r w:rsidRPr="008330DA">
        <w:t xml:space="preserve"> screen to insert digital signature in your email.</w:t>
      </w:r>
    </w:p>
    <w:p w:rsidR="00FF3799" w:rsidRDefault="00FF3799" w:rsidP="005F34F7">
      <w:pPr>
        <w:pStyle w:val="Heading4"/>
        <w:numPr>
          <w:ilvl w:val="3"/>
          <w:numId w:val="2"/>
        </w:numPr>
        <w:ind w:left="3096"/>
      </w:pPr>
      <w:r>
        <w:t>Notifications</w:t>
      </w:r>
    </w:p>
    <w:p w:rsidR="00BB3293" w:rsidRPr="008330DA" w:rsidRDefault="00BB3293" w:rsidP="00A66F06">
      <w:pPr>
        <w:pStyle w:val="NormalIntended"/>
      </w:pPr>
      <w:r w:rsidRPr="008330DA">
        <w:t>Option to receive intimations when recipients access a Galaxkey Secured Mail. There are three types of Galaxkey notifications;</w:t>
      </w:r>
    </w:p>
    <w:p w:rsidR="00BB3293" w:rsidRPr="008330DA" w:rsidRDefault="00BB3293" w:rsidP="00A66F06">
      <w:pPr>
        <w:pStyle w:val="NormalIntended"/>
        <w:numPr>
          <w:ilvl w:val="0"/>
          <w:numId w:val="42"/>
        </w:numPr>
      </w:pPr>
      <w:r w:rsidRPr="002E48BD">
        <w:rPr>
          <w:b/>
        </w:rPr>
        <w:t>Request</w:t>
      </w:r>
      <w:r w:rsidRPr="008330DA">
        <w:t>: Sent when you opt for notification when user accesses you mail</w:t>
      </w:r>
    </w:p>
    <w:p w:rsidR="00BB3293" w:rsidRPr="003C1567" w:rsidRDefault="00BB3293" w:rsidP="00A66F06">
      <w:pPr>
        <w:pStyle w:val="NormalIntended"/>
        <w:numPr>
          <w:ilvl w:val="0"/>
          <w:numId w:val="42"/>
        </w:numPr>
      </w:pPr>
      <w:r w:rsidRPr="002E48BD">
        <w:rPr>
          <w:b/>
        </w:rPr>
        <w:t>Acknowledged</w:t>
      </w:r>
      <w:r w:rsidRPr="008330DA">
        <w:t>: Sent when your recipients click ‘Yes’ on the notification alert</w:t>
      </w:r>
    </w:p>
    <w:p w:rsidR="00BB3293" w:rsidRPr="008330DA" w:rsidRDefault="00BB3293" w:rsidP="00A66F06">
      <w:pPr>
        <w:pStyle w:val="NormalIntended"/>
        <w:numPr>
          <w:ilvl w:val="0"/>
          <w:numId w:val="42"/>
        </w:numPr>
      </w:pPr>
      <w:r>
        <w:rPr>
          <w:noProof/>
          <w:lang w:val="en-US"/>
        </w:rPr>
        <w:lastRenderedPageBreak/>
        <w:drawing>
          <wp:anchor distT="0" distB="0" distL="114300" distR="114300" simplePos="0" relativeHeight="251809792" behindDoc="0" locked="0" layoutInCell="1" allowOverlap="0" wp14:anchorId="125FC762" wp14:editId="7F70A35C">
            <wp:simplePos x="0" y="0"/>
            <wp:positionH relativeFrom="margin">
              <wp:posOffset>2152650</wp:posOffset>
            </wp:positionH>
            <wp:positionV relativeFrom="paragraph">
              <wp:posOffset>525780</wp:posOffset>
            </wp:positionV>
            <wp:extent cx="2011680" cy="3197574"/>
            <wp:effectExtent l="19050" t="19050" r="26670" b="22225"/>
            <wp:wrapTopAndBottom/>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p_ss_20160701_0004.jpg"/>
                    <pic:cNvPicPr/>
                  </pic:nvPicPr>
                  <pic:blipFill rotWithShape="1">
                    <a:blip r:embed="rId183">
                      <a:extLst>
                        <a:ext uri="{28A0092B-C50C-407E-A947-70E740481C1C}">
                          <a14:useLocalDpi xmlns:a14="http://schemas.microsoft.com/office/drawing/2010/main" val="0"/>
                        </a:ext>
                      </a:extLst>
                    </a:blip>
                    <a:srcRect t="4629"/>
                    <a:stretch/>
                  </pic:blipFill>
                  <pic:spPr bwMode="auto">
                    <a:xfrm>
                      <a:off x="0" y="0"/>
                      <a:ext cx="2011680" cy="3197574"/>
                    </a:xfrm>
                    <a:prstGeom prst="rect">
                      <a:avLst/>
                    </a:prstGeom>
                    <a:ln w="9525"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b/>
        </w:rPr>
        <w:t>Rejected</w:t>
      </w:r>
      <w:r>
        <w:t xml:space="preserve">:  </w:t>
      </w:r>
      <w:r w:rsidRPr="008330DA">
        <w:t>Sent when your recipients click ‘</w:t>
      </w:r>
      <w:r>
        <w:t>No</w:t>
      </w:r>
      <w:r w:rsidRPr="008330DA">
        <w:t>’ on the notification alert</w:t>
      </w:r>
    </w:p>
    <w:p w:rsidR="00BB3293" w:rsidRDefault="00BB3293" w:rsidP="00A66F06">
      <w:pPr>
        <w:pStyle w:val="NormalIntended"/>
      </w:pPr>
    </w:p>
    <w:p w:rsidR="00BB3293" w:rsidRDefault="00BB3293" w:rsidP="00A66F06">
      <w:pPr>
        <w:pStyle w:val="NormalIntended"/>
      </w:pPr>
      <w:r w:rsidRPr="00DD349E">
        <w:t>Tap</w:t>
      </w:r>
      <w:r>
        <w:t xml:space="preserve"> the ‘</w:t>
      </w:r>
      <w:r w:rsidRPr="00BE0C36">
        <w:rPr>
          <w:b/>
        </w:rPr>
        <w:t>Notify</w:t>
      </w:r>
      <w:r>
        <w:t xml:space="preserve">’ icon - </w:t>
      </w:r>
      <w:r>
        <w:rPr>
          <w:noProof/>
          <w:lang w:val="en-US"/>
        </w:rPr>
        <w:drawing>
          <wp:inline distT="0" distB="0" distL="0" distR="0" wp14:anchorId="1F37F96F" wp14:editId="4168D84A">
            <wp:extent cx="182880" cy="182880"/>
            <wp:effectExtent l="0" t="0" r="7620" b="762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ell_notify.png"/>
                    <pic:cNvPicPr/>
                  </pic:nvPicPr>
                  <pic:blipFill rotWithShape="1">
                    <a:blip r:embed="rId184" cstate="print">
                      <a:extLst>
                        <a:ext uri="{28A0092B-C50C-407E-A947-70E740481C1C}">
                          <a14:useLocalDpi xmlns:a14="http://schemas.microsoft.com/office/drawing/2010/main" val="0"/>
                        </a:ext>
                      </a:extLst>
                    </a:blip>
                    <a:srcRect l="16667" t="16667" r="16667" b="16667"/>
                    <a:stretch/>
                  </pic:blipFill>
                  <pic:spPr bwMode="auto">
                    <a:xfrm>
                      <a:off x="0" y="0"/>
                      <a:ext cx="182880" cy="182880"/>
                    </a:xfrm>
                    <a:prstGeom prst="rect">
                      <a:avLst/>
                    </a:prstGeom>
                    <a:ln>
                      <a:noFill/>
                    </a:ln>
                    <a:extLst>
                      <a:ext uri="{53640926-AAD7-44D8-BBD7-CCE9431645EC}">
                        <a14:shadowObscured xmlns:a14="http://schemas.microsoft.com/office/drawing/2010/main"/>
                      </a:ext>
                    </a:extLst>
                  </pic:spPr>
                </pic:pic>
              </a:graphicData>
            </a:graphic>
          </wp:inline>
        </w:drawing>
      </w:r>
      <w:r>
        <w:t>on the screen. The next screen will display all the recipients (shared users). You can select users from whom you wish to receive notifications and tap ‘</w:t>
      </w:r>
      <w:r>
        <w:rPr>
          <w:b/>
        </w:rPr>
        <w:t>Save</w:t>
      </w:r>
      <w:r>
        <w:t>’.</w:t>
      </w:r>
    </w:p>
    <w:p w:rsidR="00BB3293" w:rsidRPr="001C6B1F" w:rsidRDefault="00BB3293" w:rsidP="00A66F06">
      <w:pPr>
        <w:pStyle w:val="Quote"/>
      </w:pPr>
      <w:r w:rsidRPr="00EA11CA">
        <w:rPr>
          <w:b/>
        </w:rPr>
        <w:t>Note</w:t>
      </w:r>
      <w:r>
        <w:t>: You must add shared users to the mail before setting the notifications.</w:t>
      </w:r>
    </w:p>
    <w:p w:rsidR="00BB3293" w:rsidRDefault="00BB3293" w:rsidP="00A66F06">
      <w:pPr>
        <w:pStyle w:val="NormalIntended"/>
      </w:pPr>
      <w:r w:rsidRPr="00CF62DB">
        <w:t>After</w:t>
      </w:r>
      <w:r>
        <w:t xml:space="preserve"> you have composed the mail as per your requirements, tap the Send button. The mail will then be transferred to the native mail app for further sending.</w:t>
      </w:r>
    </w:p>
    <w:p w:rsidR="00BB3293" w:rsidRDefault="00BB3293" w:rsidP="00A66F06">
      <w:pPr>
        <w:pStyle w:val="NormalIntended"/>
      </w:pPr>
      <w:r>
        <w:t>Please select an appropriate mail box to send the secured mail further.</w:t>
      </w:r>
    </w:p>
    <w:p w:rsidR="00BB3293" w:rsidRDefault="00BB3293" w:rsidP="00A66F06">
      <w:pPr>
        <w:pStyle w:val="NormalIntended"/>
        <w:rPr>
          <w:noProof/>
          <w:lang w:val="en-US"/>
        </w:rPr>
      </w:pPr>
    </w:p>
    <w:p w:rsidR="00BB3293" w:rsidRDefault="00BB3293" w:rsidP="00A66F06">
      <w:pPr>
        <w:pStyle w:val="NormalIntended"/>
        <w:rPr>
          <w:noProof/>
          <w:lang w:val="en-US"/>
        </w:rPr>
      </w:pPr>
    </w:p>
    <w:p w:rsidR="00BB3293" w:rsidRDefault="004F7FE0" w:rsidP="00A66F06">
      <w:pPr>
        <w:pStyle w:val="NormalIntended"/>
      </w:pPr>
      <w:r>
        <w:rPr>
          <w:noProof/>
          <w:lang w:val="en-US"/>
        </w:rPr>
        <w:lastRenderedPageBreak/>
        <mc:AlternateContent>
          <mc:Choice Requires="wpg">
            <w:drawing>
              <wp:anchor distT="0" distB="0" distL="114300" distR="114300" simplePos="0" relativeHeight="251811840" behindDoc="0" locked="0" layoutInCell="1" allowOverlap="0" wp14:anchorId="3CCA2D16" wp14:editId="33307CE2">
                <wp:simplePos x="0" y="0"/>
                <wp:positionH relativeFrom="column">
                  <wp:posOffset>3839845</wp:posOffset>
                </wp:positionH>
                <wp:positionV relativeFrom="paragraph">
                  <wp:posOffset>9525</wp:posOffset>
                </wp:positionV>
                <wp:extent cx="2011680" cy="3200400"/>
                <wp:effectExtent l="19050" t="19050" r="26670" b="19050"/>
                <wp:wrapNone/>
                <wp:docPr id="206" name="Group 206"/>
                <wp:cNvGraphicFramePr/>
                <a:graphic xmlns:a="http://schemas.openxmlformats.org/drawingml/2006/main">
                  <a:graphicData uri="http://schemas.microsoft.com/office/word/2010/wordprocessingGroup">
                    <wpg:wgp>
                      <wpg:cNvGrpSpPr/>
                      <wpg:grpSpPr>
                        <a:xfrm>
                          <a:off x="0" y="0"/>
                          <a:ext cx="2011680" cy="3200400"/>
                          <a:chOff x="0" y="0"/>
                          <a:chExt cx="2015490" cy="3200400"/>
                        </a:xfrm>
                      </wpg:grpSpPr>
                      <pic:pic xmlns:pic="http://schemas.openxmlformats.org/drawingml/2006/picture">
                        <pic:nvPicPr>
                          <pic:cNvPr id="207" name="Picture 207"/>
                          <pic:cNvPicPr>
                            <a:picLocks noChangeAspect="1"/>
                          </pic:cNvPicPr>
                        </pic:nvPicPr>
                        <pic:blipFill rotWithShape="1">
                          <a:blip r:embed="rId185">
                            <a:extLst>
                              <a:ext uri="{28A0092B-C50C-407E-A947-70E740481C1C}">
                                <a14:useLocalDpi xmlns:a14="http://schemas.microsoft.com/office/drawing/2010/main" val="0"/>
                              </a:ext>
                            </a:extLst>
                          </a:blip>
                          <a:srcRect t="4750"/>
                          <a:stretch/>
                        </pic:blipFill>
                        <pic:spPr bwMode="auto">
                          <a:xfrm>
                            <a:off x="0" y="0"/>
                            <a:ext cx="201549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08" name="Rectangle 208"/>
                        <wps:cNvSpPr/>
                        <wps:spPr>
                          <a:xfrm>
                            <a:off x="57150" y="1219200"/>
                            <a:ext cx="828675" cy="295275"/>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3DEF85AD" id="Group 206" o:spid="_x0000_s1026" style="position:absolute;margin-left:302.35pt;margin-top:.75pt;width:158.4pt;height:252pt;z-index:251811840;mso-width-relative:margin" coordsize="20154,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" o:allowoverlap="f">
                <v:shape id="Picture 207" o:spid="_x0000_s1027" type="#_x0000_t75" style="position:absolute;width:2015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" stroked="t" strokecolor="#a5a5a5 [2092]">
                  <v:imagedata r:id="rId186" o:title="" croptop="3113f"/>
                  <v:path arrowok="t"/>
                </v:shape>
                <v:rect id="Rectangle 208" o:spid="_x0000_s1028" style="position:absolute;left:571;top:12192;width:8287;height:29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" filled="f" strokecolor="#c00000" strokeweight="1.5pt"/>
              </v:group>
            </w:pict>
          </mc:Fallback>
        </mc:AlternateContent>
      </w:r>
      <w:r w:rsidR="00FE6C33">
        <w:rPr>
          <w:noProof/>
          <w:lang w:val="en-US"/>
        </w:rPr>
        <mc:AlternateContent>
          <mc:Choice Requires="wpg">
            <w:drawing>
              <wp:anchor distT="0" distB="0" distL="114300" distR="114300" simplePos="0" relativeHeight="251812864" behindDoc="0" locked="0" layoutInCell="1" allowOverlap="0" wp14:anchorId="784B525A" wp14:editId="7CA34DA3">
                <wp:simplePos x="0" y="0"/>
                <wp:positionH relativeFrom="column">
                  <wp:posOffset>2457450</wp:posOffset>
                </wp:positionH>
                <wp:positionV relativeFrom="paragraph">
                  <wp:posOffset>3533775</wp:posOffset>
                </wp:positionV>
                <wp:extent cx="2011680" cy="3200400"/>
                <wp:effectExtent l="19050" t="19050" r="26670" b="19050"/>
                <wp:wrapTopAndBottom/>
                <wp:docPr id="209" name="Group 209"/>
                <wp:cNvGraphicFramePr/>
                <a:graphic xmlns:a="http://schemas.openxmlformats.org/drawingml/2006/main">
                  <a:graphicData uri="http://schemas.microsoft.com/office/word/2010/wordprocessingGroup">
                    <wpg:wgp>
                      <wpg:cNvGrpSpPr/>
                      <wpg:grpSpPr>
                        <a:xfrm>
                          <a:off x="0" y="0"/>
                          <a:ext cx="2011680" cy="3200400"/>
                          <a:chOff x="0" y="0"/>
                          <a:chExt cx="2015490" cy="3200400"/>
                        </a:xfrm>
                      </wpg:grpSpPr>
                      <pic:pic xmlns:pic="http://schemas.openxmlformats.org/drawingml/2006/picture">
                        <pic:nvPicPr>
                          <pic:cNvPr id="210" name="Picture 210"/>
                          <pic:cNvPicPr>
                            <a:picLocks noChangeAspect="1"/>
                          </pic:cNvPicPr>
                        </pic:nvPicPr>
                        <pic:blipFill rotWithShape="1">
                          <a:blip r:embed="rId187">
                            <a:extLst>
                              <a:ext uri="{28A0092B-C50C-407E-A947-70E740481C1C}">
                                <a14:useLocalDpi xmlns:a14="http://schemas.microsoft.com/office/drawing/2010/main" val="0"/>
                              </a:ext>
                            </a:extLst>
                          </a:blip>
                          <a:srcRect t="4750"/>
                          <a:stretch/>
                        </pic:blipFill>
                        <pic:spPr bwMode="auto">
                          <a:xfrm>
                            <a:off x="0" y="0"/>
                            <a:ext cx="2015490"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11" name="Rectangle 211"/>
                        <wps:cNvSpPr/>
                        <wps:spPr>
                          <a:xfrm>
                            <a:off x="304800" y="2914650"/>
                            <a:ext cx="361950" cy="2476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2A5E6557" id="Group 209" o:spid="_x0000_s1026" style="position:absolute;margin-left:193.5pt;margin-top:278.25pt;width:158.4pt;height:252pt;z-index:251812864;mso-width-relative:margin" coordsize="20154,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" o:allowoverlap="f">
                <v:shape id="Picture 210" o:spid="_x0000_s1027" type="#_x0000_t75" style="position:absolute;width:20154;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" stroked="t" strokecolor="#a5a5a5 [2092]">
                  <v:imagedata r:id="rId188" o:title="" croptop="3113f"/>
                  <v:path arrowok="t"/>
                </v:shape>
                <v:rect id="Rectangle 211" o:spid="_x0000_s1028" style="position:absolute;left:3048;top:29146;width:3619;height:2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" filled="f" strokecolor="#c00000" strokeweight="1.5pt"/>
                <w10:wrap type="topAndBottom"/>
              </v:group>
            </w:pict>
          </mc:Fallback>
        </mc:AlternateContent>
      </w:r>
      <w:r w:rsidR="00BB3293">
        <w:rPr>
          <w:noProof/>
          <w:lang w:val="en-US"/>
        </w:rPr>
        <w:drawing>
          <wp:anchor distT="0" distB="0" distL="114300" distR="114300" simplePos="0" relativeHeight="251810816" behindDoc="0" locked="0" layoutInCell="1" allowOverlap="0" wp14:anchorId="1AD1B5D8" wp14:editId="7A39D244">
            <wp:simplePos x="0" y="0"/>
            <wp:positionH relativeFrom="column">
              <wp:posOffset>1718945</wp:posOffset>
            </wp:positionH>
            <wp:positionV relativeFrom="paragraph">
              <wp:posOffset>0</wp:posOffset>
            </wp:positionV>
            <wp:extent cx="2020824" cy="3199638"/>
            <wp:effectExtent l="19050" t="19050" r="17780" b="20320"/>
            <wp:wrapTopAndBottom/>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wp_ss_20160701_0008.jpg"/>
                    <pic:cNvPicPr/>
                  </pic:nvPicPr>
                  <pic:blipFill rotWithShape="1">
                    <a:blip r:embed="rId189">
                      <a:extLst>
                        <a:ext uri="{28A0092B-C50C-407E-A947-70E740481C1C}">
                          <a14:useLocalDpi xmlns:a14="http://schemas.microsoft.com/office/drawing/2010/main" val="0"/>
                        </a:ext>
                      </a:extLst>
                    </a:blip>
                    <a:srcRect t="5000"/>
                    <a:stretch/>
                  </pic:blipFill>
                  <pic:spPr bwMode="auto">
                    <a:xfrm>
                      <a:off x="0" y="0"/>
                      <a:ext cx="2020824" cy="3199638"/>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BB3293" w:rsidRPr="00BB3293" w:rsidRDefault="00BB3293" w:rsidP="00A66F06">
      <w:pPr>
        <w:pStyle w:val="NormalIntended"/>
      </w:pPr>
    </w:p>
    <w:p w:rsidR="00FF3799" w:rsidRDefault="00FF3799" w:rsidP="005F34F7">
      <w:pPr>
        <w:pStyle w:val="Heading4"/>
        <w:numPr>
          <w:ilvl w:val="3"/>
          <w:numId w:val="2"/>
        </w:numPr>
        <w:ind w:left="3096"/>
      </w:pPr>
      <w:r>
        <w:t>Invite to new users</w:t>
      </w:r>
    </w:p>
    <w:p w:rsidR="00FE6C33" w:rsidRDefault="00FE6C33" w:rsidP="00A66F06">
      <w:pPr>
        <w:pStyle w:val="NormalIntended"/>
      </w:pPr>
      <w:r w:rsidRPr="00D33BA9">
        <w:t xml:space="preserve">While sending an email, Galaxkey </w:t>
      </w:r>
      <w:r>
        <w:t>app for Windows Phone</w:t>
      </w:r>
      <w:r w:rsidRPr="00D33BA9">
        <w:t xml:space="preserve"> checks for the registration status and sends a secured mail to all the recipients. </w:t>
      </w:r>
      <w:r>
        <w:t>Thus, when you tap ‘</w:t>
      </w:r>
      <w:r w:rsidRPr="004C4A51">
        <w:rPr>
          <w:b/>
        </w:rPr>
        <w:t>SEND</w:t>
      </w:r>
      <w:r>
        <w:t>’, an invitation mail is sent along with the secured mail.</w:t>
      </w:r>
    </w:p>
    <w:p w:rsidR="00FE6C33" w:rsidRDefault="00FE6C33" w:rsidP="00A66F06">
      <w:pPr>
        <w:pStyle w:val="NormalIntended"/>
      </w:pPr>
      <w:r>
        <w:lastRenderedPageBreak/>
        <w:t>Galaxkey decrypts the email on proper authentication and authorisation. Thus, y</w:t>
      </w:r>
      <w:r w:rsidRPr="00F422B1">
        <w:t xml:space="preserve">our </w:t>
      </w:r>
      <w:r>
        <w:t>recipient will have to accept the invite to access the email.</w:t>
      </w:r>
    </w:p>
    <w:p w:rsidR="00FE6C33" w:rsidRDefault="00FE6C33" w:rsidP="00A66F06">
      <w:pPr>
        <w:pStyle w:val="Quote"/>
      </w:pPr>
      <w:r>
        <w:t>Note:</w:t>
      </w:r>
    </w:p>
    <w:p w:rsidR="00FE6C33" w:rsidRDefault="00FE6C33" w:rsidP="00A66F06">
      <w:pPr>
        <w:pStyle w:val="Quote"/>
      </w:pPr>
      <w:r w:rsidRPr="00FE6C33">
        <w:t>You can view the registration status of a user using the Notification screen.</w:t>
      </w:r>
    </w:p>
    <w:p w:rsidR="006F23BE" w:rsidRDefault="006F23BE" w:rsidP="00346EAD">
      <w:pPr>
        <w:pStyle w:val="Heading3"/>
      </w:pPr>
      <w:bookmarkStart w:id="99" w:name="_Toc465887905"/>
      <w:r>
        <w:t>Accessing Secure</w:t>
      </w:r>
      <w:r w:rsidR="009B7391">
        <w:t>d</w:t>
      </w:r>
      <w:r>
        <w:t xml:space="preserve"> Mails</w:t>
      </w:r>
      <w:bookmarkEnd w:id="99"/>
    </w:p>
    <w:p w:rsidR="00E858CE" w:rsidRDefault="00E858CE" w:rsidP="00A66F06">
      <w:pPr>
        <w:pStyle w:val="NormalIntended"/>
      </w:pPr>
      <w:r>
        <w:t>Another key function of Galaxkey is to decrypt the mails, without compromising on security. You can read your secured mail on your Galaxkey for Windows Phone app on proper authentication and authorisation.</w:t>
      </w:r>
    </w:p>
    <w:p w:rsidR="00E858CE" w:rsidRDefault="00B67294" w:rsidP="00A66F06">
      <w:pPr>
        <w:pStyle w:val="NormalIntended"/>
      </w:pPr>
      <w:r>
        <w:rPr>
          <w:noProof/>
          <w:lang w:val="en-US"/>
        </w:rPr>
        <w:drawing>
          <wp:anchor distT="0" distB="0" distL="114300" distR="114300" simplePos="0" relativeHeight="251815936" behindDoc="0" locked="0" layoutInCell="1" allowOverlap="0" wp14:anchorId="3A0F9953" wp14:editId="0379D76D">
            <wp:simplePos x="0" y="0"/>
            <wp:positionH relativeFrom="margin">
              <wp:posOffset>3842385</wp:posOffset>
            </wp:positionH>
            <wp:positionV relativeFrom="paragraph">
              <wp:posOffset>668645</wp:posOffset>
            </wp:positionV>
            <wp:extent cx="2029968" cy="3205657"/>
            <wp:effectExtent l="19050" t="19050" r="27940" b="13970"/>
            <wp:wrapTopAndBottom/>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wp_ss_20160701_0013.jpg"/>
                    <pic:cNvPicPr/>
                  </pic:nvPicPr>
                  <pic:blipFill rotWithShape="1">
                    <a:blip r:embed="rId190">
                      <a:extLst>
                        <a:ext uri="{28A0092B-C50C-407E-A947-70E740481C1C}">
                          <a14:useLocalDpi xmlns:a14="http://schemas.microsoft.com/office/drawing/2010/main" val="0"/>
                        </a:ext>
                      </a:extLst>
                    </a:blip>
                    <a:srcRect t="5250"/>
                    <a:stretch/>
                  </pic:blipFill>
                  <pic:spPr bwMode="auto">
                    <a:xfrm>
                      <a:off x="0" y="0"/>
                      <a:ext cx="2029968" cy="3205657"/>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858CE">
        <w:rPr>
          <w:noProof/>
          <w:lang w:val="en-US"/>
        </w:rPr>
        <mc:AlternateContent>
          <mc:Choice Requires="wpg">
            <w:drawing>
              <wp:anchor distT="0" distB="0" distL="114300" distR="114300" simplePos="0" relativeHeight="251816960" behindDoc="0" locked="0" layoutInCell="1" allowOverlap="0" wp14:anchorId="64C347FD" wp14:editId="32AD9D83">
                <wp:simplePos x="0" y="0"/>
                <wp:positionH relativeFrom="column">
                  <wp:posOffset>1718945</wp:posOffset>
                </wp:positionH>
                <wp:positionV relativeFrom="paragraph">
                  <wp:posOffset>675005</wp:posOffset>
                </wp:positionV>
                <wp:extent cx="2075688" cy="3200400"/>
                <wp:effectExtent l="19050" t="19050" r="20320" b="19050"/>
                <wp:wrapNone/>
                <wp:docPr id="225" name="Group 225"/>
                <wp:cNvGraphicFramePr/>
                <a:graphic xmlns:a="http://schemas.openxmlformats.org/drawingml/2006/main">
                  <a:graphicData uri="http://schemas.microsoft.com/office/word/2010/wordprocessingGroup">
                    <wpg:wgp>
                      <wpg:cNvGrpSpPr/>
                      <wpg:grpSpPr>
                        <a:xfrm>
                          <a:off x="0" y="0"/>
                          <a:ext cx="2075688" cy="3200400"/>
                          <a:chOff x="0" y="0"/>
                          <a:chExt cx="2078355" cy="3200400"/>
                        </a:xfrm>
                      </wpg:grpSpPr>
                      <pic:pic xmlns:pic="http://schemas.openxmlformats.org/drawingml/2006/picture">
                        <pic:nvPicPr>
                          <pic:cNvPr id="226" name="Picture 226"/>
                          <pic:cNvPicPr>
                            <a:picLocks noChangeAspect="1"/>
                          </pic:cNvPicPr>
                        </pic:nvPicPr>
                        <pic:blipFill rotWithShape="1">
                          <a:blip r:embed="rId191">
                            <a:extLst>
                              <a:ext uri="{28A0092B-C50C-407E-A947-70E740481C1C}">
                                <a14:useLocalDpi xmlns:a14="http://schemas.microsoft.com/office/drawing/2010/main" val="0"/>
                              </a:ext>
                            </a:extLst>
                          </a:blip>
                          <a:srcRect t="7625"/>
                          <a:stretch/>
                        </pic:blipFill>
                        <pic:spPr bwMode="auto">
                          <a:xfrm>
                            <a:off x="0" y="0"/>
                            <a:ext cx="2078355" cy="320040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27" name="Rectangle 227"/>
                        <wps:cNvSpPr/>
                        <wps:spPr>
                          <a:xfrm>
                            <a:off x="47625" y="828675"/>
                            <a:ext cx="685800" cy="6286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303ED7CE" id="Group 225" o:spid="_x0000_s1026" style="position:absolute;margin-left:135.35pt;margin-top:53.15pt;width:163.45pt;height:252pt;z-index:251816960;mso-width-relative:margin" coordsize="20783,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" o:allowoverlap="f">
                <v:shape id="Picture 226" o:spid="_x0000_s1027" type="#_x0000_t75" style="position:absolute;width:20783;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" stroked="t" strokecolor="#a5a5a5 [2092]">
                  <v:imagedata r:id="rId192" o:title="" croptop="4997f"/>
                  <v:path arrowok="t"/>
                </v:shape>
                <v:rect id="Rectangle 227" o:spid="_x0000_s1028" style="position:absolute;left:476;top:8286;width:6858;height:6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" filled="f" strokecolor="#c00000" strokeweight="1.5pt"/>
              </v:group>
            </w:pict>
          </mc:Fallback>
        </mc:AlternateContent>
      </w:r>
      <w:r w:rsidR="00E858CE">
        <w:t xml:space="preserve"> You will receive the secured email in the mail app, in which your account is configured. To open and read the secured mail;</w:t>
      </w:r>
    </w:p>
    <w:p w:rsidR="00E858CE" w:rsidRDefault="00E858CE" w:rsidP="00A66F06">
      <w:pPr>
        <w:pStyle w:val="NormalIntended"/>
        <w:rPr>
          <w:noProof/>
          <w:lang w:val="en-US"/>
        </w:rPr>
      </w:pPr>
    </w:p>
    <w:p w:rsidR="00E858CE" w:rsidRDefault="00E858CE" w:rsidP="00A66F06">
      <w:pPr>
        <w:pStyle w:val="NormalIntended"/>
        <w:numPr>
          <w:ilvl w:val="0"/>
          <w:numId w:val="43"/>
        </w:numPr>
      </w:pPr>
      <w:r>
        <w:t>Tap the GXK attachment. The attachment will, first, be downloaded. You will then be redirected to the Galaxkey app to access the mail.</w:t>
      </w:r>
    </w:p>
    <w:p w:rsidR="00E858CE" w:rsidRDefault="00E858CE" w:rsidP="00A66F06">
      <w:pPr>
        <w:pStyle w:val="NormalIntended"/>
        <w:numPr>
          <w:ilvl w:val="0"/>
          <w:numId w:val="43"/>
        </w:numPr>
      </w:pPr>
      <w:r>
        <w:t>You must select your identity and authenticate to open the secured mail. You can read the mail once you successfully login.</w:t>
      </w:r>
    </w:p>
    <w:p w:rsidR="00E858CE" w:rsidRPr="00F75E6D" w:rsidRDefault="00E858CE" w:rsidP="00A66F06">
      <w:pPr>
        <w:pStyle w:val="NormalIntended"/>
        <w:numPr>
          <w:ilvl w:val="0"/>
          <w:numId w:val="43"/>
        </w:numPr>
      </w:pPr>
      <w:r>
        <w:rPr>
          <w:noProof/>
          <w:lang w:val="en-US"/>
        </w:rPr>
        <w:lastRenderedPageBreak/>
        <w:drawing>
          <wp:anchor distT="0" distB="0" distL="114300" distR="114300" simplePos="0" relativeHeight="251814912" behindDoc="0" locked="0" layoutInCell="1" allowOverlap="0" wp14:anchorId="45FDED2A" wp14:editId="398037BB">
            <wp:simplePos x="0" y="0"/>
            <wp:positionH relativeFrom="column">
              <wp:posOffset>2114550</wp:posOffset>
            </wp:positionH>
            <wp:positionV relativeFrom="paragraph">
              <wp:posOffset>581025</wp:posOffset>
            </wp:positionV>
            <wp:extent cx="1947672" cy="2907792"/>
            <wp:effectExtent l="19050" t="19050" r="14605" b="26035"/>
            <wp:wrapTopAndBottom/>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p_ss_20160701_0014.jpg"/>
                    <pic:cNvPicPr/>
                  </pic:nvPicPr>
                  <pic:blipFill rotWithShape="1">
                    <a:blip r:embed="rId193">
                      <a:extLst>
                        <a:ext uri="{28A0092B-C50C-407E-A947-70E740481C1C}">
                          <a14:useLocalDpi xmlns:a14="http://schemas.microsoft.com/office/drawing/2010/main" val="0"/>
                        </a:ext>
                      </a:extLst>
                    </a:blip>
                    <a:srcRect t="3750" b="13358"/>
                    <a:stretch/>
                  </pic:blipFill>
                  <pic:spPr bwMode="auto">
                    <a:xfrm>
                      <a:off x="0" y="0"/>
                      <a:ext cx="1947672" cy="2907792"/>
                    </a:xfrm>
                    <a:prstGeom prst="rect">
                      <a:avLst/>
                    </a:prstGeom>
                    <a:ln w="9525" cap="flat" cmpd="sng" algn="ctr">
                      <a:solidFill>
                        <a:sysClr val="window" lastClr="FFFFFF">
                          <a:lumMod val="6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If the </w:t>
      </w:r>
      <w:r w:rsidRPr="00425C46">
        <w:rPr>
          <w:b/>
        </w:rPr>
        <w:t>Owner</w:t>
      </w:r>
      <w:r>
        <w:t xml:space="preserve"> has requested for a </w:t>
      </w:r>
      <w:r>
        <w:rPr>
          <w:b/>
        </w:rPr>
        <w:t>notification</w:t>
      </w:r>
      <w:r>
        <w:t xml:space="preserve">, an alert is displayed as under; </w:t>
      </w:r>
    </w:p>
    <w:p w:rsidR="00E858CE" w:rsidRDefault="00E858CE" w:rsidP="00A66F06">
      <w:pPr>
        <w:pStyle w:val="NormalIntended"/>
      </w:pPr>
    </w:p>
    <w:p w:rsidR="00E858CE" w:rsidRDefault="00E858CE" w:rsidP="00A66F06">
      <w:pPr>
        <w:pStyle w:val="NormalIntended"/>
      </w:pPr>
      <w:r>
        <w:t>You must tap ‘</w:t>
      </w:r>
      <w:r>
        <w:rPr>
          <w:b/>
        </w:rPr>
        <w:t>Yes</w:t>
      </w:r>
      <w:r>
        <w:t>’ in order to access the mail.</w:t>
      </w:r>
    </w:p>
    <w:p w:rsidR="00E858CE" w:rsidRDefault="00E858CE" w:rsidP="00A66F06">
      <w:pPr>
        <w:pStyle w:val="NormalIntended"/>
        <w:numPr>
          <w:ilvl w:val="0"/>
          <w:numId w:val="43"/>
        </w:numPr>
      </w:pPr>
      <w:r>
        <w:rPr>
          <w:noProof/>
          <w:lang w:val="en-US"/>
        </w:rPr>
        <w:drawing>
          <wp:anchor distT="0" distB="0" distL="114300" distR="114300" simplePos="0" relativeHeight="251817984" behindDoc="0" locked="0" layoutInCell="1" allowOverlap="0" wp14:anchorId="06E6C1C0" wp14:editId="5DA39ACB">
            <wp:simplePos x="0" y="0"/>
            <wp:positionH relativeFrom="margin">
              <wp:posOffset>2313305</wp:posOffset>
            </wp:positionH>
            <wp:positionV relativeFrom="paragraph">
              <wp:posOffset>408940</wp:posOffset>
            </wp:positionV>
            <wp:extent cx="1920240" cy="3200400"/>
            <wp:effectExtent l="19050" t="19050" r="22860" b="19050"/>
            <wp:wrapTopAndBottom/>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wp_ss_20160701_0015.jpg"/>
                    <pic:cNvPicPr/>
                  </pic:nvPicPr>
                  <pic:blipFill>
                    <a:blip r:embed="rId194" cstate="print">
                      <a:extLst>
                        <a:ext uri="{28A0092B-C50C-407E-A947-70E740481C1C}">
                          <a14:useLocalDpi xmlns:a14="http://schemas.microsoft.com/office/drawing/2010/main" val="0"/>
                        </a:ext>
                      </a:extLst>
                    </a:blip>
                    <a:stretch>
                      <a:fillRect/>
                    </a:stretch>
                  </pic:blipFill>
                  <pic:spPr>
                    <a:xfrm>
                      <a:off x="0" y="0"/>
                      <a:ext cx="1920240" cy="3200400"/>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t>Other features:</w:t>
      </w:r>
    </w:p>
    <w:p w:rsidR="00E858CE" w:rsidRDefault="00E858CE" w:rsidP="00A66F06">
      <w:pPr>
        <w:pStyle w:val="NormalIntended"/>
      </w:pPr>
    </w:p>
    <w:p w:rsidR="00E858CE" w:rsidRDefault="00E858CE" w:rsidP="00A66F06">
      <w:pPr>
        <w:pStyle w:val="NormalIntended"/>
        <w:numPr>
          <w:ilvl w:val="1"/>
          <w:numId w:val="43"/>
        </w:numPr>
      </w:pPr>
      <w:r w:rsidRPr="00D67F0B">
        <w:rPr>
          <w:b/>
        </w:rPr>
        <w:lastRenderedPageBreak/>
        <w:t>Reply</w:t>
      </w:r>
      <w:r>
        <w:t xml:space="preserve">: You can </w:t>
      </w:r>
      <w:r>
        <w:rPr>
          <w:b/>
        </w:rPr>
        <w:t xml:space="preserve">reply </w:t>
      </w:r>
      <w:r w:rsidRPr="00425C46">
        <w:t>as well as</w:t>
      </w:r>
      <w:r>
        <w:rPr>
          <w:b/>
        </w:rPr>
        <w:t xml:space="preserve"> reply all</w:t>
      </w:r>
      <w:r w:rsidRPr="001629EF">
        <w:t>.</w:t>
      </w:r>
      <w:r>
        <w:rPr>
          <w:b/>
        </w:rPr>
        <w:t xml:space="preserve"> </w:t>
      </w:r>
      <w:r>
        <w:t>The reply will be sent as secured mail.</w:t>
      </w:r>
    </w:p>
    <w:p w:rsidR="00E858CE" w:rsidRDefault="00E858CE" w:rsidP="00A66F06">
      <w:pPr>
        <w:pStyle w:val="NormalIntended"/>
        <w:numPr>
          <w:ilvl w:val="1"/>
          <w:numId w:val="43"/>
        </w:numPr>
      </w:pPr>
      <w:r w:rsidRPr="00D67F0B">
        <w:rPr>
          <w:b/>
        </w:rPr>
        <w:t>Forward</w:t>
      </w:r>
      <w:r>
        <w:t>: You can forward the received email. The forwarded mails are also secured.</w:t>
      </w:r>
    </w:p>
    <w:p w:rsidR="00E858CE" w:rsidRDefault="00E858CE" w:rsidP="00A66F06">
      <w:pPr>
        <w:pStyle w:val="NormalIntended"/>
        <w:numPr>
          <w:ilvl w:val="1"/>
          <w:numId w:val="43"/>
        </w:numPr>
      </w:pPr>
      <w:r w:rsidRPr="00D67F0B">
        <w:rPr>
          <w:b/>
        </w:rPr>
        <w:t>Attachments</w:t>
      </w:r>
      <w:r>
        <w:t>: You can view and save attachments.</w:t>
      </w:r>
    </w:p>
    <w:p w:rsidR="009B7391" w:rsidRDefault="00B67294" w:rsidP="00A66F06">
      <w:pPr>
        <w:pStyle w:val="NormalIntended"/>
        <w:numPr>
          <w:ilvl w:val="1"/>
          <w:numId w:val="43"/>
        </w:numPr>
      </w:pPr>
      <w:r>
        <w:rPr>
          <w:noProof/>
          <w:lang w:val="en-US"/>
        </w:rPr>
        <w:drawing>
          <wp:anchor distT="0" distB="0" distL="114300" distR="114300" simplePos="0" relativeHeight="251819008" behindDoc="0" locked="0" layoutInCell="1" allowOverlap="0" wp14:anchorId="505D0361" wp14:editId="1B5782C6">
            <wp:simplePos x="0" y="0"/>
            <wp:positionH relativeFrom="margin">
              <wp:posOffset>3771900</wp:posOffset>
            </wp:positionH>
            <wp:positionV relativeFrom="paragraph">
              <wp:posOffset>847725</wp:posOffset>
            </wp:positionV>
            <wp:extent cx="1920240" cy="3201459"/>
            <wp:effectExtent l="19050" t="19050" r="22860" b="18415"/>
            <wp:wrapTopAndBottom/>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wp_ss_20160701_0018.jpg"/>
                    <pic:cNvPicPr/>
                  </pic:nvPicPr>
                  <pic:blipFill rotWithShape="1">
                    <a:blip r:embed="rId195">
                      <a:extLst>
                        <a:ext uri="{28A0092B-C50C-407E-A947-70E740481C1C}">
                          <a14:useLocalDpi xmlns:a14="http://schemas.microsoft.com/office/drawing/2010/main" val="0"/>
                        </a:ext>
                      </a:extLst>
                    </a:blip>
                    <a:srcRect t="5375"/>
                    <a:stretch/>
                  </pic:blipFill>
                  <pic:spPr bwMode="auto">
                    <a:xfrm>
                      <a:off x="0" y="0"/>
                      <a:ext cx="1920240" cy="3201459"/>
                    </a:xfrm>
                    <a:prstGeom prst="rect">
                      <a:avLst/>
                    </a:prstGeom>
                    <a:ln>
                      <a:solidFill>
                        <a:schemeClr val="bg1">
                          <a:lumMod val="65000"/>
                        </a:scheme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858CE">
        <w:rPr>
          <w:noProof/>
          <w:lang w:val="en-US"/>
        </w:rPr>
        <mc:AlternateContent>
          <mc:Choice Requires="wpg">
            <w:drawing>
              <wp:anchor distT="0" distB="0" distL="114300" distR="114300" simplePos="0" relativeHeight="251820032" behindDoc="0" locked="0" layoutInCell="1" allowOverlap="0" wp14:anchorId="7913A932" wp14:editId="024EDE20">
                <wp:simplePos x="0" y="0"/>
                <wp:positionH relativeFrom="column">
                  <wp:posOffset>1718945</wp:posOffset>
                </wp:positionH>
                <wp:positionV relativeFrom="paragraph">
                  <wp:posOffset>847725</wp:posOffset>
                </wp:positionV>
                <wp:extent cx="1920240" cy="3200400"/>
                <wp:effectExtent l="19050" t="19050" r="22860" b="19050"/>
                <wp:wrapNone/>
                <wp:docPr id="228" name="Group 228"/>
                <wp:cNvGraphicFramePr/>
                <a:graphic xmlns:a="http://schemas.openxmlformats.org/drawingml/2006/main">
                  <a:graphicData uri="http://schemas.microsoft.com/office/word/2010/wordprocessingGroup">
                    <wpg:wgp>
                      <wpg:cNvGrpSpPr/>
                      <wpg:grpSpPr>
                        <a:xfrm>
                          <a:off x="0" y="0"/>
                          <a:ext cx="1920240" cy="3200400"/>
                          <a:chOff x="0" y="0"/>
                          <a:chExt cx="1920240" cy="3200400"/>
                        </a:xfrm>
                      </wpg:grpSpPr>
                      <pic:pic xmlns:pic="http://schemas.openxmlformats.org/drawingml/2006/picture">
                        <pic:nvPicPr>
                          <pic:cNvPr id="229" name="Picture 229"/>
                          <pic:cNvPicPr>
                            <a:picLocks noChangeAspect="1"/>
                          </pic:cNvPicPr>
                        </pic:nvPicPr>
                        <pic:blipFill>
                          <a:blip r:embed="rId194" cstate="print">
                            <a:extLst>
                              <a:ext uri="{28A0092B-C50C-407E-A947-70E740481C1C}">
                                <a14:useLocalDpi xmlns:a14="http://schemas.microsoft.com/office/drawing/2010/main" val="0"/>
                              </a:ext>
                            </a:extLst>
                          </a:blip>
                          <a:stretch>
                            <a:fillRect/>
                          </a:stretch>
                        </pic:blipFill>
                        <pic:spPr>
                          <a:xfrm>
                            <a:off x="0" y="0"/>
                            <a:ext cx="1920240" cy="3200400"/>
                          </a:xfrm>
                          <a:prstGeom prst="rect">
                            <a:avLst/>
                          </a:prstGeom>
                          <a:ln>
                            <a:solidFill>
                              <a:schemeClr val="bg1">
                                <a:lumMod val="65000"/>
                              </a:schemeClr>
                            </a:solidFill>
                          </a:ln>
                        </pic:spPr>
                      </pic:pic>
                      <wps:wsp>
                        <wps:cNvPr id="230" name="Rectangle 230"/>
                        <wps:cNvSpPr/>
                        <wps:spPr>
                          <a:xfrm>
                            <a:off x="66675" y="2886075"/>
                            <a:ext cx="371475" cy="171450"/>
                          </a:xfrm>
                          <a:prstGeom prst="rect">
                            <a:avLst/>
                          </a:prstGeom>
                          <a:noFill/>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708CC49" id="Group 228" o:spid="_x0000_s1026" style="position:absolute;margin-left:135.35pt;margin-top:66.75pt;width:151.2pt;height:252pt;z-index:251820032" coordsize="19202,32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" o:allowoverlap="f">
                <v:shape id="Picture 229" o:spid="_x0000_s1027" type="#_x0000_t75" style="position:absolute;width:19202;height:320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" stroked="t" strokecolor="#a5a5a5 [2092]">
                  <v:imagedata r:id="rId196" o:title=""/>
                  <v:path arrowok="t"/>
                </v:shape>
                <v:rect id="Rectangle 230" o:spid="_x0000_s1028" style="position:absolute;left:666;top:28860;width:3715;height:1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" filled="f" strokecolor="#c00000" strokeweight="1.5pt"/>
              </v:group>
            </w:pict>
          </mc:Fallback>
        </mc:AlternateContent>
      </w:r>
      <w:r w:rsidR="00E858CE" w:rsidRPr="00E858CE">
        <w:rPr>
          <w:b/>
        </w:rPr>
        <w:t>Digital Signature</w:t>
      </w:r>
      <w:r w:rsidR="00E858CE">
        <w:t>: You can verify the owner’s digital signature and thus the integrity of your email using the ‘</w:t>
      </w:r>
      <w:r w:rsidR="00E858CE">
        <w:rPr>
          <w:b/>
        </w:rPr>
        <w:t>Verify</w:t>
      </w:r>
      <w:r w:rsidR="00E858CE">
        <w:t>’ button.</w:t>
      </w:r>
    </w:p>
    <w:p w:rsidR="00C04E7D" w:rsidRDefault="00C04E7D" w:rsidP="00A66F06">
      <w:pPr>
        <w:pStyle w:val="NormalIntended"/>
        <w:rPr>
          <w:noProof/>
          <w:lang w:val="en-US"/>
        </w:rPr>
      </w:pPr>
    </w:p>
    <w:p w:rsidR="00C04E7D" w:rsidRDefault="00110340" w:rsidP="0014677A">
      <w:pPr>
        <w:pStyle w:val="Heading2"/>
      </w:pPr>
      <w:bookmarkStart w:id="100" w:name="_Toc465887906"/>
      <w:r>
        <w:t>Galaxkey Secure Share (GSS)</w:t>
      </w:r>
      <w:bookmarkEnd w:id="100"/>
    </w:p>
    <w:p w:rsidR="00A11BCE" w:rsidRDefault="00A11BCE" w:rsidP="00A66F06">
      <w:pPr>
        <w:pStyle w:val="NormalIntended"/>
      </w:pPr>
      <w:r w:rsidRPr="00A3447C">
        <w:rPr>
          <w:b/>
        </w:rPr>
        <w:t>Galaxkey Secure Share (GSS)</w:t>
      </w:r>
      <w:r>
        <w:t xml:space="preserve"> is a revolutionary secured cloud storage technology. GSS is built keeping in mind the need for multi-device synchronisation. </w:t>
      </w:r>
    </w:p>
    <w:p w:rsidR="00A11BCE" w:rsidRDefault="00A11BCE" w:rsidP="00A66F06">
      <w:pPr>
        <w:pStyle w:val="NormalIntended"/>
      </w:pPr>
      <w:r>
        <w:t>The GSS component of Galaxkey for Windows Phone app, helps you access your files and folders on your Windows Phone devices.</w:t>
      </w:r>
    </w:p>
    <w:p w:rsidR="00A11BCE" w:rsidRDefault="00A11BCE" w:rsidP="00A66F06">
      <w:pPr>
        <w:pStyle w:val="NormalIntended"/>
      </w:pPr>
      <w:r>
        <w:t>The folder structure on your Windows computer is replicated in the app. All your files and folders are stored within your identity folder in three different folders as follows:</w:t>
      </w:r>
    </w:p>
    <w:p w:rsidR="00A11BCE" w:rsidRDefault="00A11BCE" w:rsidP="00A66F06">
      <w:pPr>
        <w:pStyle w:val="NormalIntended"/>
        <w:numPr>
          <w:ilvl w:val="0"/>
          <w:numId w:val="44"/>
        </w:numPr>
      </w:pPr>
      <w:r w:rsidRPr="00C44689">
        <w:rPr>
          <w:b/>
        </w:rPr>
        <w:t>Emails</w:t>
      </w:r>
      <w:r>
        <w:t>: Stores all the sent items uploaded to the cloud.</w:t>
      </w:r>
    </w:p>
    <w:p w:rsidR="00A11BCE" w:rsidRDefault="00A11BCE" w:rsidP="00A66F06">
      <w:pPr>
        <w:pStyle w:val="NormalIntended"/>
        <w:numPr>
          <w:ilvl w:val="0"/>
          <w:numId w:val="44"/>
        </w:numPr>
      </w:pPr>
      <w:r w:rsidRPr="00C44689">
        <w:rPr>
          <w:b/>
        </w:rPr>
        <w:lastRenderedPageBreak/>
        <w:t>My Folder</w:t>
      </w:r>
      <w:r>
        <w:t>: The MyFolder is the folder for the identity which is synchronised with the Cloud Storage and backup on Amazon®.</w:t>
      </w:r>
    </w:p>
    <w:p w:rsidR="00110340" w:rsidRPr="00110340" w:rsidRDefault="00A11BCE" w:rsidP="00A66F06">
      <w:pPr>
        <w:pStyle w:val="NormalIntended"/>
        <w:numPr>
          <w:ilvl w:val="0"/>
          <w:numId w:val="44"/>
        </w:numPr>
      </w:pPr>
      <w:r w:rsidRPr="00A11BCE">
        <w:rPr>
          <w:b/>
        </w:rPr>
        <w:t>Shared for me</w:t>
      </w:r>
      <w:r>
        <w:t>: The SharedForMe folder contains files that are shared with you by other users</w:t>
      </w:r>
    </w:p>
    <w:p w:rsidR="006B5048" w:rsidRDefault="006B5048" w:rsidP="00E858CE">
      <w:pPr>
        <w:pStyle w:val="Heading1"/>
      </w:pPr>
      <w:bookmarkStart w:id="101" w:name="_Toc465887907"/>
      <w:r>
        <w:lastRenderedPageBreak/>
        <w:t>Galaxkey for OS X</w:t>
      </w:r>
      <w:bookmarkEnd w:id="101"/>
    </w:p>
    <w:p w:rsidR="00436CF9" w:rsidRDefault="00436CF9" w:rsidP="00A66F06">
      <w:pPr>
        <w:pStyle w:val="NormalIntended"/>
        <w:rPr>
          <w:lang w:eastAsia="en-GB"/>
        </w:rPr>
      </w:pPr>
      <w:r>
        <w:rPr>
          <w:lang w:eastAsia="en-GB"/>
        </w:rPr>
        <w:t>Galaxkey for OS X is a Galaxkey-enabled client that facilitate secured communication from the OS X based systems.</w:t>
      </w:r>
    </w:p>
    <w:p w:rsidR="00436CF9" w:rsidRDefault="00436CF9" w:rsidP="00A66F06">
      <w:pPr>
        <w:pStyle w:val="NormalIntended"/>
        <w:rPr>
          <w:lang w:eastAsia="en-GB"/>
        </w:rPr>
      </w:pPr>
      <w:r>
        <w:rPr>
          <w:lang w:eastAsia="en-GB"/>
        </w:rPr>
        <w:t>The Galaxkey for OS X provides the following features:</w:t>
      </w:r>
    </w:p>
    <w:p w:rsidR="00436CF9" w:rsidRDefault="00436CF9" w:rsidP="00A66F06">
      <w:pPr>
        <w:pStyle w:val="NormalIntended"/>
        <w:numPr>
          <w:ilvl w:val="0"/>
          <w:numId w:val="45"/>
        </w:numPr>
        <w:rPr>
          <w:lang w:eastAsia="en-GB"/>
        </w:rPr>
      </w:pPr>
      <w:r w:rsidRPr="00436CF9">
        <w:rPr>
          <w:b/>
          <w:lang w:eastAsia="en-GB"/>
        </w:rPr>
        <w:t>Auto-discovery of Galaxkey identity for accounts configured in OS X Mail App</w:t>
      </w:r>
      <w:r>
        <w:rPr>
          <w:lang w:eastAsia="en-GB"/>
        </w:rPr>
        <w:t>: Galaxkey for OS X automatically gets the list of email accounts configured in current profile and downloads identities associated.</w:t>
      </w:r>
    </w:p>
    <w:p w:rsidR="00436CF9" w:rsidRDefault="00436CF9" w:rsidP="00A66F06">
      <w:pPr>
        <w:pStyle w:val="NormalIntended"/>
        <w:numPr>
          <w:ilvl w:val="0"/>
          <w:numId w:val="45"/>
        </w:numPr>
        <w:rPr>
          <w:lang w:eastAsia="en-GB"/>
        </w:rPr>
      </w:pPr>
      <w:r w:rsidRPr="00436CF9">
        <w:rPr>
          <w:b/>
          <w:lang w:eastAsia="en-GB"/>
        </w:rPr>
        <w:t>Enables the user to send and receive secure emails</w:t>
      </w:r>
      <w:r>
        <w:rPr>
          <w:lang w:eastAsia="en-GB"/>
        </w:rPr>
        <w:t xml:space="preserve">: While sending an email, Galaxkey for OS X checks for the registration status of all the recipients and sends a secured mail to the registered users and an invite along with secured mail to non-registered users. </w:t>
      </w:r>
    </w:p>
    <w:p w:rsidR="00436CF9" w:rsidRDefault="00436CF9" w:rsidP="00A66F06">
      <w:pPr>
        <w:pStyle w:val="NormalIntended"/>
        <w:numPr>
          <w:ilvl w:val="0"/>
          <w:numId w:val="45"/>
        </w:numPr>
        <w:rPr>
          <w:lang w:eastAsia="en-GB"/>
        </w:rPr>
      </w:pPr>
      <w:r w:rsidRPr="00436CF9">
        <w:rPr>
          <w:b/>
          <w:lang w:eastAsia="en-GB"/>
        </w:rPr>
        <w:t>Show</w:t>
      </w:r>
      <w:r>
        <w:rPr>
          <w:lang w:eastAsia="en-GB"/>
        </w:rPr>
        <w:t>: Enables viewing of secure emails without compromising the security of originally secured email.</w:t>
      </w:r>
    </w:p>
    <w:p w:rsidR="00436CF9" w:rsidRDefault="00436CF9" w:rsidP="00A66F06">
      <w:pPr>
        <w:pStyle w:val="NormalIntended"/>
        <w:numPr>
          <w:ilvl w:val="0"/>
          <w:numId w:val="45"/>
        </w:numPr>
        <w:rPr>
          <w:lang w:eastAsia="en-GB"/>
        </w:rPr>
      </w:pPr>
      <w:r w:rsidRPr="00436CF9">
        <w:rPr>
          <w:b/>
          <w:lang w:eastAsia="en-GB"/>
        </w:rPr>
        <w:t>Support GWA</w:t>
      </w:r>
      <w:r>
        <w:rPr>
          <w:lang w:eastAsia="en-GB"/>
        </w:rPr>
        <w:t>: A facility to access your secured mails over the internet in the browser by adding a GWA Access link to the secured mail.</w:t>
      </w:r>
    </w:p>
    <w:p w:rsidR="00436CF9" w:rsidRDefault="00436CF9" w:rsidP="00A66F06">
      <w:pPr>
        <w:pStyle w:val="NormalIntended"/>
        <w:rPr>
          <w:lang w:eastAsia="en-GB"/>
        </w:rPr>
      </w:pPr>
      <w:r>
        <w:rPr>
          <w:lang w:eastAsia="en-GB"/>
        </w:rPr>
        <w:t>Following Sections encompass the functioning of the Galaxkey for OS X:</w:t>
      </w:r>
    </w:p>
    <w:p w:rsidR="00436CF9" w:rsidRDefault="007B7A2F" w:rsidP="0014677A">
      <w:pPr>
        <w:pStyle w:val="Heading2"/>
      </w:pPr>
      <w:r>
        <w:t xml:space="preserve"> </w:t>
      </w:r>
      <w:bookmarkStart w:id="102" w:name="_Toc465887908"/>
      <w:r w:rsidR="00436CF9">
        <w:t>Syste</w:t>
      </w:r>
      <w:r w:rsidR="008F0E49">
        <w:t>m Requirements and Installation</w:t>
      </w:r>
      <w:bookmarkEnd w:id="102"/>
    </w:p>
    <w:p w:rsidR="00436CF9" w:rsidRDefault="008F0E49" w:rsidP="00346EAD">
      <w:pPr>
        <w:pStyle w:val="Heading3"/>
      </w:pPr>
      <w:bookmarkStart w:id="103" w:name="_Toc465887909"/>
      <w:r>
        <w:t>System Requirements</w:t>
      </w:r>
      <w:bookmarkEnd w:id="103"/>
    </w:p>
    <w:p w:rsidR="008F0E49" w:rsidRDefault="008F0E49" w:rsidP="00A66F06">
      <w:pPr>
        <w:pStyle w:val="NormalIntended"/>
      </w:pPr>
      <w:r w:rsidRPr="007D67E6">
        <w:t xml:space="preserve">Galaxkey App for OS X currently supports </w:t>
      </w:r>
      <w:r w:rsidRPr="007D67E6">
        <w:rPr>
          <w:b/>
          <w:bCs/>
        </w:rPr>
        <w:t>OS X Lion and above</w:t>
      </w:r>
      <w:r w:rsidRPr="007D67E6">
        <w:t>.</w:t>
      </w:r>
    </w:p>
    <w:p w:rsidR="008F0E49" w:rsidRDefault="008F0E49" w:rsidP="00346EAD">
      <w:pPr>
        <w:pStyle w:val="Heading3"/>
      </w:pPr>
      <w:bookmarkStart w:id="104" w:name="_Toc465887910"/>
      <w:r>
        <w:t>Installation</w:t>
      </w:r>
      <w:bookmarkEnd w:id="104"/>
    </w:p>
    <w:p w:rsidR="008F0E49" w:rsidRDefault="008F0E49" w:rsidP="00A66F06">
      <w:pPr>
        <w:pStyle w:val="NormalIntended"/>
        <w:rPr>
          <w:lang w:eastAsia="en-GB"/>
        </w:rPr>
      </w:pPr>
      <w:r w:rsidRPr="008F0E49">
        <w:rPr>
          <w:lang w:eastAsia="en-GB"/>
        </w:rPr>
        <w:t xml:space="preserve">Go the AppStore and search for the 'Galaxkey' app. </w:t>
      </w:r>
      <w:r w:rsidR="00272906">
        <w:rPr>
          <w:lang w:eastAsia="en-GB"/>
        </w:rPr>
        <w:t>I</w:t>
      </w:r>
      <w:r w:rsidRPr="008F0E49">
        <w:rPr>
          <w:lang w:eastAsia="en-GB"/>
        </w:rPr>
        <w:t>nstall the Galaxkey App.</w:t>
      </w:r>
    </w:p>
    <w:p w:rsidR="00272906" w:rsidRDefault="00971CDD" w:rsidP="0014677A">
      <w:pPr>
        <w:pStyle w:val="Heading2"/>
        <w:rPr>
          <w:lang w:eastAsia="en-GB"/>
        </w:rPr>
      </w:pPr>
      <w:r>
        <w:rPr>
          <w:lang w:eastAsia="en-GB"/>
        </w:rPr>
        <w:t xml:space="preserve"> </w:t>
      </w:r>
      <w:bookmarkStart w:id="105" w:name="_Toc465887911"/>
      <w:r w:rsidR="00272906">
        <w:rPr>
          <w:lang w:eastAsia="en-GB"/>
        </w:rPr>
        <w:t>Getting Started</w:t>
      </w:r>
      <w:bookmarkEnd w:id="105"/>
    </w:p>
    <w:p w:rsidR="00A3325F" w:rsidRPr="00A3325F" w:rsidRDefault="00A3325F" w:rsidP="00A66F06">
      <w:pPr>
        <w:pStyle w:val="NormalIntended"/>
        <w:rPr>
          <w:lang w:eastAsia="en-GB"/>
        </w:rPr>
      </w:pPr>
      <w:r>
        <w:t>After installing the app, you must log on to start using it. If you are registered with Galaxkey, use your Galaxkey credentials to start using the app.</w:t>
      </w:r>
    </w:p>
    <w:p w:rsidR="0098750F" w:rsidRDefault="0098750F" w:rsidP="0098750F">
      <w:pPr>
        <w:pStyle w:val="Heading3"/>
      </w:pPr>
      <w:bookmarkStart w:id="106" w:name="_Toc465887912"/>
      <w:r>
        <w:lastRenderedPageBreak/>
        <w:t>Registering with Galaxkey</w:t>
      </w:r>
      <w:bookmarkEnd w:id="106"/>
    </w:p>
    <w:p w:rsidR="0098750F" w:rsidRDefault="0098750F" w:rsidP="00A66F06">
      <w:pPr>
        <w:pStyle w:val="NormalIntended"/>
      </w:pPr>
      <w:r>
        <w:t>You can register with Galaxkey in three easy steps as under;</w:t>
      </w:r>
    </w:p>
    <w:p w:rsidR="0098750F" w:rsidRDefault="0098750F" w:rsidP="00A66F06">
      <w:pPr>
        <w:pStyle w:val="NormalIntended"/>
        <w:numPr>
          <w:ilvl w:val="0"/>
          <w:numId w:val="46"/>
        </w:numPr>
      </w:pPr>
      <w:r>
        <w:t>Tap the ‘</w:t>
      </w:r>
      <w:r>
        <w:rPr>
          <w:b/>
        </w:rPr>
        <w:t>Register here</w:t>
      </w:r>
      <w:r>
        <w:t>’ link. Enter your email id and tap the ‘</w:t>
      </w:r>
      <w:r>
        <w:rPr>
          <w:b/>
        </w:rPr>
        <w:t>Sign up</w:t>
      </w:r>
      <w:r>
        <w:t>’ button.</w:t>
      </w:r>
    </w:p>
    <w:p w:rsidR="0098750F" w:rsidRDefault="0098750F" w:rsidP="00A66F06">
      <w:pPr>
        <w:pStyle w:val="NormalIntended"/>
        <w:numPr>
          <w:ilvl w:val="0"/>
          <w:numId w:val="46"/>
        </w:numPr>
      </w:pPr>
      <w:r>
        <w:t>You will receive an email titled ‘</w:t>
      </w:r>
      <w:r>
        <w:rPr>
          <w:b/>
        </w:rPr>
        <w:t>Galaxkey Registration</w:t>
      </w:r>
      <w:r>
        <w:t>’. Tap the ‘</w:t>
      </w:r>
      <w:r>
        <w:rPr>
          <w:b/>
        </w:rPr>
        <w:t>CLICK HERE TO CONFIRM YOUR EMAIL</w:t>
      </w:r>
      <w:r>
        <w:t xml:space="preserve">’ link. </w:t>
      </w:r>
    </w:p>
    <w:p w:rsidR="0098750F" w:rsidRDefault="0098750F" w:rsidP="00A66F06">
      <w:pPr>
        <w:pStyle w:val="NormalIntended"/>
      </w:pPr>
      <w:r>
        <w:t>This link will open in a browser, where you are required to set a strong password for your account.</w:t>
      </w:r>
    </w:p>
    <w:p w:rsidR="0098750F" w:rsidRDefault="0098750F" w:rsidP="00A66F06">
      <w:pPr>
        <w:pStyle w:val="Quote"/>
      </w:pPr>
      <w:r w:rsidRPr="00E239CF">
        <w:t>NOTE</w:t>
      </w:r>
      <w:r>
        <w:t>:</w:t>
      </w:r>
    </w:p>
    <w:p w:rsidR="0098750F" w:rsidRDefault="0098750F" w:rsidP="00A66F06">
      <w:pPr>
        <w:pStyle w:val="Quote"/>
      </w:pPr>
      <w:r>
        <w:t>While registering, you can see a checkbox, ‘</w:t>
      </w:r>
      <w:r>
        <w:rPr>
          <w:b/>
        </w:rPr>
        <w:t>Allow Galaxkey to manage my identity</w:t>
      </w:r>
      <w:r>
        <w:t xml:space="preserve">’, selected by default. </w:t>
      </w:r>
    </w:p>
    <w:p w:rsidR="0098750F" w:rsidRDefault="0098750F" w:rsidP="00A66F06">
      <w:pPr>
        <w:pStyle w:val="Quote"/>
      </w:pPr>
      <w:r>
        <w:t>When you opt for the default settings, you allow Galaxkey to manage password recovery for your account.</w:t>
      </w:r>
    </w:p>
    <w:p w:rsidR="0098750F" w:rsidRDefault="0098750F" w:rsidP="00A66F06">
      <w:pPr>
        <w:pStyle w:val="Quote"/>
      </w:pPr>
      <w:r>
        <w:t xml:space="preserve">You can </w:t>
      </w:r>
      <w:r>
        <w:rPr>
          <w:b/>
        </w:rPr>
        <w:t>uncheck</w:t>
      </w:r>
      <w:r>
        <w:t xml:space="preserve"> it and keep the password recovery with you using a questionnaire of three security questions.</w:t>
      </w:r>
    </w:p>
    <w:p w:rsidR="0098750F" w:rsidRDefault="0098750F" w:rsidP="00A66F06">
      <w:pPr>
        <w:pStyle w:val="NormalIntended"/>
      </w:pPr>
      <w:r>
        <w:t>You can now start using the Galaxkey for Mac OS X app.</w:t>
      </w:r>
    </w:p>
    <w:p w:rsidR="0098750F" w:rsidRDefault="0098750F" w:rsidP="0098750F">
      <w:pPr>
        <w:pStyle w:val="Heading2"/>
        <w:rPr>
          <w:lang w:eastAsia="en-GB"/>
        </w:rPr>
      </w:pPr>
      <w:bookmarkStart w:id="107" w:name="_Toc465887913"/>
      <w:r>
        <w:rPr>
          <w:lang w:eastAsia="en-GB"/>
        </w:rPr>
        <w:t>Secured Mails</w:t>
      </w:r>
      <w:bookmarkEnd w:id="107"/>
    </w:p>
    <w:p w:rsidR="0098750F" w:rsidRDefault="0098750F" w:rsidP="00A66F06">
      <w:pPr>
        <w:pStyle w:val="NormalIntended"/>
      </w:pPr>
      <w:r>
        <w:t xml:space="preserve">The Galaxkey for </w:t>
      </w:r>
      <w:r w:rsidR="00155566">
        <w:t>Mac OS X</w:t>
      </w:r>
      <w:r>
        <w:t xml:space="preserve"> app is designed send and read secured emails.</w:t>
      </w:r>
    </w:p>
    <w:p w:rsidR="0098750F" w:rsidRDefault="0098750F" w:rsidP="00A66F06">
      <w:pPr>
        <w:pStyle w:val="NormalIntended"/>
      </w:pPr>
      <w:r>
        <w:t xml:space="preserve">Galaxkey transfers the generated email to the </w:t>
      </w:r>
      <w:r>
        <w:rPr>
          <w:b/>
        </w:rPr>
        <w:t xml:space="preserve">native mail app </w:t>
      </w:r>
      <w:r>
        <w:t>on your device. Thus, sending secured mails from Galaxkey is a simple two-step process which includes</w:t>
      </w:r>
    </w:p>
    <w:p w:rsidR="0098750F" w:rsidRDefault="0098750F" w:rsidP="00A66F06">
      <w:pPr>
        <w:pStyle w:val="NormalIntended"/>
        <w:numPr>
          <w:ilvl w:val="0"/>
          <w:numId w:val="47"/>
        </w:numPr>
      </w:pPr>
      <w:r>
        <w:t>Transferring a secured mail from Galaxkey to the native mail app.</w:t>
      </w:r>
    </w:p>
    <w:p w:rsidR="0098750F" w:rsidRDefault="0098750F" w:rsidP="00A66F06">
      <w:pPr>
        <w:pStyle w:val="NormalIntended"/>
        <w:numPr>
          <w:ilvl w:val="0"/>
          <w:numId w:val="47"/>
        </w:numPr>
      </w:pPr>
      <w:r>
        <w:t>Sending the mail from native mail app.</w:t>
      </w:r>
    </w:p>
    <w:p w:rsidR="0060618F" w:rsidRDefault="00C8068D" w:rsidP="00C8068D">
      <w:pPr>
        <w:pStyle w:val="Heading3"/>
      </w:pPr>
      <w:bookmarkStart w:id="108" w:name="_Toc465887914"/>
      <w:r>
        <w:t>Composing secured Email</w:t>
      </w:r>
      <w:bookmarkEnd w:id="108"/>
    </w:p>
    <w:p w:rsidR="00C8068D" w:rsidRDefault="00C8068D" w:rsidP="00A66F06">
      <w:pPr>
        <w:pStyle w:val="NormalIntended"/>
      </w:pPr>
      <w:r>
        <w:t>On the app Home page, tap the ‘</w:t>
      </w:r>
      <w:r w:rsidRPr="00815FE5">
        <w:rPr>
          <w:b/>
        </w:rPr>
        <w:t xml:space="preserve">New </w:t>
      </w:r>
      <w:r>
        <w:rPr>
          <w:b/>
        </w:rPr>
        <w:t xml:space="preserve">Secured </w:t>
      </w:r>
      <w:r w:rsidRPr="00815FE5">
        <w:rPr>
          <w:b/>
        </w:rPr>
        <w:t>Email</w:t>
      </w:r>
      <w:r>
        <w:t>’ button.</w:t>
      </w:r>
    </w:p>
    <w:p w:rsidR="00C8068D" w:rsidRDefault="00C8068D" w:rsidP="00A66F06">
      <w:pPr>
        <w:pStyle w:val="Quote"/>
      </w:pPr>
      <w:r>
        <w:t>Note: If you have not logged on already, Galaxkey will prompt you to login when you tap the ‘</w:t>
      </w:r>
      <w:r w:rsidRPr="002529D3">
        <w:rPr>
          <w:b/>
        </w:rPr>
        <w:t>New</w:t>
      </w:r>
      <w:r>
        <w:rPr>
          <w:b/>
        </w:rPr>
        <w:t xml:space="preserve"> Secured</w:t>
      </w:r>
      <w:r w:rsidRPr="002529D3">
        <w:rPr>
          <w:b/>
        </w:rPr>
        <w:t xml:space="preserve"> Email</w:t>
      </w:r>
      <w:r>
        <w:t>’ button.</w:t>
      </w:r>
    </w:p>
    <w:p w:rsidR="00C8068D" w:rsidRDefault="00C8068D" w:rsidP="00A66F06">
      <w:pPr>
        <w:pStyle w:val="NormalIntended"/>
      </w:pPr>
      <w:r>
        <w:lastRenderedPageBreak/>
        <w:t xml:space="preserve">The Compose screen is similar to any other email app. You can add attachments to your mails. </w:t>
      </w:r>
    </w:p>
    <w:p w:rsidR="00C8068D" w:rsidRDefault="00C8068D" w:rsidP="00A66F06">
      <w:pPr>
        <w:pStyle w:val="NormalIntended"/>
      </w:pPr>
      <w:r>
        <w:t xml:space="preserve">In addition to the standard options, Galaxkey has the following exclusive options. Tap the ‘more options’ button to access these options – </w:t>
      </w:r>
    </w:p>
    <w:p w:rsidR="00C8068D" w:rsidRDefault="00C8068D" w:rsidP="00A66F06">
      <w:pPr>
        <w:pStyle w:val="NormalIntended"/>
        <w:numPr>
          <w:ilvl w:val="0"/>
          <w:numId w:val="48"/>
        </w:numPr>
      </w:pPr>
      <w:r>
        <w:t>Adding attachments</w:t>
      </w:r>
    </w:p>
    <w:p w:rsidR="00C8068D" w:rsidRDefault="00C8068D" w:rsidP="00A66F06">
      <w:pPr>
        <w:pStyle w:val="NormalIntended"/>
        <w:numPr>
          <w:ilvl w:val="0"/>
          <w:numId w:val="48"/>
        </w:numPr>
      </w:pPr>
      <w:r>
        <w:t>Digital Signature</w:t>
      </w:r>
    </w:p>
    <w:p w:rsidR="00C8068D" w:rsidRDefault="00C8068D" w:rsidP="00A66F06">
      <w:pPr>
        <w:pStyle w:val="NormalIntended"/>
        <w:numPr>
          <w:ilvl w:val="0"/>
          <w:numId w:val="48"/>
        </w:numPr>
      </w:pPr>
      <w:r>
        <w:t>Notifications</w:t>
      </w:r>
    </w:p>
    <w:p w:rsidR="00C8068D" w:rsidRDefault="00C8068D" w:rsidP="00A66F06">
      <w:pPr>
        <w:pStyle w:val="NormalIntended"/>
        <w:numPr>
          <w:ilvl w:val="0"/>
          <w:numId w:val="48"/>
        </w:numPr>
      </w:pPr>
      <w:r>
        <w:t>Invite to new users</w:t>
      </w:r>
    </w:p>
    <w:p w:rsidR="00C8068D" w:rsidRDefault="002F23B4" w:rsidP="005F34F7">
      <w:pPr>
        <w:pStyle w:val="Heading4"/>
        <w:numPr>
          <w:ilvl w:val="3"/>
          <w:numId w:val="2"/>
        </w:numPr>
        <w:ind w:left="3096"/>
      </w:pPr>
      <w:r>
        <w:t>Adding Attachments</w:t>
      </w:r>
    </w:p>
    <w:p w:rsidR="006620C7" w:rsidRPr="006620C7" w:rsidRDefault="006620C7" w:rsidP="00A66F06">
      <w:pPr>
        <w:pStyle w:val="NormalIntended"/>
      </w:pPr>
      <w:r w:rsidRPr="006620C7">
        <w:t xml:space="preserve">You can attach various files to the secured mails from your </w:t>
      </w:r>
      <w:r>
        <w:t>computer</w:t>
      </w:r>
      <w:r w:rsidRPr="006620C7">
        <w:t xml:space="preserve">. </w:t>
      </w:r>
      <w:r>
        <w:t xml:space="preserve">Click </w:t>
      </w:r>
      <w:r w:rsidRPr="006620C7">
        <w:t xml:space="preserve">the </w:t>
      </w:r>
      <w:r w:rsidR="000D2E20">
        <w:rPr>
          <w:b/>
        </w:rPr>
        <w:t xml:space="preserve">Attachment </w:t>
      </w:r>
      <w:r w:rsidR="000D2E20">
        <w:t xml:space="preserve">icon on the right side of the compose window. On the following pop-up window, click the ‘Plus’ (+) sign. Browse to select and attach </w:t>
      </w:r>
      <w:r w:rsidR="001B5E1A">
        <w:t xml:space="preserve">files. </w:t>
      </w:r>
    </w:p>
    <w:p w:rsidR="002F23B4" w:rsidRDefault="002F23B4" w:rsidP="005F34F7">
      <w:pPr>
        <w:pStyle w:val="Heading4"/>
        <w:numPr>
          <w:ilvl w:val="3"/>
          <w:numId w:val="2"/>
        </w:numPr>
        <w:ind w:left="3096"/>
      </w:pPr>
      <w:r>
        <w:t>Digital Signature</w:t>
      </w:r>
    </w:p>
    <w:p w:rsidR="001B5E1A" w:rsidRDefault="001B5E1A" w:rsidP="00A66F06">
      <w:pPr>
        <w:pStyle w:val="NormalIntended"/>
      </w:pPr>
      <w:r>
        <w:t>Galaxkey is based on an end-to-end encryption model. To ensure the integrity and security of your email, especially in transit, you can now add a digital signature to your secured mail.</w:t>
      </w:r>
    </w:p>
    <w:p w:rsidR="001B5E1A" w:rsidRDefault="001B5E1A" w:rsidP="00A66F06">
      <w:pPr>
        <w:pStyle w:val="NormalIntended"/>
      </w:pPr>
      <w:r>
        <w:t xml:space="preserve">In an unsigned mail, the Digital Signature icon looks  </w:t>
      </w:r>
    </w:p>
    <w:p w:rsidR="001B5E1A" w:rsidRPr="001B5E1A" w:rsidRDefault="001B5E1A" w:rsidP="00A66F06">
      <w:pPr>
        <w:pStyle w:val="NormalIntended"/>
      </w:pPr>
      <w:r>
        <w:t xml:space="preserve">Click the ‘Digital Sign’ icon on the Compose screen to insert digital signature in your email. After the digital sign is inserted, the icon toggles to   </w:t>
      </w:r>
    </w:p>
    <w:p w:rsidR="002F23B4" w:rsidRDefault="002F23B4" w:rsidP="005F34F7">
      <w:pPr>
        <w:pStyle w:val="Heading4"/>
        <w:numPr>
          <w:ilvl w:val="3"/>
          <w:numId w:val="2"/>
        </w:numPr>
        <w:ind w:left="3096"/>
      </w:pPr>
      <w:r>
        <w:t>Notifications</w:t>
      </w:r>
    </w:p>
    <w:p w:rsidR="00595BB0" w:rsidRDefault="00595BB0" w:rsidP="00A66F06">
      <w:pPr>
        <w:pStyle w:val="NormalIntended"/>
      </w:pPr>
      <w:r>
        <w:t>Option to receive intimations when recipients access a Galaxkey Secured Mail. There are three types of Galaxkey notifications;</w:t>
      </w:r>
    </w:p>
    <w:p w:rsidR="00595BB0" w:rsidRDefault="00595BB0" w:rsidP="00A66F06">
      <w:pPr>
        <w:pStyle w:val="NormalIntended"/>
        <w:numPr>
          <w:ilvl w:val="0"/>
          <w:numId w:val="49"/>
        </w:numPr>
      </w:pPr>
      <w:r w:rsidRPr="00595BB0">
        <w:rPr>
          <w:b/>
        </w:rPr>
        <w:t>Request</w:t>
      </w:r>
      <w:r>
        <w:t>: Sent when you opt for notification when user accesses you mail</w:t>
      </w:r>
    </w:p>
    <w:p w:rsidR="00595BB0" w:rsidRDefault="00595BB0" w:rsidP="00A66F06">
      <w:pPr>
        <w:pStyle w:val="NormalIntended"/>
        <w:numPr>
          <w:ilvl w:val="0"/>
          <w:numId w:val="49"/>
        </w:numPr>
      </w:pPr>
      <w:r w:rsidRPr="00595BB0">
        <w:rPr>
          <w:b/>
        </w:rPr>
        <w:t>Acknowledged</w:t>
      </w:r>
      <w:r>
        <w:t>: Sent when your recipients click ‘Yes’ on the notification alert</w:t>
      </w:r>
    </w:p>
    <w:p w:rsidR="00595BB0" w:rsidRDefault="00595BB0" w:rsidP="00A66F06">
      <w:pPr>
        <w:pStyle w:val="NormalIntended"/>
        <w:numPr>
          <w:ilvl w:val="0"/>
          <w:numId w:val="49"/>
        </w:numPr>
      </w:pPr>
      <w:r w:rsidRPr="00595BB0">
        <w:rPr>
          <w:b/>
        </w:rPr>
        <w:t>Rejected</w:t>
      </w:r>
      <w:r>
        <w:t>:  Sent when your recipients click ‘No’ on the notification alert</w:t>
      </w:r>
    </w:p>
    <w:p w:rsidR="00595BB0" w:rsidRDefault="00595BB0" w:rsidP="00A66F06">
      <w:pPr>
        <w:pStyle w:val="NormalIntended"/>
      </w:pPr>
      <w:r>
        <w:lastRenderedPageBreak/>
        <w:t>Click the ‘Notify’ icon -  on the screen. The next screen will display all the recipients (shared users). You can select users from whom you wish to receive notifications and tap ‘Save’.</w:t>
      </w:r>
    </w:p>
    <w:p w:rsidR="00595BB0" w:rsidRDefault="00595BB0" w:rsidP="00A66F06">
      <w:pPr>
        <w:pStyle w:val="Quote"/>
      </w:pPr>
      <w:r>
        <w:t>Note: You must add shared users to the mail before setting the notifications.</w:t>
      </w:r>
    </w:p>
    <w:p w:rsidR="00595BB0" w:rsidRDefault="00595BB0" w:rsidP="00A66F06">
      <w:pPr>
        <w:pStyle w:val="NormalIntended"/>
      </w:pPr>
      <w:r>
        <w:t>After you have composed the mail as per your requirements, click the ‘</w:t>
      </w:r>
      <w:r w:rsidRPr="00595BB0">
        <w:rPr>
          <w:b/>
        </w:rPr>
        <w:t>Secure and Send</w:t>
      </w:r>
      <w:r>
        <w:t>’ button. The mail will then be transferred to the native mail app for further sending.</w:t>
      </w:r>
    </w:p>
    <w:p w:rsidR="00595BB0" w:rsidRPr="00595BB0" w:rsidRDefault="00595BB0" w:rsidP="00A66F06">
      <w:pPr>
        <w:pStyle w:val="NormalIntended"/>
      </w:pPr>
      <w:r>
        <w:t>Please select an appropriate mail box to send the secured mail further.</w:t>
      </w:r>
    </w:p>
    <w:p w:rsidR="002F23B4" w:rsidRPr="00C8068D" w:rsidRDefault="002F23B4" w:rsidP="005F34F7">
      <w:pPr>
        <w:pStyle w:val="Heading4"/>
        <w:numPr>
          <w:ilvl w:val="3"/>
          <w:numId w:val="2"/>
        </w:numPr>
        <w:ind w:left="3096"/>
      </w:pPr>
      <w:r>
        <w:t>Invite to new users</w:t>
      </w:r>
    </w:p>
    <w:p w:rsidR="004B4D5D" w:rsidRDefault="004B4D5D" w:rsidP="00A66F06">
      <w:pPr>
        <w:pStyle w:val="NormalIntended"/>
        <w:rPr>
          <w:lang w:eastAsia="en-GB"/>
        </w:rPr>
      </w:pPr>
      <w:r>
        <w:rPr>
          <w:lang w:eastAsia="en-GB"/>
        </w:rPr>
        <w:t>While sending an email, Galaxkey app for Mac OS X checks for the registration status and sends a secured mail to all the recipients. Thus, when you click ‘</w:t>
      </w:r>
      <w:r w:rsidRPr="004B4D5D">
        <w:rPr>
          <w:b/>
          <w:lang w:eastAsia="en-GB"/>
        </w:rPr>
        <w:t>Secure and Send</w:t>
      </w:r>
      <w:r>
        <w:rPr>
          <w:lang w:eastAsia="en-GB"/>
        </w:rPr>
        <w:t>’, an invitation mail is sent along with the secured mail.</w:t>
      </w:r>
    </w:p>
    <w:p w:rsidR="004B4D5D" w:rsidRDefault="004B4D5D" w:rsidP="00A66F06">
      <w:pPr>
        <w:pStyle w:val="NormalIntended"/>
        <w:rPr>
          <w:lang w:eastAsia="en-GB"/>
        </w:rPr>
      </w:pPr>
      <w:r>
        <w:rPr>
          <w:lang w:eastAsia="en-GB"/>
        </w:rPr>
        <w:t>Galaxkey decrypts the email on proper authentication and authorisation. Thus, your recipient will have to accept the invite to access the email.</w:t>
      </w:r>
    </w:p>
    <w:p w:rsidR="00C8068D" w:rsidRDefault="004B4D5D" w:rsidP="00A66F06">
      <w:pPr>
        <w:pStyle w:val="Quote"/>
        <w:rPr>
          <w:lang w:eastAsia="en-GB"/>
        </w:rPr>
      </w:pPr>
      <w:r>
        <w:rPr>
          <w:lang w:eastAsia="en-GB"/>
        </w:rPr>
        <w:t>Note: You can view the registration status of a user using the Notification screen.</w:t>
      </w:r>
    </w:p>
    <w:p w:rsidR="00E0666B" w:rsidRDefault="00E0666B" w:rsidP="00E0666B">
      <w:pPr>
        <w:pStyle w:val="Heading3"/>
      </w:pPr>
      <w:bookmarkStart w:id="109" w:name="_Toc465887915"/>
      <w:r>
        <w:t>Accessing Secured Mails</w:t>
      </w:r>
      <w:bookmarkEnd w:id="109"/>
    </w:p>
    <w:p w:rsidR="00E0666B" w:rsidRDefault="00E0666B" w:rsidP="00A66F06">
      <w:pPr>
        <w:pStyle w:val="NormalIntended"/>
        <w:rPr>
          <w:lang w:eastAsia="en-GB"/>
        </w:rPr>
      </w:pPr>
      <w:r>
        <w:rPr>
          <w:lang w:eastAsia="en-GB"/>
        </w:rPr>
        <w:t>Another key function of Galaxkey is to decrypt the mails, without compromising on security. You can read your secured mail on your Galaxkey for Mac OS X app on proper authentication and authorisation.</w:t>
      </w:r>
    </w:p>
    <w:p w:rsidR="00E0666B" w:rsidRDefault="00E0666B" w:rsidP="00A66F06">
      <w:pPr>
        <w:pStyle w:val="NormalIntended"/>
        <w:rPr>
          <w:lang w:eastAsia="en-GB"/>
        </w:rPr>
      </w:pPr>
      <w:r>
        <w:rPr>
          <w:lang w:eastAsia="en-GB"/>
        </w:rPr>
        <w:t>You will receive the secured email in the mail app, in which your account is configured. To open and read the secured mail;</w:t>
      </w:r>
    </w:p>
    <w:p w:rsidR="00E0666B" w:rsidRDefault="00E0666B" w:rsidP="00A66F06">
      <w:pPr>
        <w:pStyle w:val="NormalIntended"/>
        <w:numPr>
          <w:ilvl w:val="0"/>
          <w:numId w:val="50"/>
        </w:numPr>
        <w:rPr>
          <w:lang w:eastAsia="en-GB"/>
        </w:rPr>
      </w:pPr>
      <w:r>
        <w:rPr>
          <w:lang w:eastAsia="en-GB"/>
        </w:rPr>
        <w:t>Right click the GXK attachment and select ‘Open Attachment’ or ‘Open With… &gt; Galaxkey’. You will then be redirected to the Galaxkey app to access the mail.</w:t>
      </w:r>
    </w:p>
    <w:p w:rsidR="00E0666B" w:rsidRDefault="00E0666B" w:rsidP="00A66F06">
      <w:pPr>
        <w:pStyle w:val="NormalIntended"/>
        <w:numPr>
          <w:ilvl w:val="0"/>
          <w:numId w:val="50"/>
        </w:numPr>
        <w:rPr>
          <w:lang w:eastAsia="en-GB"/>
        </w:rPr>
      </w:pPr>
      <w:r>
        <w:rPr>
          <w:lang w:eastAsia="en-GB"/>
        </w:rPr>
        <w:t>You must select your identity and authenticate to open the secured mail. You can read the mail once you successfully login.</w:t>
      </w:r>
    </w:p>
    <w:p w:rsidR="00DF6378" w:rsidRDefault="00E0666B" w:rsidP="00A66F06">
      <w:pPr>
        <w:pStyle w:val="NormalIntended"/>
        <w:numPr>
          <w:ilvl w:val="0"/>
          <w:numId w:val="50"/>
        </w:numPr>
        <w:rPr>
          <w:lang w:eastAsia="en-GB"/>
        </w:rPr>
      </w:pPr>
      <w:r>
        <w:rPr>
          <w:lang w:eastAsia="en-GB"/>
        </w:rPr>
        <w:lastRenderedPageBreak/>
        <w:t xml:space="preserve">If the Owner has requested for a notification, an alert is displayed as under; </w:t>
      </w:r>
      <w:r w:rsidR="00DF6378">
        <w:rPr>
          <w:lang w:eastAsia="en-GB"/>
        </w:rPr>
        <w:t xml:space="preserve"> </w:t>
      </w:r>
    </w:p>
    <w:p w:rsidR="00DF6378" w:rsidRDefault="00E0666B" w:rsidP="00A66F06">
      <w:pPr>
        <w:pStyle w:val="NormalIntended"/>
        <w:rPr>
          <w:lang w:eastAsia="en-GB"/>
        </w:rPr>
      </w:pPr>
      <w:r>
        <w:rPr>
          <w:lang w:eastAsia="en-GB"/>
        </w:rPr>
        <w:t>You must click ‘Yes’ in order to access the mail.</w:t>
      </w:r>
    </w:p>
    <w:p w:rsidR="00DF6378" w:rsidRDefault="00E0666B" w:rsidP="00A66F06">
      <w:pPr>
        <w:pStyle w:val="NormalIntended"/>
        <w:numPr>
          <w:ilvl w:val="0"/>
          <w:numId w:val="50"/>
        </w:numPr>
        <w:rPr>
          <w:lang w:eastAsia="en-GB"/>
        </w:rPr>
      </w:pPr>
      <w:r>
        <w:rPr>
          <w:lang w:eastAsia="en-GB"/>
        </w:rPr>
        <w:t>Other features:</w:t>
      </w:r>
    </w:p>
    <w:p w:rsidR="00DF6378" w:rsidRDefault="00E0666B" w:rsidP="00A66F06">
      <w:pPr>
        <w:pStyle w:val="NormalIntended"/>
        <w:numPr>
          <w:ilvl w:val="1"/>
          <w:numId w:val="50"/>
        </w:numPr>
        <w:rPr>
          <w:lang w:eastAsia="en-GB"/>
        </w:rPr>
      </w:pPr>
      <w:r w:rsidRPr="00211587">
        <w:rPr>
          <w:b/>
          <w:lang w:eastAsia="en-GB"/>
        </w:rPr>
        <w:t>Reply</w:t>
      </w:r>
      <w:r>
        <w:rPr>
          <w:lang w:eastAsia="en-GB"/>
        </w:rPr>
        <w:t>: You can reply as well as reply all. The reply will be sent as secured mail.</w:t>
      </w:r>
    </w:p>
    <w:p w:rsidR="00DF6378" w:rsidRDefault="00E0666B" w:rsidP="00A66F06">
      <w:pPr>
        <w:pStyle w:val="NormalIntended"/>
        <w:numPr>
          <w:ilvl w:val="1"/>
          <w:numId w:val="50"/>
        </w:numPr>
        <w:rPr>
          <w:lang w:eastAsia="en-GB"/>
        </w:rPr>
      </w:pPr>
      <w:r w:rsidRPr="00211587">
        <w:rPr>
          <w:b/>
          <w:lang w:eastAsia="en-GB"/>
        </w:rPr>
        <w:t>Forward</w:t>
      </w:r>
      <w:r>
        <w:rPr>
          <w:lang w:eastAsia="en-GB"/>
        </w:rPr>
        <w:t>: You can forward the received email. The forwarded mails are also secured.</w:t>
      </w:r>
    </w:p>
    <w:p w:rsidR="00DF6378" w:rsidRDefault="00E0666B" w:rsidP="00A66F06">
      <w:pPr>
        <w:pStyle w:val="NormalIntended"/>
        <w:numPr>
          <w:ilvl w:val="1"/>
          <w:numId w:val="50"/>
        </w:numPr>
        <w:rPr>
          <w:lang w:eastAsia="en-GB"/>
        </w:rPr>
      </w:pPr>
      <w:r w:rsidRPr="00211587">
        <w:rPr>
          <w:b/>
          <w:lang w:eastAsia="en-GB"/>
        </w:rPr>
        <w:t>Attachments</w:t>
      </w:r>
      <w:r>
        <w:rPr>
          <w:lang w:eastAsia="en-GB"/>
        </w:rPr>
        <w:t>: You can view and save attachments.</w:t>
      </w:r>
    </w:p>
    <w:p w:rsidR="00E0666B" w:rsidRPr="00E0666B" w:rsidRDefault="00211587" w:rsidP="00A66F06">
      <w:pPr>
        <w:pStyle w:val="NormalIntended"/>
        <w:numPr>
          <w:ilvl w:val="1"/>
          <w:numId w:val="50"/>
        </w:numPr>
        <w:rPr>
          <w:lang w:eastAsia="en-GB"/>
        </w:rPr>
      </w:pPr>
      <w:r w:rsidRPr="00211587">
        <w:rPr>
          <w:b/>
          <w:lang w:eastAsia="en-GB"/>
        </w:rPr>
        <w:t>Verify</w:t>
      </w:r>
      <w:r w:rsidR="00E0666B">
        <w:rPr>
          <w:lang w:eastAsia="en-GB"/>
        </w:rPr>
        <w:t>: You can verify the owner’s digital signature and thus the integrity of your email using the ‘</w:t>
      </w:r>
      <w:r w:rsidR="00E0666B" w:rsidRPr="00DF6378">
        <w:rPr>
          <w:b/>
          <w:lang w:eastAsia="en-GB"/>
        </w:rPr>
        <w:t>Verify</w:t>
      </w:r>
      <w:r w:rsidR="00E0666B">
        <w:rPr>
          <w:lang w:eastAsia="en-GB"/>
        </w:rPr>
        <w:t>’ button.</w:t>
      </w:r>
    </w:p>
    <w:p w:rsidR="006B5048" w:rsidRPr="006B5048" w:rsidRDefault="006B5048" w:rsidP="00E858CE">
      <w:pPr>
        <w:pStyle w:val="Heading1"/>
      </w:pPr>
      <w:bookmarkStart w:id="110" w:name="_Toc465887916"/>
      <w:r>
        <w:lastRenderedPageBreak/>
        <w:t>Galaxkey Web Access</w:t>
      </w:r>
      <w:bookmarkEnd w:id="110"/>
    </w:p>
    <w:p w:rsidR="00D55311" w:rsidRDefault="00D55311" w:rsidP="00A66F06">
      <w:pPr>
        <w:pStyle w:val="NormalIntended"/>
      </w:pPr>
      <w:r>
        <w:t>Galaxkey Web Access (GWA) is the web-based Galaxkey client. The GWA is designed such that it provides for all the key functions of Galaxkey without requiring the presence of a full Galaxkey-enabled client application.</w:t>
      </w:r>
    </w:p>
    <w:p w:rsidR="00D55311" w:rsidRDefault="00D55311" w:rsidP="00A66F06">
      <w:pPr>
        <w:pStyle w:val="NormalIntended"/>
      </w:pPr>
      <w:r>
        <w:t>The URL for GWA portal is https://gwa.galaxkey.com</w:t>
      </w:r>
    </w:p>
    <w:p w:rsidR="00D55311" w:rsidRDefault="00D55311" w:rsidP="00A66F06">
      <w:pPr>
        <w:pStyle w:val="NormalIntended"/>
      </w:pPr>
      <w:r>
        <w:t>In case of in-house installation, contact your Corporate Administrator for the URL.</w:t>
      </w:r>
    </w:p>
    <w:p w:rsidR="00D55311" w:rsidRDefault="00D55311" w:rsidP="00A66F06">
      <w:pPr>
        <w:pStyle w:val="NormalIntended"/>
      </w:pPr>
      <w:r>
        <w:t>The GWA provides an interface for;</w:t>
      </w:r>
    </w:p>
    <w:p w:rsidR="00D55311" w:rsidRDefault="00D55311" w:rsidP="00A66F06">
      <w:pPr>
        <w:pStyle w:val="NormalIntended"/>
        <w:numPr>
          <w:ilvl w:val="0"/>
          <w:numId w:val="51"/>
        </w:numPr>
      </w:pPr>
      <w:r>
        <w:t xml:space="preserve">Sending secured e-mails </w:t>
      </w:r>
    </w:p>
    <w:p w:rsidR="00130E5F" w:rsidRPr="00130E5F" w:rsidRDefault="00D55311" w:rsidP="00A66F06">
      <w:pPr>
        <w:pStyle w:val="NormalIntended"/>
        <w:numPr>
          <w:ilvl w:val="0"/>
          <w:numId w:val="51"/>
        </w:numPr>
      </w:pPr>
      <w:r>
        <w:t>Reading secured e-mails and documents</w:t>
      </w:r>
    </w:p>
    <w:p w:rsidR="00D55311" w:rsidRDefault="00D55311" w:rsidP="00D55311">
      <w:pPr>
        <w:pStyle w:val="Heading2"/>
        <w:rPr>
          <w:lang w:eastAsia="en-GB"/>
        </w:rPr>
      </w:pPr>
      <w:bookmarkStart w:id="111" w:name="_Toc465887917"/>
      <w:r>
        <w:rPr>
          <w:lang w:eastAsia="en-GB"/>
        </w:rPr>
        <w:t>System Requirements</w:t>
      </w:r>
      <w:bookmarkEnd w:id="111"/>
    </w:p>
    <w:p w:rsidR="00D55311" w:rsidRDefault="00D55311" w:rsidP="00A66F06">
      <w:pPr>
        <w:pStyle w:val="NormalIntended"/>
        <w:rPr>
          <w:lang w:eastAsia="en-GB"/>
        </w:rPr>
      </w:pPr>
      <w:r>
        <w:rPr>
          <w:lang w:eastAsia="en-GB"/>
        </w:rPr>
        <w:t>The Galaxkey Web Access, as its name suggests, is a web component of Galaxkey and can be accessed via any of the popular browsers, viz., Internet Explorer, Chrome, FireFox (on Windows® computers</w:t>
      </w:r>
      <w:r w:rsidR="00632FFA">
        <w:rPr>
          <w:lang w:eastAsia="en-GB"/>
        </w:rPr>
        <w:t xml:space="preserve"> and phones</w:t>
      </w:r>
      <w:r>
        <w:rPr>
          <w:lang w:eastAsia="en-GB"/>
        </w:rPr>
        <w:t>), Safari on Mac</w:t>
      </w:r>
      <w:r w:rsidR="00632FFA">
        <w:rPr>
          <w:lang w:eastAsia="en-GB"/>
        </w:rPr>
        <w:t xml:space="preserve"> and iOS and Chrome on Android devices.</w:t>
      </w:r>
    </w:p>
    <w:p w:rsidR="00632FFA" w:rsidRPr="00D55311" w:rsidRDefault="00632FFA" w:rsidP="00A66F06">
      <w:pPr>
        <w:pStyle w:val="NormalIntended"/>
        <w:rPr>
          <w:lang w:eastAsia="en-GB"/>
        </w:rPr>
      </w:pPr>
      <w:r>
        <w:rPr>
          <w:lang w:eastAsia="en-GB"/>
        </w:rPr>
        <w:t>It does not require any special installations.</w:t>
      </w:r>
    </w:p>
    <w:p w:rsidR="00DD6ED0" w:rsidRDefault="00D55311" w:rsidP="00D55311">
      <w:pPr>
        <w:pStyle w:val="Heading2"/>
        <w:rPr>
          <w:lang w:eastAsia="en-GB"/>
        </w:rPr>
      </w:pPr>
      <w:bookmarkStart w:id="112" w:name="_Toc465887918"/>
      <w:r>
        <w:rPr>
          <w:lang w:eastAsia="en-GB"/>
        </w:rPr>
        <w:t>Composing Secured Email</w:t>
      </w:r>
      <w:bookmarkEnd w:id="112"/>
    </w:p>
    <w:p w:rsidR="00632FFA" w:rsidRDefault="00632FFA" w:rsidP="00A66F06">
      <w:pPr>
        <w:pStyle w:val="NormalIntended"/>
        <w:rPr>
          <w:lang w:eastAsia="en-GB"/>
        </w:rPr>
      </w:pPr>
      <w:r>
        <w:rPr>
          <w:lang w:eastAsia="en-GB"/>
        </w:rPr>
        <w:t xml:space="preserve">You must log on to the GWA portal </w:t>
      </w:r>
      <w:hyperlink r:id="rId197" w:history="1">
        <w:r w:rsidRPr="00635BDB">
          <w:rPr>
            <w:rStyle w:val="Hyperlink"/>
            <w:lang w:eastAsia="en-GB"/>
          </w:rPr>
          <w:t>https://gwa.galaxkey.com</w:t>
        </w:r>
      </w:hyperlink>
      <w:r>
        <w:rPr>
          <w:lang w:eastAsia="en-GB"/>
        </w:rPr>
        <w:t xml:space="preserve"> using your Galaxkey credentials.</w:t>
      </w:r>
    </w:p>
    <w:p w:rsidR="00632FFA" w:rsidRDefault="00632FFA" w:rsidP="00A66F06">
      <w:pPr>
        <w:pStyle w:val="NormalIntended"/>
        <w:rPr>
          <w:lang w:eastAsia="en-GB"/>
        </w:rPr>
      </w:pPr>
      <w:r w:rsidRPr="00632FFA">
        <w:rPr>
          <w:rStyle w:val="QuoteChar"/>
        </w:rPr>
        <w:t>Note: In case of in-house installation, contact your Corporate Galaxkey Administrator for the URL.</w:t>
      </w:r>
    </w:p>
    <w:p w:rsidR="00D55311" w:rsidRDefault="004D4D4D" w:rsidP="00A66F06">
      <w:pPr>
        <w:pStyle w:val="NormalIntended"/>
        <w:rPr>
          <w:lang w:eastAsia="en-GB"/>
        </w:rPr>
      </w:pPr>
      <w:r>
        <w:rPr>
          <w:noProof/>
          <w:lang w:val="en-US"/>
        </w:rPr>
        <w:lastRenderedPageBreak/>
        <mc:AlternateContent>
          <mc:Choice Requires="wpg">
            <w:drawing>
              <wp:anchor distT="0" distB="0" distL="114300" distR="114300" simplePos="0" relativeHeight="251823104" behindDoc="0" locked="0" layoutInCell="1" allowOverlap="0" wp14:anchorId="45EA91FE" wp14:editId="52EF9D55">
                <wp:simplePos x="0" y="0"/>
                <wp:positionH relativeFrom="column">
                  <wp:posOffset>1718945</wp:posOffset>
                </wp:positionH>
                <wp:positionV relativeFrom="paragraph">
                  <wp:posOffset>546735</wp:posOffset>
                </wp:positionV>
                <wp:extent cx="4581144" cy="1618488"/>
                <wp:effectExtent l="19050" t="19050" r="10160" b="20320"/>
                <wp:wrapTopAndBottom/>
                <wp:docPr id="255" name="Group 255"/>
                <wp:cNvGraphicFramePr/>
                <a:graphic xmlns:a="http://schemas.openxmlformats.org/drawingml/2006/main">
                  <a:graphicData uri="http://schemas.microsoft.com/office/word/2010/wordprocessingGroup">
                    <wpg:wgp>
                      <wpg:cNvGrpSpPr/>
                      <wpg:grpSpPr>
                        <a:xfrm>
                          <a:off x="0" y="0"/>
                          <a:ext cx="4581144" cy="1618488"/>
                          <a:chOff x="0" y="0"/>
                          <a:chExt cx="4583430" cy="1617980"/>
                        </a:xfrm>
                      </wpg:grpSpPr>
                      <pic:pic xmlns:pic="http://schemas.openxmlformats.org/drawingml/2006/picture">
                        <pic:nvPicPr>
                          <pic:cNvPr id="253" name="Picture 253"/>
                          <pic:cNvPicPr>
                            <a:picLocks noChangeAspect="1"/>
                          </pic:cNvPicPr>
                        </pic:nvPicPr>
                        <pic:blipFill>
                          <a:blip r:embed="rId198" cstate="print">
                            <a:extLst>
                              <a:ext uri="{28A0092B-C50C-407E-A947-70E740481C1C}">
                                <a14:useLocalDpi xmlns:a14="http://schemas.microsoft.com/office/drawing/2010/main" val="0"/>
                              </a:ext>
                            </a:extLst>
                          </a:blip>
                          <a:stretch>
                            <a:fillRect/>
                          </a:stretch>
                        </pic:blipFill>
                        <pic:spPr>
                          <a:xfrm>
                            <a:off x="0" y="0"/>
                            <a:ext cx="4583430" cy="1617980"/>
                          </a:xfrm>
                          <a:prstGeom prst="rect">
                            <a:avLst/>
                          </a:prstGeom>
                          <a:ln>
                            <a:solidFill>
                              <a:schemeClr val="bg1">
                                <a:lumMod val="65000"/>
                              </a:schemeClr>
                            </a:solidFill>
                          </a:ln>
                        </pic:spPr>
                      </pic:pic>
                      <wps:wsp>
                        <wps:cNvPr id="254" name="Rectangle 254"/>
                        <wps:cNvSpPr/>
                        <wps:spPr>
                          <a:xfrm>
                            <a:off x="1428750" y="914400"/>
                            <a:ext cx="723900" cy="466725"/>
                          </a:xfrm>
                          <a:prstGeom prst="rect">
                            <a:avLst/>
                          </a:prstGeom>
                          <a:noFill/>
                          <a:ln w="127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BEF7803" id="Group 255" o:spid="_x0000_s1026" style="position:absolute;margin-left:135.35pt;margin-top:43.05pt;width:360.7pt;height:127.45pt;z-index:251823104;mso-width-relative:margin;mso-height-relative:margin" coordsize="45834,1617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EVx/qh/10T/ANCFS1Fcf6of9dE/9CFS0AFFFFABRRRQAUUUUAFFFFABRRRQ&#10;AUUUUAFFFFABRRRQBFdf8ec3/XNv5VLUV1/x5zf9c2/lUt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BFcf6of9dE/9CFS1Fcf6of8AXRP/AEIVLQAUUUUAFFFFABRRRQAU&#10;UUUAFFFFABRRRQAUUUUAFFFFAEV1/wAec3/XNv5VLUV1/wAec3/XNv5VL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iuP8AVD/ron/o&#10;QqWorj/VD/ron/oQqWgAooooAKKKKACiiigAooooAKKKKACiiigAooooAKKKKAIrr/jzm/65t/Kp&#10;aiuv+POb/rm38ql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Irj/VD&#10;/ron/oQqWorj/VD/AK6J/wChCpaACiiigAooooAKKKKACiiigAooooAKKKKACiiigAooooAiuv8A&#10;jzm/65t/Kpaiuv8Ajzm/65t/Kpa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CK4/wBUP+uif+hCpaiuP9UP+uif+hCpaACiiigAooooAKKKKACiiigAooooAKKKKACiiigA&#10;ooooAiuv+POb/rm38qlqK6/485v+ubfyqW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iuP9UP+uif+hCpaiuP9UP8Aron/AKEKloAKKKKACiiigAooooAKKKKACiiigAoo&#10;ooAKKKKACiiigCK6/wCPOb/rm38ql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" o:allowoverlap="f">
                <v:shape id="Picture 253" o:spid="_x0000_s1027" type="#_x0000_t75" style="position:absolute;width:45834;height:161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" stroked="t" strokecolor="#a5a5a5 [2092]">
                  <v:imagedata r:id="rId199" o:title=""/>
                  <v:path arrowok="t"/>
                </v:shape>
                <v:rect id="Rectangle 254" o:spid="_x0000_s1028" style="position:absolute;left:14287;top:9144;width:7239;height:46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" filled="f" strokecolor="#c00000" strokeweight="1pt"/>
                <w10:wrap type="topAndBottom"/>
              </v:group>
            </w:pict>
          </mc:Fallback>
        </mc:AlternateContent>
      </w:r>
      <w:r w:rsidR="00D55311">
        <w:rPr>
          <w:lang w:eastAsia="en-GB"/>
        </w:rPr>
        <w:t xml:space="preserve">On the Home page, </w:t>
      </w:r>
      <w:r w:rsidR="00D35D1E">
        <w:rPr>
          <w:lang w:eastAsia="en-GB"/>
        </w:rPr>
        <w:t>click</w:t>
      </w:r>
      <w:r w:rsidR="00D55311">
        <w:rPr>
          <w:lang w:eastAsia="en-GB"/>
        </w:rPr>
        <w:t xml:space="preserve"> the ‘</w:t>
      </w:r>
      <w:r w:rsidR="00D35D1E" w:rsidRPr="00D35D1E">
        <w:rPr>
          <w:b/>
          <w:lang w:eastAsia="en-GB"/>
        </w:rPr>
        <w:t>Send</w:t>
      </w:r>
      <w:r w:rsidR="00D55311" w:rsidRPr="00D35D1E">
        <w:rPr>
          <w:b/>
          <w:lang w:eastAsia="en-GB"/>
        </w:rPr>
        <w:t xml:space="preserve"> Secure Email</w:t>
      </w:r>
      <w:r w:rsidR="00D55311">
        <w:rPr>
          <w:lang w:eastAsia="en-GB"/>
        </w:rPr>
        <w:t>’ button.</w:t>
      </w:r>
    </w:p>
    <w:p w:rsidR="00A80A83" w:rsidRDefault="00A80A83" w:rsidP="00A66F06">
      <w:pPr>
        <w:pStyle w:val="NormalIntended"/>
        <w:rPr>
          <w:noProof/>
          <w:lang w:val="en-US"/>
        </w:rPr>
      </w:pPr>
    </w:p>
    <w:p w:rsidR="00D55311" w:rsidRDefault="00610CF4" w:rsidP="00A66F06">
      <w:pPr>
        <w:pStyle w:val="NormalIntended"/>
        <w:rPr>
          <w:lang w:eastAsia="en-GB"/>
        </w:rPr>
      </w:pPr>
      <w:r>
        <w:rPr>
          <w:noProof/>
          <w:lang w:val="en-US"/>
        </w:rPr>
        <w:drawing>
          <wp:anchor distT="182880" distB="182880" distL="114300" distR="114300" simplePos="0" relativeHeight="251824128" behindDoc="0" locked="0" layoutInCell="1" allowOverlap="0" wp14:anchorId="4D739A79" wp14:editId="66F9F091">
            <wp:simplePos x="0" y="0"/>
            <wp:positionH relativeFrom="margin">
              <wp:posOffset>1718945</wp:posOffset>
            </wp:positionH>
            <wp:positionV relativeFrom="paragraph">
              <wp:posOffset>710565</wp:posOffset>
            </wp:positionV>
            <wp:extent cx="4572000" cy="2871216"/>
            <wp:effectExtent l="19050" t="19050" r="19050" b="24765"/>
            <wp:wrapTopAndBottom/>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GWA_Secured_Mail.jpg"/>
                    <pic:cNvPicPr/>
                  </pic:nvPicPr>
                  <pic:blipFill>
                    <a:blip r:embed="rId200">
                      <a:extLst>
                        <a:ext uri="{28A0092B-C50C-407E-A947-70E740481C1C}">
                          <a14:useLocalDpi xmlns:a14="http://schemas.microsoft.com/office/drawing/2010/main" val="0"/>
                        </a:ext>
                      </a:extLst>
                    </a:blip>
                    <a:stretch>
                      <a:fillRect/>
                    </a:stretch>
                  </pic:blipFill>
                  <pic:spPr>
                    <a:xfrm>
                      <a:off x="0" y="0"/>
                      <a:ext cx="4572000" cy="287121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D55311">
        <w:rPr>
          <w:lang w:eastAsia="en-GB"/>
        </w:rPr>
        <w:t xml:space="preserve">The Compose screen is similar to any other email app. You can add attachments to your mails. </w:t>
      </w:r>
    </w:p>
    <w:p w:rsidR="00D55311" w:rsidRDefault="00D55311" w:rsidP="00A66F06">
      <w:pPr>
        <w:pStyle w:val="NormalIntended"/>
        <w:rPr>
          <w:lang w:eastAsia="en-GB"/>
        </w:rPr>
      </w:pPr>
      <w:r>
        <w:rPr>
          <w:lang w:eastAsia="en-GB"/>
        </w:rPr>
        <w:t xml:space="preserve">In addition to the standard options, Galaxkey has the following exclusive options. </w:t>
      </w:r>
    </w:p>
    <w:p w:rsidR="006C629B" w:rsidRDefault="00D55311" w:rsidP="00A66F06">
      <w:pPr>
        <w:pStyle w:val="NormalIntended"/>
        <w:numPr>
          <w:ilvl w:val="0"/>
          <w:numId w:val="52"/>
        </w:numPr>
        <w:rPr>
          <w:lang w:eastAsia="en-GB"/>
        </w:rPr>
      </w:pPr>
      <w:r>
        <w:rPr>
          <w:lang w:eastAsia="en-GB"/>
        </w:rPr>
        <w:t>Adding attachments</w:t>
      </w:r>
    </w:p>
    <w:p w:rsidR="006C629B" w:rsidRDefault="00D55311" w:rsidP="00A66F06">
      <w:pPr>
        <w:pStyle w:val="NormalIntended"/>
        <w:numPr>
          <w:ilvl w:val="0"/>
          <w:numId w:val="52"/>
        </w:numPr>
        <w:rPr>
          <w:lang w:eastAsia="en-GB"/>
        </w:rPr>
      </w:pPr>
      <w:r>
        <w:rPr>
          <w:lang w:eastAsia="en-GB"/>
        </w:rPr>
        <w:t>Digital Signature</w:t>
      </w:r>
    </w:p>
    <w:p w:rsidR="006C629B" w:rsidRDefault="00D55311" w:rsidP="00A66F06">
      <w:pPr>
        <w:pStyle w:val="NormalIntended"/>
        <w:numPr>
          <w:ilvl w:val="0"/>
          <w:numId w:val="52"/>
        </w:numPr>
        <w:rPr>
          <w:lang w:eastAsia="en-GB"/>
        </w:rPr>
      </w:pPr>
      <w:r>
        <w:rPr>
          <w:lang w:eastAsia="en-GB"/>
        </w:rPr>
        <w:t>Notifications</w:t>
      </w:r>
    </w:p>
    <w:p w:rsidR="00D55311" w:rsidRPr="00D55311" w:rsidRDefault="00D55311" w:rsidP="00A66F06">
      <w:pPr>
        <w:pStyle w:val="NormalIntended"/>
        <w:numPr>
          <w:ilvl w:val="0"/>
          <w:numId w:val="52"/>
        </w:numPr>
        <w:rPr>
          <w:lang w:eastAsia="en-GB"/>
        </w:rPr>
      </w:pPr>
      <w:r>
        <w:rPr>
          <w:lang w:eastAsia="en-GB"/>
        </w:rPr>
        <w:t>Invite to new users</w:t>
      </w:r>
    </w:p>
    <w:p w:rsidR="00DD6ED0" w:rsidRDefault="003247BB" w:rsidP="005F34F7">
      <w:pPr>
        <w:pStyle w:val="Heading4"/>
        <w:numPr>
          <w:ilvl w:val="3"/>
          <w:numId w:val="2"/>
        </w:numPr>
        <w:ind w:left="3096"/>
      </w:pPr>
      <w:r>
        <w:lastRenderedPageBreak/>
        <w:t>Adding Attachments</w:t>
      </w:r>
    </w:p>
    <w:p w:rsidR="00A80A83" w:rsidRDefault="00A80A83" w:rsidP="00A66F06">
      <w:pPr>
        <w:pStyle w:val="NormalIntended"/>
      </w:pPr>
      <w:r w:rsidRPr="00A80A83">
        <w:t xml:space="preserve">You can attach various files to the secured mails from your computer. Click the </w:t>
      </w:r>
      <w:r>
        <w:t>‘</w:t>
      </w:r>
      <w:r w:rsidRPr="00A80A83">
        <w:rPr>
          <w:b/>
        </w:rPr>
        <w:t>Browse</w:t>
      </w:r>
      <w:r>
        <w:t>’</w:t>
      </w:r>
      <w:r w:rsidRPr="00A80A83">
        <w:t xml:space="preserve"> </w:t>
      </w:r>
      <w:r>
        <w:t>button</w:t>
      </w:r>
      <w:r w:rsidRPr="00A80A83">
        <w:t xml:space="preserve"> </w:t>
      </w:r>
      <w:r>
        <w:t xml:space="preserve">after the Subject on </w:t>
      </w:r>
      <w:r w:rsidRPr="00A80A83">
        <w:t>the compose window. Browse to select and attach files.</w:t>
      </w:r>
    </w:p>
    <w:p w:rsidR="00A80A83" w:rsidRDefault="00A80A83" w:rsidP="00A66F06">
      <w:pPr>
        <w:pStyle w:val="NormalIntended"/>
      </w:pPr>
    </w:p>
    <w:p w:rsidR="003247BB" w:rsidRDefault="009B632B" w:rsidP="005F34F7">
      <w:pPr>
        <w:pStyle w:val="Heading4"/>
        <w:numPr>
          <w:ilvl w:val="3"/>
          <w:numId w:val="2"/>
        </w:numPr>
        <w:ind w:left="3096"/>
      </w:pPr>
      <w:r>
        <w:rPr>
          <w:noProof/>
          <w:lang w:val="en-US"/>
        </w:rPr>
        <mc:AlternateContent>
          <mc:Choice Requires="wpg">
            <w:drawing>
              <wp:anchor distT="182880" distB="182880" distL="114300" distR="114300" simplePos="0" relativeHeight="251830272" behindDoc="0" locked="0" layoutInCell="1" allowOverlap="0" wp14:anchorId="1D8ED800" wp14:editId="0C012C01">
                <wp:simplePos x="0" y="0"/>
                <wp:positionH relativeFrom="column">
                  <wp:posOffset>1718945</wp:posOffset>
                </wp:positionH>
                <wp:positionV relativeFrom="paragraph">
                  <wp:posOffset>19050</wp:posOffset>
                </wp:positionV>
                <wp:extent cx="2852928" cy="1847088"/>
                <wp:effectExtent l="19050" t="19050" r="24130" b="20320"/>
                <wp:wrapTopAndBottom/>
                <wp:docPr id="260" name="Group 260"/>
                <wp:cNvGraphicFramePr/>
                <a:graphic xmlns:a="http://schemas.openxmlformats.org/drawingml/2006/main">
                  <a:graphicData uri="http://schemas.microsoft.com/office/word/2010/wordprocessingGroup">
                    <wpg:wgp>
                      <wpg:cNvGrpSpPr/>
                      <wpg:grpSpPr>
                        <a:xfrm>
                          <a:off x="0" y="0"/>
                          <a:ext cx="2852928" cy="1847088"/>
                          <a:chOff x="0" y="0"/>
                          <a:chExt cx="2852420" cy="1846580"/>
                        </a:xfrm>
                      </wpg:grpSpPr>
                      <pic:pic xmlns:pic="http://schemas.openxmlformats.org/drawingml/2006/picture">
                        <pic:nvPicPr>
                          <pic:cNvPr id="257" name="Picture 257"/>
                          <pic:cNvPicPr>
                            <a:picLocks noChangeAspect="1"/>
                          </pic:cNvPicPr>
                        </pic:nvPicPr>
                        <pic:blipFill rotWithShape="1">
                          <a:blip r:embed="rId200">
                            <a:extLst>
                              <a:ext uri="{28A0092B-C50C-407E-A947-70E740481C1C}">
                                <a14:useLocalDpi xmlns:a14="http://schemas.microsoft.com/office/drawing/2010/main" val="0"/>
                              </a:ext>
                            </a:extLst>
                          </a:blip>
                          <a:srcRect l="1" t="22767" r="50310" b="25873"/>
                          <a:stretch/>
                        </pic:blipFill>
                        <pic:spPr bwMode="auto">
                          <a:xfrm>
                            <a:off x="0" y="0"/>
                            <a:ext cx="2852420" cy="1846580"/>
                          </a:xfrm>
                          <a:prstGeom prst="rect">
                            <a:avLst/>
                          </a:prstGeom>
                          <a:ln>
                            <a:solidFill>
                              <a:schemeClr val="bg1">
                                <a:lumMod val="65000"/>
                              </a:schemeClr>
                            </a:solidFill>
                          </a:ln>
                          <a:extLst>
                            <a:ext uri="{53640926-AAD7-44D8-BBD7-CCE9431645EC}">
                              <a14:shadowObscured xmlns:a14="http://schemas.microsoft.com/office/drawing/2010/main"/>
                            </a:ext>
                          </a:extLst>
                        </pic:spPr>
                      </pic:pic>
                      <wps:wsp>
                        <wps:cNvPr id="258" name="Rectangle 258"/>
                        <wps:cNvSpPr/>
                        <wps:spPr>
                          <a:xfrm>
                            <a:off x="2276475" y="133350"/>
                            <a:ext cx="304800" cy="190500"/>
                          </a:xfrm>
                          <a:prstGeom prst="rect">
                            <a:avLst/>
                          </a:prstGeom>
                          <a:noFill/>
                          <a:ln w="127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9" name="Rectangle 259"/>
                        <wps:cNvSpPr/>
                        <wps:spPr>
                          <a:xfrm>
                            <a:off x="971550" y="1600200"/>
                            <a:ext cx="390525" cy="190500"/>
                          </a:xfrm>
                          <a:prstGeom prst="rect">
                            <a:avLst/>
                          </a:prstGeom>
                          <a:noFill/>
                          <a:ln w="127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2598A2C" id="Group 260" o:spid="_x0000_s1026" style="position:absolute;margin-left:135.35pt;margin-top:1.5pt;width:224.65pt;height:145.45pt;z-index:251830272;mso-wrap-distance-top:14.4pt;mso-wrap-distance-bottom:14.4pt;mso-width-relative:margin;mso-height-relative:margin" coordsize="28524,1846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" o:allowoverlap="f">
                <v:shape id="Picture 257" o:spid="_x0000_s1027" type="#_x0000_t75" style="position:absolute;width:28524;height:18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" stroked="t" strokecolor="#a5a5a5 [2092]">
                  <v:imagedata r:id="rId201" o:title="" croptop="14921f" cropbottom="16956f" cropleft="1f" cropright="32971f"/>
                  <v:path arrowok="t"/>
                </v:shape>
                <v:rect id="Rectangle 258" o:spid="_x0000_s1028" style="position:absolute;left:22764;top:1333;width:3048;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" filled="f" strokecolor="#c00000" strokeweight="1pt"/>
                <v:rect id="Rectangle 259" o:spid="_x0000_s1029" style="position:absolute;left:9715;top:16002;width:3905;height:1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" filled="f" strokecolor="#c00000" strokeweight="1pt"/>
                <w10:wrap type="topAndBottom"/>
              </v:group>
            </w:pict>
          </mc:Fallback>
        </mc:AlternateContent>
      </w:r>
      <w:r w:rsidR="003247BB">
        <w:t>Digital Signature</w:t>
      </w:r>
    </w:p>
    <w:p w:rsidR="00CD3BBB" w:rsidRDefault="00CD3BBB" w:rsidP="00A66F06">
      <w:pPr>
        <w:pStyle w:val="NormalIntended"/>
      </w:pPr>
      <w:r>
        <w:t>Galaxkey is based on an end-to-end encryption model. To ensure the integrity and security of your email, especially in transit, you can now add a digital signature to your secured mail.</w:t>
      </w:r>
    </w:p>
    <w:p w:rsidR="009B632B" w:rsidRPr="009B632B" w:rsidRDefault="00CD3BBB" w:rsidP="00A66F06">
      <w:pPr>
        <w:pStyle w:val="NormalIntended"/>
      </w:pPr>
      <w:r>
        <w:t>Check the ‘</w:t>
      </w:r>
      <w:r>
        <w:rPr>
          <w:b/>
        </w:rPr>
        <w:t>Sign</w:t>
      </w:r>
      <w:r>
        <w:t>’ checkbox near your identity to insert digital signature</w:t>
      </w:r>
      <w:r w:rsidR="005456B7">
        <w:t>.</w:t>
      </w:r>
    </w:p>
    <w:p w:rsidR="003247BB" w:rsidRDefault="003247BB" w:rsidP="005F34F7">
      <w:pPr>
        <w:pStyle w:val="Heading4"/>
        <w:numPr>
          <w:ilvl w:val="3"/>
          <w:numId w:val="2"/>
        </w:numPr>
        <w:ind w:left="3096"/>
      </w:pPr>
      <w:r>
        <w:t>Notifications</w:t>
      </w:r>
    </w:p>
    <w:p w:rsidR="005456B7" w:rsidRDefault="005456B7" w:rsidP="00A66F06">
      <w:pPr>
        <w:pStyle w:val="NormalIntended"/>
      </w:pPr>
      <w:r>
        <w:t>Option to receive intimations when recipients access a Galaxkey Secured Mail. There are three types of Galaxkey notifications;</w:t>
      </w:r>
    </w:p>
    <w:p w:rsidR="005456B7" w:rsidRDefault="005456B7" w:rsidP="00A66F06">
      <w:pPr>
        <w:pStyle w:val="NormalIntended"/>
        <w:numPr>
          <w:ilvl w:val="0"/>
          <w:numId w:val="53"/>
        </w:numPr>
      </w:pPr>
      <w:r w:rsidRPr="005456B7">
        <w:rPr>
          <w:b/>
        </w:rPr>
        <w:t>Request</w:t>
      </w:r>
      <w:r>
        <w:t>: Sent when you opt for notification when user accesses you mail</w:t>
      </w:r>
    </w:p>
    <w:p w:rsidR="005456B7" w:rsidRDefault="005456B7" w:rsidP="00A66F06">
      <w:pPr>
        <w:pStyle w:val="NormalIntended"/>
        <w:numPr>
          <w:ilvl w:val="0"/>
          <w:numId w:val="53"/>
        </w:numPr>
      </w:pPr>
      <w:r w:rsidRPr="005456B7">
        <w:rPr>
          <w:b/>
        </w:rPr>
        <w:t>Acknowledged</w:t>
      </w:r>
      <w:r>
        <w:t>: Sent when your recipients click ‘Yes’ on the notification alert</w:t>
      </w:r>
    </w:p>
    <w:p w:rsidR="005456B7" w:rsidRDefault="005456B7" w:rsidP="00A66F06">
      <w:pPr>
        <w:pStyle w:val="NormalIntended"/>
        <w:numPr>
          <w:ilvl w:val="0"/>
          <w:numId w:val="53"/>
        </w:numPr>
      </w:pPr>
      <w:r w:rsidRPr="005456B7">
        <w:rPr>
          <w:b/>
        </w:rPr>
        <w:t>Rejected</w:t>
      </w:r>
      <w:r>
        <w:t>:  Sent when your recipients click ‘No’ on the notification alert</w:t>
      </w:r>
    </w:p>
    <w:p w:rsidR="005456B7" w:rsidRDefault="005456B7" w:rsidP="00A66F06">
      <w:pPr>
        <w:pStyle w:val="NormalIntended"/>
      </w:pPr>
      <w:r>
        <w:t>Click the ‘</w:t>
      </w:r>
      <w:r w:rsidRPr="005456B7">
        <w:rPr>
          <w:b/>
        </w:rPr>
        <w:t>Send</w:t>
      </w:r>
      <w:r>
        <w:t>’ button after you have composed the mail to open the screen as follows:</w:t>
      </w:r>
    </w:p>
    <w:p w:rsidR="005456B7" w:rsidRDefault="00B67294" w:rsidP="00A66F06">
      <w:pPr>
        <w:pStyle w:val="NormalIntended"/>
      </w:pPr>
      <w:r>
        <w:rPr>
          <w:noProof/>
          <w:lang w:val="en-US"/>
        </w:rPr>
        <w:lastRenderedPageBreak/>
        <w:drawing>
          <wp:anchor distT="182880" distB="182880" distL="114300" distR="114300" simplePos="0" relativeHeight="251832320" behindDoc="0" locked="0" layoutInCell="1" allowOverlap="0" wp14:anchorId="1BEF21CE" wp14:editId="3FF0A664">
            <wp:simplePos x="0" y="0"/>
            <wp:positionH relativeFrom="margin">
              <wp:posOffset>1718945</wp:posOffset>
            </wp:positionH>
            <wp:positionV relativeFrom="paragraph">
              <wp:posOffset>669925</wp:posOffset>
            </wp:positionV>
            <wp:extent cx="4572000" cy="2331396"/>
            <wp:effectExtent l="19050" t="19050" r="19050" b="12065"/>
            <wp:wrapTopAndBottom/>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GWA_Notification.jpg"/>
                    <pic:cNvPicPr/>
                  </pic:nvPicPr>
                  <pic:blipFill>
                    <a:blip r:embed="rId202" cstate="print">
                      <a:extLst>
                        <a:ext uri="{28A0092B-C50C-407E-A947-70E740481C1C}">
                          <a14:useLocalDpi xmlns:a14="http://schemas.microsoft.com/office/drawing/2010/main" val="0"/>
                        </a:ext>
                      </a:extLst>
                    </a:blip>
                    <a:stretch>
                      <a:fillRect/>
                    </a:stretch>
                  </pic:blipFill>
                  <pic:spPr>
                    <a:xfrm>
                      <a:off x="0" y="0"/>
                      <a:ext cx="4572000" cy="2331396"/>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5456B7">
        <w:t>Select Yes / No in the dropdown</w:t>
      </w:r>
      <w:r w:rsidR="00240383">
        <w:t xml:space="preserve"> and click ‘</w:t>
      </w:r>
      <w:r w:rsidR="00240383" w:rsidRPr="00DE6780">
        <w:rPr>
          <w:b/>
        </w:rPr>
        <w:t>Secure and Send</w:t>
      </w:r>
      <w:r w:rsidR="00240383">
        <w:t>’ button to send the mail.</w:t>
      </w:r>
    </w:p>
    <w:p w:rsidR="003247BB" w:rsidRPr="00DD6ED0" w:rsidRDefault="003247BB" w:rsidP="005F34F7">
      <w:pPr>
        <w:pStyle w:val="Heading4"/>
        <w:numPr>
          <w:ilvl w:val="3"/>
          <w:numId w:val="2"/>
        </w:numPr>
        <w:ind w:left="3096"/>
      </w:pPr>
      <w:r>
        <w:t>Invite New Users</w:t>
      </w:r>
    </w:p>
    <w:p w:rsidR="001D5B9C" w:rsidRDefault="001D5B9C" w:rsidP="00A66F06">
      <w:pPr>
        <w:pStyle w:val="NormalIntended"/>
        <w:rPr>
          <w:lang w:eastAsia="en-GB"/>
        </w:rPr>
      </w:pPr>
      <w:r>
        <w:rPr>
          <w:lang w:eastAsia="en-GB"/>
        </w:rPr>
        <w:t>While sending an email, Galaxkey Web Access checks for the registration status and sends a secured mail to all the recipients. Thus, when you click the ‘</w:t>
      </w:r>
      <w:r w:rsidRPr="001D5B9C">
        <w:rPr>
          <w:b/>
          <w:lang w:eastAsia="en-GB"/>
        </w:rPr>
        <w:t>Secure and Send</w:t>
      </w:r>
      <w:r>
        <w:rPr>
          <w:lang w:eastAsia="en-GB"/>
        </w:rPr>
        <w:t>’ button, an invitation mail is sent along with the secured mail.</w:t>
      </w:r>
    </w:p>
    <w:p w:rsidR="001D5B9C" w:rsidRDefault="001D5B9C" w:rsidP="00A66F06">
      <w:pPr>
        <w:pStyle w:val="NormalIntended"/>
        <w:rPr>
          <w:lang w:eastAsia="en-GB"/>
        </w:rPr>
      </w:pPr>
      <w:r>
        <w:rPr>
          <w:lang w:eastAsia="en-GB"/>
        </w:rPr>
        <w:t>Galaxkey decrypts the email on proper authentication and authorisation. Thus, your recipient will have to accept the invite to access the email.</w:t>
      </w:r>
    </w:p>
    <w:p w:rsidR="00D953FE" w:rsidRPr="00D953FE" w:rsidRDefault="001D5B9C" w:rsidP="00A66F06">
      <w:pPr>
        <w:pStyle w:val="Quote"/>
        <w:rPr>
          <w:lang w:eastAsia="en-GB"/>
        </w:rPr>
      </w:pPr>
      <w:r>
        <w:rPr>
          <w:lang w:eastAsia="en-GB"/>
        </w:rPr>
        <w:t>Note: You can view the registration status of a user using the Notification screen.</w:t>
      </w:r>
    </w:p>
    <w:p w:rsidR="00D953FE" w:rsidRDefault="008F0854" w:rsidP="008F0854">
      <w:pPr>
        <w:pStyle w:val="Heading2"/>
        <w:rPr>
          <w:lang w:eastAsia="en-GB"/>
        </w:rPr>
      </w:pPr>
      <w:bookmarkStart w:id="113" w:name="_Toc465887919"/>
      <w:r>
        <w:rPr>
          <w:lang w:eastAsia="en-GB"/>
        </w:rPr>
        <w:t>Accessing Secured Mails</w:t>
      </w:r>
      <w:bookmarkEnd w:id="113"/>
    </w:p>
    <w:p w:rsidR="008F0854" w:rsidRDefault="008F0854" w:rsidP="00A66F06">
      <w:pPr>
        <w:pStyle w:val="NormalIntended"/>
        <w:rPr>
          <w:lang w:eastAsia="en-GB"/>
        </w:rPr>
      </w:pPr>
      <w:r>
        <w:rPr>
          <w:lang w:eastAsia="en-GB"/>
        </w:rPr>
        <w:t xml:space="preserve">Another key function of Galaxkey is to decrypt the mails, without compromising on security. You can read your secured mails without installing any Galaxkey enabled client using the Galaxkey Web Access (GWA) on your </w:t>
      </w:r>
      <w:r w:rsidR="00223310">
        <w:rPr>
          <w:lang w:eastAsia="en-GB"/>
        </w:rPr>
        <w:t>device</w:t>
      </w:r>
      <w:r>
        <w:rPr>
          <w:lang w:eastAsia="en-GB"/>
        </w:rPr>
        <w:t xml:space="preserve"> on proper authentication and authorisation.</w:t>
      </w:r>
    </w:p>
    <w:p w:rsidR="008F0854" w:rsidRDefault="008F0854" w:rsidP="00A66F06">
      <w:pPr>
        <w:pStyle w:val="NormalIntended"/>
        <w:rPr>
          <w:lang w:eastAsia="en-GB"/>
        </w:rPr>
      </w:pPr>
      <w:r>
        <w:rPr>
          <w:lang w:eastAsia="en-GB"/>
        </w:rPr>
        <w:t>You will receive the secured email in the mail app, in which your account is configured. To open and read the secured mail;</w:t>
      </w:r>
    </w:p>
    <w:p w:rsidR="008F0854" w:rsidRDefault="00D46A33" w:rsidP="00A66F06">
      <w:pPr>
        <w:pStyle w:val="NormalIntended"/>
        <w:numPr>
          <w:ilvl w:val="0"/>
          <w:numId w:val="54"/>
        </w:numPr>
        <w:rPr>
          <w:lang w:eastAsia="en-GB"/>
        </w:rPr>
      </w:pPr>
      <w:r>
        <w:rPr>
          <w:lang w:eastAsia="en-GB"/>
        </w:rPr>
        <w:t xml:space="preserve">Click the </w:t>
      </w:r>
      <w:r w:rsidR="009D1BE0">
        <w:rPr>
          <w:lang w:eastAsia="en-GB"/>
        </w:rPr>
        <w:t>“Click Here” link in the secured mail. This is the link will open in your default browser.</w:t>
      </w:r>
    </w:p>
    <w:p w:rsidR="008F0854" w:rsidRDefault="008F0854" w:rsidP="00A66F06">
      <w:pPr>
        <w:pStyle w:val="NormalIntended"/>
        <w:numPr>
          <w:ilvl w:val="0"/>
          <w:numId w:val="54"/>
        </w:numPr>
        <w:rPr>
          <w:lang w:eastAsia="en-GB"/>
        </w:rPr>
      </w:pPr>
      <w:r>
        <w:rPr>
          <w:lang w:eastAsia="en-GB"/>
        </w:rPr>
        <w:lastRenderedPageBreak/>
        <w:t>You must select your identity and authenticate to open the secured mail. You can read the mail once you successfully login.</w:t>
      </w:r>
    </w:p>
    <w:p w:rsidR="008F0854" w:rsidRDefault="008F0854" w:rsidP="00A66F06">
      <w:pPr>
        <w:pStyle w:val="NormalIntended"/>
        <w:numPr>
          <w:ilvl w:val="0"/>
          <w:numId w:val="54"/>
        </w:numPr>
        <w:rPr>
          <w:lang w:eastAsia="en-GB"/>
        </w:rPr>
      </w:pPr>
      <w:r>
        <w:rPr>
          <w:lang w:eastAsia="en-GB"/>
        </w:rPr>
        <w:t xml:space="preserve">If the Owner has requested for a notification, an alert is displayed as under;  </w:t>
      </w:r>
    </w:p>
    <w:p w:rsidR="008F0854" w:rsidRDefault="008F0854" w:rsidP="00A66F06">
      <w:pPr>
        <w:pStyle w:val="NormalIntended"/>
        <w:rPr>
          <w:lang w:eastAsia="en-GB"/>
        </w:rPr>
      </w:pPr>
      <w:r>
        <w:rPr>
          <w:lang w:eastAsia="en-GB"/>
        </w:rPr>
        <w:t>You must click ‘Yes’ in order to access the mail.</w:t>
      </w:r>
    </w:p>
    <w:p w:rsidR="008F0854" w:rsidRDefault="008F0854" w:rsidP="00A66F06">
      <w:pPr>
        <w:pStyle w:val="NormalIntended"/>
        <w:numPr>
          <w:ilvl w:val="0"/>
          <w:numId w:val="54"/>
        </w:numPr>
        <w:rPr>
          <w:lang w:eastAsia="en-GB"/>
        </w:rPr>
      </w:pPr>
      <w:r>
        <w:rPr>
          <w:lang w:eastAsia="en-GB"/>
        </w:rPr>
        <w:t>Other features:</w:t>
      </w:r>
    </w:p>
    <w:p w:rsidR="008F0854" w:rsidRDefault="008F0854" w:rsidP="00A66F06">
      <w:pPr>
        <w:pStyle w:val="NormalIntended"/>
        <w:numPr>
          <w:ilvl w:val="1"/>
          <w:numId w:val="54"/>
        </w:numPr>
        <w:rPr>
          <w:lang w:eastAsia="en-GB"/>
        </w:rPr>
      </w:pPr>
      <w:r w:rsidRPr="00211587">
        <w:rPr>
          <w:b/>
          <w:lang w:eastAsia="en-GB"/>
        </w:rPr>
        <w:t>Reply</w:t>
      </w:r>
      <w:r>
        <w:rPr>
          <w:lang w:eastAsia="en-GB"/>
        </w:rPr>
        <w:t>: You can reply as well as reply all. The reply will be sent as secured mail.</w:t>
      </w:r>
    </w:p>
    <w:p w:rsidR="008F0854" w:rsidRDefault="008F0854" w:rsidP="00A66F06">
      <w:pPr>
        <w:pStyle w:val="NormalIntended"/>
        <w:numPr>
          <w:ilvl w:val="1"/>
          <w:numId w:val="54"/>
        </w:numPr>
        <w:rPr>
          <w:lang w:eastAsia="en-GB"/>
        </w:rPr>
      </w:pPr>
      <w:r w:rsidRPr="00211587">
        <w:rPr>
          <w:b/>
          <w:lang w:eastAsia="en-GB"/>
        </w:rPr>
        <w:t>Forward</w:t>
      </w:r>
      <w:r>
        <w:rPr>
          <w:lang w:eastAsia="en-GB"/>
        </w:rPr>
        <w:t>: You can forward the received email. The forwarded mails are also secured.</w:t>
      </w:r>
    </w:p>
    <w:p w:rsidR="009D1BE0" w:rsidRDefault="008F0854" w:rsidP="00A66F06">
      <w:pPr>
        <w:pStyle w:val="NormalIntended"/>
        <w:numPr>
          <w:ilvl w:val="1"/>
          <w:numId w:val="54"/>
        </w:numPr>
        <w:rPr>
          <w:lang w:eastAsia="en-GB"/>
        </w:rPr>
      </w:pPr>
      <w:r w:rsidRPr="00211587">
        <w:rPr>
          <w:b/>
          <w:lang w:eastAsia="en-GB"/>
        </w:rPr>
        <w:t>Attachments</w:t>
      </w:r>
      <w:r>
        <w:rPr>
          <w:lang w:eastAsia="en-GB"/>
        </w:rPr>
        <w:t>: You can view and save attachments.</w:t>
      </w:r>
    </w:p>
    <w:p w:rsidR="008F0854" w:rsidRDefault="008F0854" w:rsidP="00A66F06">
      <w:pPr>
        <w:pStyle w:val="NormalIntended"/>
        <w:numPr>
          <w:ilvl w:val="1"/>
          <w:numId w:val="54"/>
        </w:numPr>
        <w:rPr>
          <w:lang w:eastAsia="en-GB"/>
        </w:rPr>
      </w:pPr>
      <w:r w:rsidRPr="009D1BE0">
        <w:rPr>
          <w:b/>
          <w:lang w:eastAsia="en-GB"/>
        </w:rPr>
        <w:t>Verify</w:t>
      </w:r>
      <w:r>
        <w:rPr>
          <w:lang w:eastAsia="en-GB"/>
        </w:rPr>
        <w:t>: You can verify the owner’s digital signature and thus the integrity of your email using the ‘</w:t>
      </w:r>
      <w:r w:rsidRPr="009D1BE0">
        <w:rPr>
          <w:b/>
          <w:lang w:eastAsia="en-GB"/>
        </w:rPr>
        <w:t>Verify</w:t>
      </w:r>
      <w:r>
        <w:rPr>
          <w:lang w:eastAsia="en-GB"/>
        </w:rPr>
        <w:t>’ button.</w:t>
      </w:r>
    </w:p>
    <w:p w:rsidR="00CF7431" w:rsidRDefault="00CF7431" w:rsidP="00CF7431">
      <w:pPr>
        <w:pStyle w:val="Heading3"/>
      </w:pPr>
      <w:bookmarkStart w:id="114" w:name="_Toc465887920"/>
      <w:r>
        <w:t>Accessing Secured Files</w:t>
      </w:r>
      <w:bookmarkEnd w:id="114"/>
    </w:p>
    <w:p w:rsidR="00CF7431" w:rsidRDefault="0080175A" w:rsidP="00A66F06">
      <w:pPr>
        <w:pStyle w:val="NormalIntended"/>
        <w:rPr>
          <w:lang w:eastAsia="en-GB"/>
        </w:rPr>
      </w:pPr>
      <w:bookmarkStart w:id="115" w:name="_GoBack"/>
      <w:r>
        <w:rPr>
          <w:noProof/>
          <w:lang w:val="en-US"/>
        </w:rPr>
        <w:drawing>
          <wp:anchor distT="182880" distB="182880" distL="114300" distR="114300" simplePos="0" relativeHeight="251833344" behindDoc="0" locked="0" layoutInCell="1" allowOverlap="0" wp14:anchorId="5E5CC550" wp14:editId="280A66DB">
            <wp:simplePos x="0" y="0"/>
            <wp:positionH relativeFrom="margin">
              <wp:posOffset>1718945</wp:posOffset>
            </wp:positionH>
            <wp:positionV relativeFrom="paragraph">
              <wp:posOffset>929640</wp:posOffset>
            </wp:positionV>
            <wp:extent cx="4581144" cy="1609344"/>
            <wp:effectExtent l="19050" t="19050" r="10160" b="10160"/>
            <wp:wrapTopAndBottom/>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GWA_Open_Secured_File.jpg"/>
                    <pic:cNvPicPr/>
                  </pic:nvPicPr>
                  <pic:blipFill>
                    <a:blip r:embed="rId203">
                      <a:extLst>
                        <a:ext uri="{28A0092B-C50C-407E-A947-70E740481C1C}">
                          <a14:useLocalDpi xmlns:a14="http://schemas.microsoft.com/office/drawing/2010/main" val="0"/>
                        </a:ext>
                      </a:extLst>
                    </a:blip>
                    <a:stretch>
                      <a:fillRect/>
                    </a:stretch>
                  </pic:blipFill>
                  <pic:spPr>
                    <a:xfrm>
                      <a:off x="0" y="0"/>
                      <a:ext cx="4581144" cy="1609344"/>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bookmarkEnd w:id="115"/>
      <w:r w:rsidR="00A9011D">
        <w:rPr>
          <w:lang w:eastAsia="en-GB"/>
        </w:rPr>
        <w:t xml:space="preserve">You can receive Galaxkey secured files as attachment with your mail. You can open these files </w:t>
      </w:r>
      <w:r w:rsidR="00E41A02">
        <w:rPr>
          <w:lang w:eastAsia="en-GB"/>
        </w:rPr>
        <w:t>using GWA using the ‘</w:t>
      </w:r>
      <w:r w:rsidR="00E41A02" w:rsidRPr="00E41A02">
        <w:rPr>
          <w:b/>
          <w:lang w:eastAsia="en-GB"/>
        </w:rPr>
        <w:t>Browse</w:t>
      </w:r>
      <w:r w:rsidR="00E41A02">
        <w:rPr>
          <w:lang w:eastAsia="en-GB"/>
        </w:rPr>
        <w:t>’ option</w:t>
      </w:r>
      <w:r>
        <w:rPr>
          <w:lang w:eastAsia="en-GB"/>
        </w:rPr>
        <w:t xml:space="preserve"> as follows;</w:t>
      </w:r>
    </w:p>
    <w:p w:rsidR="00DA2800" w:rsidRDefault="0080175A" w:rsidP="00A66F06">
      <w:pPr>
        <w:pStyle w:val="NormalIntended"/>
        <w:numPr>
          <w:ilvl w:val="0"/>
          <w:numId w:val="55"/>
        </w:numPr>
        <w:rPr>
          <w:lang w:eastAsia="en-GB"/>
        </w:rPr>
      </w:pPr>
      <w:r>
        <w:rPr>
          <w:lang w:eastAsia="en-GB"/>
        </w:rPr>
        <w:t>Browse the required GXK file and click the ‘</w:t>
      </w:r>
      <w:r>
        <w:rPr>
          <w:b/>
          <w:lang w:eastAsia="en-GB"/>
        </w:rPr>
        <w:t>OPEN SECURED FILE</w:t>
      </w:r>
      <w:r>
        <w:rPr>
          <w:lang w:eastAsia="en-GB"/>
        </w:rPr>
        <w:t>’ button</w:t>
      </w:r>
      <w:r w:rsidR="00E314A1">
        <w:rPr>
          <w:lang w:eastAsia="en-GB"/>
        </w:rPr>
        <w:t>.</w:t>
      </w:r>
    </w:p>
    <w:p w:rsidR="00E314A1" w:rsidRDefault="00E314A1" w:rsidP="00A66F06">
      <w:pPr>
        <w:pStyle w:val="NormalIntended"/>
        <w:numPr>
          <w:ilvl w:val="0"/>
          <w:numId w:val="55"/>
        </w:numPr>
        <w:rPr>
          <w:lang w:eastAsia="en-GB"/>
        </w:rPr>
      </w:pPr>
      <w:r>
        <w:rPr>
          <w:noProof/>
          <w:lang w:val="en-US"/>
        </w:rPr>
        <w:lastRenderedPageBreak/>
        <w:drawing>
          <wp:anchor distT="182880" distB="182880" distL="114300" distR="114300" simplePos="0" relativeHeight="251834368" behindDoc="0" locked="0" layoutInCell="1" allowOverlap="1" wp14:anchorId="41720281" wp14:editId="4DD6D3CC">
            <wp:simplePos x="0" y="0"/>
            <wp:positionH relativeFrom="column">
              <wp:posOffset>1228725</wp:posOffset>
            </wp:positionH>
            <wp:positionV relativeFrom="paragraph">
              <wp:posOffset>447675</wp:posOffset>
            </wp:positionV>
            <wp:extent cx="4566822" cy="1892808"/>
            <wp:effectExtent l="19050" t="19050" r="24765" b="12700"/>
            <wp:wrapTopAndBottom/>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GWA_Download_File.jpg"/>
                    <pic:cNvPicPr/>
                  </pic:nvPicPr>
                  <pic:blipFill>
                    <a:blip r:embed="rId204">
                      <a:extLst>
                        <a:ext uri="{28A0092B-C50C-407E-A947-70E740481C1C}">
                          <a14:useLocalDpi xmlns:a14="http://schemas.microsoft.com/office/drawing/2010/main" val="0"/>
                        </a:ext>
                      </a:extLst>
                    </a:blip>
                    <a:stretch>
                      <a:fillRect/>
                    </a:stretch>
                  </pic:blipFill>
                  <pic:spPr>
                    <a:xfrm>
                      <a:off x="0" y="0"/>
                      <a:ext cx="4566822" cy="1892808"/>
                    </a:xfrm>
                    <a:prstGeom prst="rect">
                      <a:avLst/>
                    </a:prstGeom>
                    <a:ln>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Pr>
          <w:lang w:eastAsia="en-GB"/>
        </w:rPr>
        <w:t>Click ‘OPEN’ on the following screen.</w:t>
      </w:r>
    </w:p>
    <w:p w:rsidR="00E314A1" w:rsidRPr="00CF7431" w:rsidRDefault="00E314A1" w:rsidP="00A66F06">
      <w:pPr>
        <w:pStyle w:val="NormalIntended"/>
        <w:numPr>
          <w:ilvl w:val="0"/>
          <w:numId w:val="55"/>
        </w:numPr>
        <w:rPr>
          <w:lang w:eastAsia="en-GB"/>
        </w:rPr>
      </w:pPr>
      <w:r>
        <w:rPr>
          <w:lang w:eastAsia="en-GB"/>
        </w:rPr>
        <w:t>Save the file and view it.</w:t>
      </w:r>
    </w:p>
    <w:p w:rsidR="00EB586B" w:rsidRPr="00EB586B" w:rsidRDefault="00EB586B" w:rsidP="00A66F06">
      <w:pPr>
        <w:pStyle w:val="NormalIntended"/>
        <w:rPr>
          <w:lang w:eastAsia="en-GB"/>
        </w:rPr>
      </w:pPr>
    </w:p>
    <w:sectPr w:rsidR="00EB586B" w:rsidRPr="00EB586B" w:rsidSect="004124AF">
      <w:headerReference w:type="default" r:id="rId205"/>
      <w:footerReference w:type="default" r:id="rId206"/>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0122" w:rsidRDefault="00920122" w:rsidP="00A0646D">
      <w:pPr>
        <w:spacing w:after="0" w:line="240" w:lineRule="auto"/>
      </w:pPr>
      <w:r>
        <w:separator/>
      </w:r>
    </w:p>
  </w:endnote>
  <w:endnote w:type="continuationSeparator" w:id="0">
    <w:p w:rsidR="00920122" w:rsidRDefault="00920122" w:rsidP="00A0646D">
      <w:pPr>
        <w:spacing w:after="0" w:line="240" w:lineRule="auto"/>
      </w:pPr>
      <w:r>
        <w:continuationSeparator/>
      </w:r>
    </w:p>
  </w:endnote>
  <w:endnote w:type="continuationNotice" w:id="1">
    <w:p w:rsidR="00920122" w:rsidRDefault="009201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EB" w:rsidRPr="0022588C" w:rsidRDefault="00D141EB" w:rsidP="00EB586B">
    <w:pPr>
      <w:pStyle w:val="Footer"/>
      <w:ind w:right="-3"/>
      <w:rPr>
        <w:sz w:val="16"/>
        <w:szCs w:val="16"/>
        <w:lang w:val="en-US"/>
      </w:rPr>
    </w:pPr>
    <w:r>
      <w:rPr>
        <w:sz w:val="16"/>
        <w:szCs w:val="16"/>
        <w:lang w:val="en-US"/>
      </w:rPr>
      <w:pict w14:anchorId="34D3535E">
        <v:rect id="_x0000_i1026" style="width:451.45pt;height:1pt" o:hralign="center" o:hrstd="t" o:hrnoshade="t" o:hr="t" fillcolor="#e6130e" stroked="f"/>
      </w:pict>
    </w:r>
  </w:p>
  <w:p w:rsidR="00D141EB" w:rsidRPr="0022588C" w:rsidRDefault="00D141EB" w:rsidP="00EB586B">
    <w:pPr>
      <w:pStyle w:val="Footer"/>
      <w:rPr>
        <w:rStyle w:val="PageNumber"/>
        <w:sz w:val="16"/>
        <w:szCs w:val="16"/>
      </w:rPr>
    </w:pPr>
    <w:r w:rsidRPr="0022588C">
      <w:rPr>
        <w:sz w:val="16"/>
        <w:szCs w:val="16"/>
      </w:rPr>
      <w:t xml:space="preserve">Page </w:t>
    </w:r>
    <w:r w:rsidRPr="0022588C">
      <w:rPr>
        <w:bCs/>
        <w:sz w:val="16"/>
        <w:szCs w:val="16"/>
      </w:rPr>
      <w:fldChar w:fldCharType="begin"/>
    </w:r>
    <w:r w:rsidRPr="0022588C">
      <w:rPr>
        <w:bCs/>
        <w:sz w:val="16"/>
        <w:szCs w:val="16"/>
      </w:rPr>
      <w:instrText xml:space="preserve"> PAGE </w:instrText>
    </w:r>
    <w:r w:rsidRPr="0022588C">
      <w:rPr>
        <w:bCs/>
        <w:sz w:val="16"/>
        <w:szCs w:val="16"/>
      </w:rPr>
      <w:fldChar w:fldCharType="separate"/>
    </w:r>
    <w:r w:rsidR="00481BC1">
      <w:rPr>
        <w:bCs/>
        <w:noProof/>
        <w:sz w:val="16"/>
        <w:szCs w:val="16"/>
      </w:rPr>
      <w:t>124</w:t>
    </w:r>
    <w:r w:rsidRPr="0022588C">
      <w:rPr>
        <w:bCs/>
        <w:sz w:val="16"/>
        <w:szCs w:val="16"/>
      </w:rPr>
      <w:fldChar w:fldCharType="end"/>
    </w:r>
    <w:r w:rsidRPr="0022588C">
      <w:rPr>
        <w:sz w:val="16"/>
        <w:szCs w:val="16"/>
      </w:rPr>
      <w:t xml:space="preserve"> of </w:t>
    </w:r>
    <w:r w:rsidRPr="0022588C">
      <w:rPr>
        <w:bCs/>
        <w:sz w:val="16"/>
        <w:szCs w:val="16"/>
      </w:rPr>
      <w:fldChar w:fldCharType="begin"/>
    </w:r>
    <w:r w:rsidRPr="0022588C">
      <w:rPr>
        <w:bCs/>
        <w:sz w:val="16"/>
        <w:szCs w:val="16"/>
      </w:rPr>
      <w:instrText xml:space="preserve"> NUMPAGES  </w:instrText>
    </w:r>
    <w:r w:rsidRPr="0022588C">
      <w:rPr>
        <w:bCs/>
        <w:sz w:val="16"/>
        <w:szCs w:val="16"/>
      </w:rPr>
      <w:fldChar w:fldCharType="separate"/>
    </w:r>
    <w:r w:rsidR="00481BC1">
      <w:rPr>
        <w:bCs/>
        <w:noProof/>
        <w:sz w:val="16"/>
        <w:szCs w:val="16"/>
      </w:rPr>
      <w:t>124</w:t>
    </w:r>
    <w:r w:rsidRPr="0022588C">
      <w:rPr>
        <w:bCs/>
        <w:sz w:val="16"/>
        <w:szCs w:val="16"/>
      </w:rPr>
      <w:fldChar w:fldCharType="end"/>
    </w:r>
    <w:r w:rsidRPr="0022588C">
      <w:rPr>
        <w:rStyle w:val="PageNumber"/>
        <w:sz w:val="16"/>
        <w:szCs w:val="16"/>
      </w:rPr>
      <w:t xml:space="preserve">                        </w:t>
    </w:r>
  </w:p>
  <w:p w:rsidR="00D141EB" w:rsidRPr="0022588C" w:rsidRDefault="00D141EB" w:rsidP="00EB586B">
    <w:pPr>
      <w:pStyle w:val="Footer"/>
      <w:rPr>
        <w:sz w:val="16"/>
        <w:szCs w:val="16"/>
      </w:rPr>
    </w:pPr>
    <w:r w:rsidRPr="0022588C">
      <w:rPr>
        <w:sz w:val="16"/>
        <w:szCs w:val="16"/>
      </w:rPr>
      <w:t>© Copyright Galaxke</w:t>
    </w:r>
    <w:r>
      <w:rPr>
        <w:sz w:val="16"/>
        <w:szCs w:val="16"/>
      </w:rPr>
      <w:t>y® Limited</w:t>
    </w:r>
  </w:p>
  <w:p w:rsidR="00D141EB" w:rsidRPr="0022588C" w:rsidRDefault="00D141EB" w:rsidP="00EB586B">
    <w:pPr>
      <w:pStyle w:val="Footer"/>
      <w:tabs>
        <w:tab w:val="left" w:pos="0"/>
      </w:tabs>
      <w:ind w:right="2505"/>
      <w:rPr>
        <w:sz w:val="16"/>
        <w:szCs w:val="16"/>
      </w:rPr>
    </w:pPr>
  </w:p>
  <w:p w:rsidR="00D141EB" w:rsidRPr="00240ADA" w:rsidRDefault="00D141EB" w:rsidP="00EB586B">
    <w:pPr>
      <w:pStyle w:val="Footer"/>
    </w:pPr>
  </w:p>
  <w:p w:rsidR="00D141EB" w:rsidRDefault="00D141EB" w:rsidP="00EB58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0122" w:rsidRDefault="00920122" w:rsidP="00A0646D">
      <w:pPr>
        <w:spacing w:after="0" w:line="240" w:lineRule="auto"/>
      </w:pPr>
      <w:r>
        <w:separator/>
      </w:r>
    </w:p>
  </w:footnote>
  <w:footnote w:type="continuationSeparator" w:id="0">
    <w:p w:rsidR="00920122" w:rsidRDefault="00920122" w:rsidP="00A0646D">
      <w:pPr>
        <w:spacing w:after="0" w:line="240" w:lineRule="auto"/>
      </w:pPr>
      <w:r>
        <w:continuationSeparator/>
      </w:r>
    </w:p>
  </w:footnote>
  <w:footnote w:type="continuationNotice" w:id="1">
    <w:p w:rsidR="00920122" w:rsidRDefault="009201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EB" w:rsidRPr="000A6B1C" w:rsidRDefault="00D141EB" w:rsidP="004124AF">
    <w:pPr>
      <w:pStyle w:val="Header"/>
      <w:jc w:val="right"/>
      <w:rPr>
        <w:rFonts w:ascii="Verdana" w:hAnsi="Verdana"/>
        <w:i/>
        <w:color w:val="CF3535"/>
      </w:rPr>
    </w:pPr>
    <w:r w:rsidRPr="000A6B1C">
      <w:rPr>
        <w:rFonts w:ascii="Verdana" w:hAnsi="Verdana"/>
        <w:i/>
        <w:color w:val="CF3535"/>
      </w:rPr>
      <w:fldChar w:fldCharType="begin"/>
    </w:r>
    <w:r w:rsidRPr="000A6B1C">
      <w:rPr>
        <w:rFonts w:ascii="Verdana" w:hAnsi="Verdana"/>
        <w:i/>
        <w:color w:val="CF3535"/>
      </w:rPr>
      <w:instrText xml:space="preserve"> STYLEREF  "Heading 1,H1,h1"  \* MERGEFORMAT </w:instrText>
    </w:r>
    <w:r w:rsidRPr="000A6B1C">
      <w:rPr>
        <w:rFonts w:ascii="Verdana" w:hAnsi="Verdana"/>
        <w:i/>
        <w:color w:val="CF3535"/>
      </w:rPr>
      <w:fldChar w:fldCharType="separate"/>
    </w:r>
    <w:r w:rsidR="00481BC1">
      <w:rPr>
        <w:rFonts w:ascii="Verdana" w:hAnsi="Verdana"/>
        <w:i/>
        <w:noProof/>
        <w:color w:val="CF3535"/>
      </w:rPr>
      <w:t>Galaxkey Web Access</w:t>
    </w:r>
    <w:r w:rsidRPr="000A6B1C">
      <w:rPr>
        <w:rFonts w:ascii="Verdana" w:hAnsi="Verdana"/>
        <w:i/>
        <w:noProof/>
        <w:color w:val="CF3535"/>
      </w:rPr>
      <w:fldChar w:fldCharType="end"/>
    </w:r>
  </w:p>
  <w:p w:rsidR="00D141EB" w:rsidRDefault="00D141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A7CDE"/>
    <w:multiLevelType w:val="hybridMultilevel"/>
    <w:tmpl w:val="584241B2"/>
    <w:lvl w:ilvl="0" w:tplc="0409000F">
      <w:start w:val="1"/>
      <w:numFmt w:val="decimal"/>
      <w:lvlText w:val="%1."/>
      <w:lvlJc w:val="left"/>
      <w:pPr>
        <w:ind w:left="3600" w:hanging="360"/>
      </w:pPr>
    </w:lvl>
    <w:lvl w:ilvl="1" w:tplc="04090019">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 w15:restartNumberingAfterBreak="0">
    <w:nsid w:val="01CF1B04"/>
    <w:multiLevelType w:val="multilevel"/>
    <w:tmpl w:val="3B5EFC4A"/>
    <w:lvl w:ilvl="0">
      <w:start w:val="1"/>
      <w:numFmt w:val="decimal"/>
      <w:lvlText w:val="%1."/>
      <w:lvlJc w:val="left"/>
      <w:pPr>
        <w:ind w:left="2880" w:hanging="360"/>
      </w:pPr>
      <w:rPr>
        <w:rFonts w:hint="default"/>
      </w:rPr>
    </w:lvl>
    <w:lvl w:ilvl="1">
      <w:start w:val="1"/>
      <w:numFmt w:val="lowerLetter"/>
      <w:lvlText w:val="%2."/>
      <w:lvlJc w:val="left"/>
      <w:pPr>
        <w:ind w:left="3600" w:hanging="360"/>
      </w:pPr>
    </w:lvl>
    <w:lvl w:ilvl="2" w:tentative="1">
      <w:start w:val="1"/>
      <w:numFmt w:val="lowerRoman"/>
      <w:lvlText w:val="%3."/>
      <w:lvlJc w:val="right"/>
      <w:pPr>
        <w:ind w:left="4320" w:hanging="180"/>
      </w:pPr>
    </w:lvl>
    <w:lvl w:ilvl="3" w:tentative="1">
      <w:start w:val="1"/>
      <w:numFmt w:val="decimal"/>
      <w:lvlText w:val="%4."/>
      <w:lvlJc w:val="left"/>
      <w:pPr>
        <w:ind w:left="5040" w:hanging="360"/>
      </w:pPr>
    </w:lvl>
    <w:lvl w:ilvl="4" w:tentative="1">
      <w:start w:val="1"/>
      <w:numFmt w:val="lowerLetter"/>
      <w:lvlText w:val="%5."/>
      <w:lvlJc w:val="left"/>
      <w:pPr>
        <w:ind w:left="5760" w:hanging="360"/>
      </w:pPr>
    </w:lvl>
    <w:lvl w:ilvl="5" w:tentative="1">
      <w:start w:val="1"/>
      <w:numFmt w:val="lowerRoman"/>
      <w:lvlText w:val="%6."/>
      <w:lvlJc w:val="right"/>
      <w:pPr>
        <w:ind w:left="6480" w:hanging="180"/>
      </w:pPr>
    </w:lvl>
    <w:lvl w:ilvl="6" w:tentative="1">
      <w:start w:val="1"/>
      <w:numFmt w:val="decimal"/>
      <w:lvlText w:val="%7."/>
      <w:lvlJc w:val="left"/>
      <w:pPr>
        <w:ind w:left="7200" w:hanging="360"/>
      </w:pPr>
    </w:lvl>
    <w:lvl w:ilvl="7" w:tentative="1">
      <w:start w:val="1"/>
      <w:numFmt w:val="lowerLetter"/>
      <w:lvlText w:val="%8."/>
      <w:lvlJc w:val="left"/>
      <w:pPr>
        <w:ind w:left="7920" w:hanging="360"/>
      </w:pPr>
    </w:lvl>
    <w:lvl w:ilvl="8" w:tentative="1">
      <w:start w:val="1"/>
      <w:numFmt w:val="lowerRoman"/>
      <w:lvlText w:val="%9."/>
      <w:lvlJc w:val="right"/>
      <w:pPr>
        <w:ind w:left="8640" w:hanging="180"/>
      </w:pPr>
    </w:lvl>
  </w:abstractNum>
  <w:abstractNum w:abstractNumId="2" w15:restartNumberingAfterBreak="0">
    <w:nsid w:val="04393F14"/>
    <w:multiLevelType w:val="hybridMultilevel"/>
    <w:tmpl w:val="C498B210"/>
    <w:lvl w:ilvl="0" w:tplc="0409000F">
      <w:start w:val="1"/>
      <w:numFmt w:val="decimal"/>
      <w:lvlText w:val="%1."/>
      <w:lvlJc w:val="left"/>
      <w:pPr>
        <w:ind w:left="2707" w:hanging="360"/>
      </w:pPr>
    </w:lvl>
    <w:lvl w:ilvl="1" w:tplc="04090019">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3" w15:restartNumberingAfterBreak="0">
    <w:nsid w:val="043B69DA"/>
    <w:multiLevelType w:val="hybridMultilevel"/>
    <w:tmpl w:val="20105100"/>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4" w15:restartNumberingAfterBreak="0">
    <w:nsid w:val="04597461"/>
    <w:multiLevelType w:val="hybridMultilevel"/>
    <w:tmpl w:val="D9645616"/>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5" w15:restartNumberingAfterBreak="0">
    <w:nsid w:val="04DB7ABA"/>
    <w:multiLevelType w:val="hybridMultilevel"/>
    <w:tmpl w:val="3B5EFC4A"/>
    <w:lvl w:ilvl="0" w:tplc="6AAE071C">
      <w:start w:val="1"/>
      <w:numFmt w:val="decimal"/>
      <w:lvlText w:val="%1."/>
      <w:lvlJc w:val="left"/>
      <w:pPr>
        <w:ind w:left="2345" w:hanging="360"/>
      </w:pPr>
      <w:rPr>
        <w:rFonts w:hint="default"/>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6" w15:restartNumberingAfterBreak="0">
    <w:nsid w:val="05D203F8"/>
    <w:multiLevelType w:val="hybridMultilevel"/>
    <w:tmpl w:val="584CC8CE"/>
    <w:lvl w:ilvl="0" w:tplc="41E0A346">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7" w15:restartNumberingAfterBreak="0">
    <w:nsid w:val="06A46270"/>
    <w:multiLevelType w:val="hybridMultilevel"/>
    <w:tmpl w:val="4D787964"/>
    <w:lvl w:ilvl="0" w:tplc="04090001">
      <w:start w:val="1"/>
      <w:numFmt w:val="bullet"/>
      <w:lvlText w:val=""/>
      <w:lvlJc w:val="left"/>
      <w:pPr>
        <w:ind w:left="2707" w:hanging="360"/>
      </w:pPr>
      <w:rPr>
        <w:rFonts w:ascii="Symbol" w:hAnsi="Symbol" w:hint="default"/>
      </w:rPr>
    </w:lvl>
    <w:lvl w:ilvl="1" w:tplc="04090003" w:tentative="1">
      <w:start w:val="1"/>
      <w:numFmt w:val="bullet"/>
      <w:lvlText w:val="o"/>
      <w:lvlJc w:val="left"/>
      <w:pPr>
        <w:ind w:left="3427" w:hanging="360"/>
      </w:pPr>
      <w:rPr>
        <w:rFonts w:ascii="Courier New" w:hAnsi="Courier New" w:cs="Courier New" w:hint="default"/>
      </w:rPr>
    </w:lvl>
    <w:lvl w:ilvl="2" w:tplc="04090005" w:tentative="1">
      <w:start w:val="1"/>
      <w:numFmt w:val="bullet"/>
      <w:lvlText w:val=""/>
      <w:lvlJc w:val="left"/>
      <w:pPr>
        <w:ind w:left="4147" w:hanging="360"/>
      </w:pPr>
      <w:rPr>
        <w:rFonts w:ascii="Wingdings" w:hAnsi="Wingdings" w:hint="default"/>
      </w:rPr>
    </w:lvl>
    <w:lvl w:ilvl="3" w:tplc="04090001" w:tentative="1">
      <w:start w:val="1"/>
      <w:numFmt w:val="bullet"/>
      <w:lvlText w:val=""/>
      <w:lvlJc w:val="left"/>
      <w:pPr>
        <w:ind w:left="4867" w:hanging="360"/>
      </w:pPr>
      <w:rPr>
        <w:rFonts w:ascii="Symbol" w:hAnsi="Symbol" w:hint="default"/>
      </w:rPr>
    </w:lvl>
    <w:lvl w:ilvl="4" w:tplc="04090003" w:tentative="1">
      <w:start w:val="1"/>
      <w:numFmt w:val="bullet"/>
      <w:lvlText w:val="o"/>
      <w:lvlJc w:val="left"/>
      <w:pPr>
        <w:ind w:left="5587" w:hanging="360"/>
      </w:pPr>
      <w:rPr>
        <w:rFonts w:ascii="Courier New" w:hAnsi="Courier New" w:cs="Courier New" w:hint="default"/>
      </w:rPr>
    </w:lvl>
    <w:lvl w:ilvl="5" w:tplc="04090005" w:tentative="1">
      <w:start w:val="1"/>
      <w:numFmt w:val="bullet"/>
      <w:lvlText w:val=""/>
      <w:lvlJc w:val="left"/>
      <w:pPr>
        <w:ind w:left="6307" w:hanging="360"/>
      </w:pPr>
      <w:rPr>
        <w:rFonts w:ascii="Wingdings" w:hAnsi="Wingdings" w:hint="default"/>
      </w:rPr>
    </w:lvl>
    <w:lvl w:ilvl="6" w:tplc="04090001" w:tentative="1">
      <w:start w:val="1"/>
      <w:numFmt w:val="bullet"/>
      <w:lvlText w:val=""/>
      <w:lvlJc w:val="left"/>
      <w:pPr>
        <w:ind w:left="7027" w:hanging="360"/>
      </w:pPr>
      <w:rPr>
        <w:rFonts w:ascii="Symbol" w:hAnsi="Symbol" w:hint="default"/>
      </w:rPr>
    </w:lvl>
    <w:lvl w:ilvl="7" w:tplc="04090003" w:tentative="1">
      <w:start w:val="1"/>
      <w:numFmt w:val="bullet"/>
      <w:lvlText w:val="o"/>
      <w:lvlJc w:val="left"/>
      <w:pPr>
        <w:ind w:left="7747" w:hanging="360"/>
      </w:pPr>
      <w:rPr>
        <w:rFonts w:ascii="Courier New" w:hAnsi="Courier New" w:cs="Courier New" w:hint="default"/>
      </w:rPr>
    </w:lvl>
    <w:lvl w:ilvl="8" w:tplc="04090005" w:tentative="1">
      <w:start w:val="1"/>
      <w:numFmt w:val="bullet"/>
      <w:lvlText w:val=""/>
      <w:lvlJc w:val="left"/>
      <w:pPr>
        <w:ind w:left="8467" w:hanging="360"/>
      </w:pPr>
      <w:rPr>
        <w:rFonts w:ascii="Wingdings" w:hAnsi="Wingdings" w:hint="default"/>
      </w:rPr>
    </w:lvl>
  </w:abstractNum>
  <w:abstractNum w:abstractNumId="8" w15:restartNumberingAfterBreak="0">
    <w:nsid w:val="09AA02D2"/>
    <w:multiLevelType w:val="hybridMultilevel"/>
    <w:tmpl w:val="D9645616"/>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9" w15:restartNumberingAfterBreak="0">
    <w:nsid w:val="09E4304C"/>
    <w:multiLevelType w:val="hybridMultilevel"/>
    <w:tmpl w:val="30184D86"/>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10" w15:restartNumberingAfterBreak="0">
    <w:nsid w:val="0C1B114A"/>
    <w:multiLevelType w:val="hybridMultilevel"/>
    <w:tmpl w:val="F1A25EF2"/>
    <w:lvl w:ilvl="0" w:tplc="5B10EA24">
      <w:start w:val="1"/>
      <w:numFmt w:val="decimal"/>
      <w:lvlText w:val="%1."/>
      <w:lvlJc w:val="left"/>
      <w:pPr>
        <w:ind w:left="2345" w:hanging="360"/>
      </w:pPr>
      <w:rPr>
        <w:rFonts w:hint="default"/>
        <w:b w:val="0"/>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11" w15:restartNumberingAfterBreak="0">
    <w:nsid w:val="0F085BBA"/>
    <w:multiLevelType w:val="multilevel"/>
    <w:tmpl w:val="67A23FD8"/>
    <w:lvl w:ilvl="0">
      <w:start w:val="1"/>
      <w:numFmt w:val="decimal"/>
      <w:pStyle w:val="Heading1"/>
      <w:lvlText w:val="Section %1."/>
      <w:lvlJc w:val="left"/>
      <w:pPr>
        <w:ind w:left="-1908" w:hanging="360"/>
      </w:pPr>
      <w:rPr>
        <w:rFonts w:hint="default"/>
        <w:sz w:val="40"/>
      </w:rPr>
    </w:lvl>
    <w:lvl w:ilvl="1">
      <w:start w:val="1"/>
      <w:numFmt w:val="decimal"/>
      <w:pStyle w:val="Heading2"/>
      <w:lvlText w:val="%1.%2."/>
      <w:lvlJc w:val="left"/>
      <w:pPr>
        <w:tabs>
          <w:tab w:val="num" w:pos="720"/>
        </w:tabs>
        <w:ind w:left="432" w:hanging="432"/>
      </w:pPr>
      <w:rPr>
        <w:rFonts w:hint="default"/>
      </w:rPr>
    </w:lvl>
    <w:lvl w:ilvl="2">
      <w:start w:val="1"/>
      <w:numFmt w:val="decimal"/>
      <w:pStyle w:val="Heading3"/>
      <w:lvlText w:val="%1.%2.%3."/>
      <w:lvlJc w:val="left"/>
      <w:pPr>
        <w:tabs>
          <w:tab w:val="num" w:pos="2970"/>
        </w:tabs>
        <w:ind w:left="2394" w:hanging="504"/>
      </w:pPr>
      <w:rPr>
        <w:rFonts w:hint="default"/>
      </w:rPr>
    </w:lvl>
    <w:lvl w:ilvl="3">
      <w:start w:val="1"/>
      <w:numFmt w:val="decimal"/>
      <w:lvlText w:val="%1.%2.%3.%4."/>
      <w:lvlJc w:val="left"/>
      <w:pPr>
        <w:tabs>
          <w:tab w:val="num" w:pos="-108"/>
        </w:tabs>
        <w:ind w:left="-540" w:hanging="648"/>
      </w:pPr>
      <w:rPr>
        <w:rFonts w:hint="default"/>
      </w:rPr>
    </w:lvl>
    <w:lvl w:ilvl="4">
      <w:start w:val="1"/>
      <w:numFmt w:val="decimal"/>
      <w:lvlText w:val="%1.%2.%3.%4.%5."/>
      <w:lvlJc w:val="left"/>
      <w:pPr>
        <w:tabs>
          <w:tab w:val="num" w:pos="612"/>
        </w:tabs>
        <w:ind w:left="-36" w:hanging="792"/>
      </w:pPr>
      <w:rPr>
        <w:rFonts w:hint="default"/>
      </w:rPr>
    </w:lvl>
    <w:lvl w:ilvl="5">
      <w:start w:val="1"/>
      <w:numFmt w:val="decimal"/>
      <w:lvlText w:val="%1.%2.%3.%4.%5.%6."/>
      <w:lvlJc w:val="left"/>
      <w:pPr>
        <w:tabs>
          <w:tab w:val="num" w:pos="1332"/>
        </w:tabs>
        <w:ind w:left="468" w:hanging="936"/>
      </w:pPr>
      <w:rPr>
        <w:rFonts w:hint="default"/>
      </w:rPr>
    </w:lvl>
    <w:lvl w:ilvl="6">
      <w:start w:val="1"/>
      <w:numFmt w:val="decimal"/>
      <w:lvlText w:val="%1.%2.%3.%4.%5.%6.%7."/>
      <w:lvlJc w:val="left"/>
      <w:pPr>
        <w:tabs>
          <w:tab w:val="num" w:pos="2052"/>
        </w:tabs>
        <w:ind w:left="972" w:hanging="1080"/>
      </w:pPr>
      <w:rPr>
        <w:rFonts w:hint="default"/>
      </w:rPr>
    </w:lvl>
    <w:lvl w:ilvl="7">
      <w:start w:val="1"/>
      <w:numFmt w:val="decimal"/>
      <w:lvlText w:val="%1.%2.%3.%4.%5.%6.%7.%8."/>
      <w:lvlJc w:val="left"/>
      <w:pPr>
        <w:tabs>
          <w:tab w:val="num" w:pos="2412"/>
        </w:tabs>
        <w:ind w:left="1476" w:hanging="1224"/>
      </w:pPr>
      <w:rPr>
        <w:rFonts w:hint="default"/>
      </w:rPr>
    </w:lvl>
    <w:lvl w:ilvl="8">
      <w:start w:val="1"/>
      <w:numFmt w:val="decimal"/>
      <w:lvlText w:val="%1.%2.%3.%4.%5.%6.%7.%8.%9."/>
      <w:lvlJc w:val="left"/>
      <w:pPr>
        <w:tabs>
          <w:tab w:val="num" w:pos="3132"/>
        </w:tabs>
        <w:ind w:left="2052" w:hanging="1440"/>
      </w:pPr>
      <w:rPr>
        <w:rFonts w:hint="default"/>
      </w:rPr>
    </w:lvl>
  </w:abstractNum>
  <w:abstractNum w:abstractNumId="12" w15:restartNumberingAfterBreak="0">
    <w:nsid w:val="11551CEE"/>
    <w:multiLevelType w:val="multilevel"/>
    <w:tmpl w:val="3B5EFC4A"/>
    <w:lvl w:ilvl="0">
      <w:start w:val="1"/>
      <w:numFmt w:val="decimal"/>
      <w:lvlText w:val="%1."/>
      <w:lvlJc w:val="left"/>
      <w:pPr>
        <w:ind w:left="2880" w:hanging="360"/>
      </w:pPr>
      <w:rPr>
        <w:rFonts w:hint="default"/>
      </w:rPr>
    </w:lvl>
    <w:lvl w:ilvl="1">
      <w:start w:val="1"/>
      <w:numFmt w:val="lowerLetter"/>
      <w:lvlText w:val="%2."/>
      <w:lvlJc w:val="left"/>
      <w:pPr>
        <w:ind w:left="3600" w:hanging="360"/>
      </w:pPr>
    </w:lvl>
    <w:lvl w:ilvl="2" w:tentative="1">
      <w:start w:val="1"/>
      <w:numFmt w:val="lowerRoman"/>
      <w:lvlText w:val="%3."/>
      <w:lvlJc w:val="right"/>
      <w:pPr>
        <w:ind w:left="4320" w:hanging="180"/>
      </w:pPr>
    </w:lvl>
    <w:lvl w:ilvl="3" w:tentative="1">
      <w:start w:val="1"/>
      <w:numFmt w:val="decimal"/>
      <w:lvlText w:val="%4."/>
      <w:lvlJc w:val="left"/>
      <w:pPr>
        <w:ind w:left="5040" w:hanging="360"/>
      </w:pPr>
    </w:lvl>
    <w:lvl w:ilvl="4" w:tentative="1">
      <w:start w:val="1"/>
      <w:numFmt w:val="lowerLetter"/>
      <w:lvlText w:val="%5."/>
      <w:lvlJc w:val="left"/>
      <w:pPr>
        <w:ind w:left="5760" w:hanging="360"/>
      </w:pPr>
    </w:lvl>
    <w:lvl w:ilvl="5" w:tentative="1">
      <w:start w:val="1"/>
      <w:numFmt w:val="lowerRoman"/>
      <w:lvlText w:val="%6."/>
      <w:lvlJc w:val="right"/>
      <w:pPr>
        <w:ind w:left="6480" w:hanging="180"/>
      </w:pPr>
    </w:lvl>
    <w:lvl w:ilvl="6" w:tentative="1">
      <w:start w:val="1"/>
      <w:numFmt w:val="decimal"/>
      <w:lvlText w:val="%7."/>
      <w:lvlJc w:val="left"/>
      <w:pPr>
        <w:ind w:left="7200" w:hanging="360"/>
      </w:pPr>
    </w:lvl>
    <w:lvl w:ilvl="7" w:tentative="1">
      <w:start w:val="1"/>
      <w:numFmt w:val="lowerLetter"/>
      <w:lvlText w:val="%8."/>
      <w:lvlJc w:val="left"/>
      <w:pPr>
        <w:ind w:left="7920" w:hanging="360"/>
      </w:pPr>
    </w:lvl>
    <w:lvl w:ilvl="8" w:tentative="1">
      <w:start w:val="1"/>
      <w:numFmt w:val="lowerRoman"/>
      <w:lvlText w:val="%9."/>
      <w:lvlJc w:val="right"/>
      <w:pPr>
        <w:ind w:left="8640" w:hanging="180"/>
      </w:pPr>
    </w:lvl>
  </w:abstractNum>
  <w:abstractNum w:abstractNumId="13" w15:restartNumberingAfterBreak="0">
    <w:nsid w:val="12143693"/>
    <w:multiLevelType w:val="hybridMultilevel"/>
    <w:tmpl w:val="E2B2550C"/>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14" w15:restartNumberingAfterBreak="0">
    <w:nsid w:val="12417EBE"/>
    <w:multiLevelType w:val="hybridMultilevel"/>
    <w:tmpl w:val="4836A20A"/>
    <w:lvl w:ilvl="0" w:tplc="947849F2">
      <w:start w:val="1"/>
      <w:numFmt w:val="decimal"/>
      <w:lvlText w:val="%1."/>
      <w:lvlJc w:val="left"/>
      <w:pPr>
        <w:ind w:left="2345"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0F2D22"/>
    <w:multiLevelType w:val="hybridMultilevel"/>
    <w:tmpl w:val="60D65AC8"/>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16" w15:restartNumberingAfterBreak="0">
    <w:nsid w:val="156C0236"/>
    <w:multiLevelType w:val="hybridMultilevel"/>
    <w:tmpl w:val="E4E6CD4E"/>
    <w:lvl w:ilvl="0" w:tplc="04090001">
      <w:start w:val="1"/>
      <w:numFmt w:val="bullet"/>
      <w:lvlText w:val=""/>
      <w:lvlJc w:val="left"/>
      <w:pPr>
        <w:ind w:left="2705" w:hanging="360"/>
      </w:pPr>
      <w:rPr>
        <w:rFonts w:ascii="Symbol" w:hAnsi="Symbol" w:hint="default"/>
      </w:rPr>
    </w:lvl>
    <w:lvl w:ilvl="1" w:tplc="04090003" w:tentative="1">
      <w:start w:val="1"/>
      <w:numFmt w:val="bullet"/>
      <w:lvlText w:val="o"/>
      <w:lvlJc w:val="left"/>
      <w:pPr>
        <w:ind w:left="3425" w:hanging="360"/>
      </w:pPr>
      <w:rPr>
        <w:rFonts w:ascii="Courier New" w:hAnsi="Courier New" w:cs="Courier New" w:hint="default"/>
      </w:rPr>
    </w:lvl>
    <w:lvl w:ilvl="2" w:tplc="04090005" w:tentative="1">
      <w:start w:val="1"/>
      <w:numFmt w:val="bullet"/>
      <w:lvlText w:val=""/>
      <w:lvlJc w:val="left"/>
      <w:pPr>
        <w:ind w:left="4145" w:hanging="360"/>
      </w:pPr>
      <w:rPr>
        <w:rFonts w:ascii="Wingdings" w:hAnsi="Wingdings" w:hint="default"/>
      </w:rPr>
    </w:lvl>
    <w:lvl w:ilvl="3" w:tplc="04090001" w:tentative="1">
      <w:start w:val="1"/>
      <w:numFmt w:val="bullet"/>
      <w:lvlText w:val=""/>
      <w:lvlJc w:val="left"/>
      <w:pPr>
        <w:ind w:left="4865" w:hanging="360"/>
      </w:pPr>
      <w:rPr>
        <w:rFonts w:ascii="Symbol" w:hAnsi="Symbol" w:hint="default"/>
      </w:rPr>
    </w:lvl>
    <w:lvl w:ilvl="4" w:tplc="04090003" w:tentative="1">
      <w:start w:val="1"/>
      <w:numFmt w:val="bullet"/>
      <w:lvlText w:val="o"/>
      <w:lvlJc w:val="left"/>
      <w:pPr>
        <w:ind w:left="5585" w:hanging="360"/>
      </w:pPr>
      <w:rPr>
        <w:rFonts w:ascii="Courier New" w:hAnsi="Courier New" w:cs="Courier New" w:hint="default"/>
      </w:rPr>
    </w:lvl>
    <w:lvl w:ilvl="5" w:tplc="04090005" w:tentative="1">
      <w:start w:val="1"/>
      <w:numFmt w:val="bullet"/>
      <w:lvlText w:val=""/>
      <w:lvlJc w:val="left"/>
      <w:pPr>
        <w:ind w:left="6305" w:hanging="360"/>
      </w:pPr>
      <w:rPr>
        <w:rFonts w:ascii="Wingdings" w:hAnsi="Wingdings" w:hint="default"/>
      </w:rPr>
    </w:lvl>
    <w:lvl w:ilvl="6" w:tplc="04090001" w:tentative="1">
      <w:start w:val="1"/>
      <w:numFmt w:val="bullet"/>
      <w:lvlText w:val=""/>
      <w:lvlJc w:val="left"/>
      <w:pPr>
        <w:ind w:left="7025" w:hanging="360"/>
      </w:pPr>
      <w:rPr>
        <w:rFonts w:ascii="Symbol" w:hAnsi="Symbol" w:hint="default"/>
      </w:rPr>
    </w:lvl>
    <w:lvl w:ilvl="7" w:tplc="04090003" w:tentative="1">
      <w:start w:val="1"/>
      <w:numFmt w:val="bullet"/>
      <w:lvlText w:val="o"/>
      <w:lvlJc w:val="left"/>
      <w:pPr>
        <w:ind w:left="7745" w:hanging="360"/>
      </w:pPr>
      <w:rPr>
        <w:rFonts w:ascii="Courier New" w:hAnsi="Courier New" w:cs="Courier New" w:hint="default"/>
      </w:rPr>
    </w:lvl>
    <w:lvl w:ilvl="8" w:tplc="04090005" w:tentative="1">
      <w:start w:val="1"/>
      <w:numFmt w:val="bullet"/>
      <w:lvlText w:val=""/>
      <w:lvlJc w:val="left"/>
      <w:pPr>
        <w:ind w:left="8465" w:hanging="360"/>
      </w:pPr>
      <w:rPr>
        <w:rFonts w:ascii="Wingdings" w:hAnsi="Wingdings" w:hint="default"/>
      </w:rPr>
    </w:lvl>
  </w:abstractNum>
  <w:abstractNum w:abstractNumId="17" w15:restartNumberingAfterBreak="0">
    <w:nsid w:val="1865152D"/>
    <w:multiLevelType w:val="hybridMultilevel"/>
    <w:tmpl w:val="48E86662"/>
    <w:lvl w:ilvl="0" w:tplc="0409000F">
      <w:start w:val="1"/>
      <w:numFmt w:val="decimal"/>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18" w15:restartNumberingAfterBreak="0">
    <w:nsid w:val="1DD765AC"/>
    <w:multiLevelType w:val="hybridMultilevel"/>
    <w:tmpl w:val="D3E492B2"/>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19" w15:restartNumberingAfterBreak="0">
    <w:nsid w:val="1F31508F"/>
    <w:multiLevelType w:val="hybridMultilevel"/>
    <w:tmpl w:val="820EF074"/>
    <w:lvl w:ilvl="0" w:tplc="63286B0E">
      <w:start w:val="1"/>
      <w:numFmt w:val="decimal"/>
      <w:lvlText w:val="%1."/>
      <w:lvlJc w:val="lef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0" w15:restartNumberingAfterBreak="0">
    <w:nsid w:val="207A1980"/>
    <w:multiLevelType w:val="hybridMultilevel"/>
    <w:tmpl w:val="FB8488C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21" w15:restartNumberingAfterBreak="0">
    <w:nsid w:val="20842F71"/>
    <w:multiLevelType w:val="hybridMultilevel"/>
    <w:tmpl w:val="8A5ECF0A"/>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2" w15:restartNumberingAfterBreak="0">
    <w:nsid w:val="208721D1"/>
    <w:multiLevelType w:val="hybridMultilevel"/>
    <w:tmpl w:val="41FE309E"/>
    <w:lvl w:ilvl="0" w:tplc="0409000F">
      <w:start w:val="1"/>
      <w:numFmt w:val="decimal"/>
      <w:lvlText w:val="%1."/>
      <w:lvlJc w:val="left"/>
      <w:pPr>
        <w:ind w:left="2707" w:hanging="360"/>
      </w:pPr>
    </w:lvl>
    <w:lvl w:ilvl="1" w:tplc="04090019">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23" w15:restartNumberingAfterBreak="0">
    <w:nsid w:val="2185277A"/>
    <w:multiLevelType w:val="hybridMultilevel"/>
    <w:tmpl w:val="4114E63E"/>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24" w15:restartNumberingAfterBreak="0">
    <w:nsid w:val="223C7D9F"/>
    <w:multiLevelType w:val="hybridMultilevel"/>
    <w:tmpl w:val="ED0C62F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25" w15:restartNumberingAfterBreak="0">
    <w:nsid w:val="225848F3"/>
    <w:multiLevelType w:val="hybridMultilevel"/>
    <w:tmpl w:val="C3C63186"/>
    <w:lvl w:ilvl="0" w:tplc="9530B87A">
      <w:start w:val="1"/>
      <w:numFmt w:val="decimal"/>
      <w:lvlText w:val="%1."/>
      <w:lvlJc w:val="left"/>
      <w:pPr>
        <w:ind w:left="2345" w:hanging="360"/>
      </w:pPr>
      <w:rPr>
        <w:rFonts w:hint="default"/>
      </w:rPr>
    </w:lvl>
    <w:lvl w:ilvl="1" w:tplc="04090019">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26" w15:restartNumberingAfterBreak="0">
    <w:nsid w:val="24CA175F"/>
    <w:multiLevelType w:val="hybridMultilevel"/>
    <w:tmpl w:val="C32292AE"/>
    <w:lvl w:ilvl="0" w:tplc="64766B02">
      <w:start w:val="1"/>
      <w:numFmt w:val="decimal"/>
      <w:lvlText w:val="%1."/>
      <w:lvlJc w:val="left"/>
      <w:pPr>
        <w:ind w:left="3065" w:hanging="360"/>
      </w:pPr>
      <w:rPr>
        <w:rFonts w:hint="default"/>
      </w:rPr>
    </w:lvl>
    <w:lvl w:ilvl="1" w:tplc="04090019" w:tentative="1">
      <w:start w:val="1"/>
      <w:numFmt w:val="lowerLetter"/>
      <w:lvlText w:val="%2."/>
      <w:lvlJc w:val="left"/>
      <w:pPr>
        <w:ind w:left="3785" w:hanging="360"/>
      </w:pPr>
    </w:lvl>
    <w:lvl w:ilvl="2" w:tplc="0409001B" w:tentative="1">
      <w:start w:val="1"/>
      <w:numFmt w:val="lowerRoman"/>
      <w:lvlText w:val="%3."/>
      <w:lvlJc w:val="right"/>
      <w:pPr>
        <w:ind w:left="4505" w:hanging="180"/>
      </w:pPr>
    </w:lvl>
    <w:lvl w:ilvl="3" w:tplc="0409000F" w:tentative="1">
      <w:start w:val="1"/>
      <w:numFmt w:val="decimal"/>
      <w:lvlText w:val="%4."/>
      <w:lvlJc w:val="left"/>
      <w:pPr>
        <w:ind w:left="5225" w:hanging="360"/>
      </w:pPr>
    </w:lvl>
    <w:lvl w:ilvl="4" w:tplc="04090019" w:tentative="1">
      <w:start w:val="1"/>
      <w:numFmt w:val="lowerLetter"/>
      <w:lvlText w:val="%5."/>
      <w:lvlJc w:val="left"/>
      <w:pPr>
        <w:ind w:left="5945" w:hanging="360"/>
      </w:pPr>
    </w:lvl>
    <w:lvl w:ilvl="5" w:tplc="0409001B" w:tentative="1">
      <w:start w:val="1"/>
      <w:numFmt w:val="lowerRoman"/>
      <w:lvlText w:val="%6."/>
      <w:lvlJc w:val="right"/>
      <w:pPr>
        <w:ind w:left="6665" w:hanging="180"/>
      </w:pPr>
    </w:lvl>
    <w:lvl w:ilvl="6" w:tplc="0409000F" w:tentative="1">
      <w:start w:val="1"/>
      <w:numFmt w:val="decimal"/>
      <w:lvlText w:val="%7."/>
      <w:lvlJc w:val="left"/>
      <w:pPr>
        <w:ind w:left="7385" w:hanging="360"/>
      </w:pPr>
    </w:lvl>
    <w:lvl w:ilvl="7" w:tplc="04090019" w:tentative="1">
      <w:start w:val="1"/>
      <w:numFmt w:val="lowerLetter"/>
      <w:lvlText w:val="%8."/>
      <w:lvlJc w:val="left"/>
      <w:pPr>
        <w:ind w:left="8105" w:hanging="360"/>
      </w:pPr>
    </w:lvl>
    <w:lvl w:ilvl="8" w:tplc="0409001B" w:tentative="1">
      <w:start w:val="1"/>
      <w:numFmt w:val="lowerRoman"/>
      <w:lvlText w:val="%9."/>
      <w:lvlJc w:val="right"/>
      <w:pPr>
        <w:ind w:left="8825" w:hanging="180"/>
      </w:pPr>
    </w:lvl>
  </w:abstractNum>
  <w:abstractNum w:abstractNumId="27" w15:restartNumberingAfterBreak="0">
    <w:nsid w:val="24E9315C"/>
    <w:multiLevelType w:val="hybridMultilevel"/>
    <w:tmpl w:val="3C1097C2"/>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28" w15:restartNumberingAfterBreak="0">
    <w:nsid w:val="289B041C"/>
    <w:multiLevelType w:val="hybridMultilevel"/>
    <w:tmpl w:val="BF747746"/>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29" w15:restartNumberingAfterBreak="0">
    <w:nsid w:val="2C185E2B"/>
    <w:multiLevelType w:val="hybridMultilevel"/>
    <w:tmpl w:val="C70215F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30" w15:restartNumberingAfterBreak="0">
    <w:nsid w:val="2D041FBC"/>
    <w:multiLevelType w:val="hybridMultilevel"/>
    <w:tmpl w:val="3F7835B8"/>
    <w:lvl w:ilvl="0" w:tplc="0409000F">
      <w:start w:val="1"/>
      <w:numFmt w:val="decimal"/>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31" w15:restartNumberingAfterBreak="0">
    <w:nsid w:val="2F5C1BFC"/>
    <w:multiLevelType w:val="hybridMultilevel"/>
    <w:tmpl w:val="94A895C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2" w15:restartNumberingAfterBreak="0">
    <w:nsid w:val="307E10C5"/>
    <w:multiLevelType w:val="hybridMultilevel"/>
    <w:tmpl w:val="863AF802"/>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3" w15:restartNumberingAfterBreak="0">
    <w:nsid w:val="30E75029"/>
    <w:multiLevelType w:val="hybridMultilevel"/>
    <w:tmpl w:val="DEE20996"/>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4" w15:restartNumberingAfterBreak="0">
    <w:nsid w:val="316E15D6"/>
    <w:multiLevelType w:val="hybridMultilevel"/>
    <w:tmpl w:val="AB8204D4"/>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5" w15:restartNumberingAfterBreak="0">
    <w:nsid w:val="35EE2C8F"/>
    <w:multiLevelType w:val="hybridMultilevel"/>
    <w:tmpl w:val="5F96596C"/>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6" w15:restartNumberingAfterBreak="0">
    <w:nsid w:val="36005926"/>
    <w:multiLevelType w:val="hybridMultilevel"/>
    <w:tmpl w:val="C498B210"/>
    <w:lvl w:ilvl="0" w:tplc="0409000F">
      <w:start w:val="1"/>
      <w:numFmt w:val="decimal"/>
      <w:lvlText w:val="%1."/>
      <w:lvlJc w:val="left"/>
      <w:pPr>
        <w:ind w:left="2707" w:hanging="360"/>
      </w:pPr>
    </w:lvl>
    <w:lvl w:ilvl="1" w:tplc="04090019">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37" w15:restartNumberingAfterBreak="0">
    <w:nsid w:val="36B7597C"/>
    <w:multiLevelType w:val="hybridMultilevel"/>
    <w:tmpl w:val="DEE20996"/>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8" w15:restartNumberingAfterBreak="0">
    <w:nsid w:val="37614FA4"/>
    <w:multiLevelType w:val="hybridMultilevel"/>
    <w:tmpl w:val="DEE20996"/>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39" w15:restartNumberingAfterBreak="0">
    <w:nsid w:val="3FDD3495"/>
    <w:multiLevelType w:val="hybridMultilevel"/>
    <w:tmpl w:val="D2B611F4"/>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40" w15:restartNumberingAfterBreak="0">
    <w:nsid w:val="40746267"/>
    <w:multiLevelType w:val="hybridMultilevel"/>
    <w:tmpl w:val="57305B42"/>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41" w15:restartNumberingAfterBreak="0">
    <w:nsid w:val="451C7B8A"/>
    <w:multiLevelType w:val="hybridMultilevel"/>
    <w:tmpl w:val="60D65AC8"/>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42" w15:restartNumberingAfterBreak="0">
    <w:nsid w:val="4651442B"/>
    <w:multiLevelType w:val="hybridMultilevel"/>
    <w:tmpl w:val="AA82E854"/>
    <w:lvl w:ilvl="0" w:tplc="0409000F">
      <w:start w:val="1"/>
      <w:numFmt w:val="decimal"/>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43" w15:restartNumberingAfterBreak="0">
    <w:nsid w:val="476069B6"/>
    <w:multiLevelType w:val="hybridMultilevel"/>
    <w:tmpl w:val="97A056D6"/>
    <w:lvl w:ilvl="0" w:tplc="32AC40FC">
      <w:start w:val="1"/>
      <w:numFmt w:val="decimal"/>
      <w:lvlText w:val="%1."/>
      <w:lvlJc w:val="left"/>
      <w:pPr>
        <w:ind w:left="3240" w:hanging="360"/>
      </w:pPr>
      <w:rPr>
        <w:rFonts w:cstheme="minorBidi" w:hint="default"/>
        <w:color w:val="auto"/>
        <w:sz w:val="24"/>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4" w15:restartNumberingAfterBreak="0">
    <w:nsid w:val="47F24AA4"/>
    <w:multiLevelType w:val="hybridMultilevel"/>
    <w:tmpl w:val="3B5EFC4A"/>
    <w:lvl w:ilvl="0" w:tplc="6AAE071C">
      <w:start w:val="1"/>
      <w:numFmt w:val="decimal"/>
      <w:lvlText w:val="%1."/>
      <w:lvlJc w:val="left"/>
      <w:pPr>
        <w:ind w:left="2345" w:hanging="360"/>
      </w:pPr>
      <w:rPr>
        <w:rFonts w:hint="default"/>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45" w15:restartNumberingAfterBreak="0">
    <w:nsid w:val="48F119DC"/>
    <w:multiLevelType w:val="hybridMultilevel"/>
    <w:tmpl w:val="7DCA365A"/>
    <w:lvl w:ilvl="0" w:tplc="0409000F">
      <w:start w:val="1"/>
      <w:numFmt w:val="decimal"/>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46" w15:restartNumberingAfterBreak="0">
    <w:nsid w:val="49B61406"/>
    <w:multiLevelType w:val="hybridMultilevel"/>
    <w:tmpl w:val="8E18CFDC"/>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47" w15:restartNumberingAfterBreak="0">
    <w:nsid w:val="51817AF2"/>
    <w:multiLevelType w:val="hybridMultilevel"/>
    <w:tmpl w:val="C804C372"/>
    <w:lvl w:ilvl="0" w:tplc="0409000F">
      <w:start w:val="1"/>
      <w:numFmt w:val="decimal"/>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48" w15:restartNumberingAfterBreak="0">
    <w:nsid w:val="52F304D6"/>
    <w:multiLevelType w:val="hybridMultilevel"/>
    <w:tmpl w:val="41FE309E"/>
    <w:lvl w:ilvl="0" w:tplc="0409000F">
      <w:start w:val="1"/>
      <w:numFmt w:val="decimal"/>
      <w:lvlText w:val="%1."/>
      <w:lvlJc w:val="left"/>
      <w:pPr>
        <w:ind w:left="2707" w:hanging="360"/>
      </w:pPr>
    </w:lvl>
    <w:lvl w:ilvl="1" w:tplc="04090019">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49" w15:restartNumberingAfterBreak="0">
    <w:nsid w:val="5A1C3322"/>
    <w:multiLevelType w:val="hybridMultilevel"/>
    <w:tmpl w:val="9B544B24"/>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0" w15:restartNumberingAfterBreak="0">
    <w:nsid w:val="5AAF2A2D"/>
    <w:multiLevelType w:val="hybridMultilevel"/>
    <w:tmpl w:val="584241B2"/>
    <w:lvl w:ilvl="0" w:tplc="0409000F">
      <w:start w:val="1"/>
      <w:numFmt w:val="decimal"/>
      <w:lvlText w:val="%1."/>
      <w:lvlJc w:val="left"/>
      <w:pPr>
        <w:ind w:left="3600" w:hanging="360"/>
      </w:pPr>
    </w:lvl>
    <w:lvl w:ilvl="1" w:tplc="04090019">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1" w15:restartNumberingAfterBreak="0">
    <w:nsid w:val="6290760E"/>
    <w:multiLevelType w:val="hybridMultilevel"/>
    <w:tmpl w:val="8450978C"/>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2" w15:restartNumberingAfterBreak="0">
    <w:nsid w:val="62B63E01"/>
    <w:multiLevelType w:val="hybridMultilevel"/>
    <w:tmpl w:val="8E18CFDC"/>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3" w15:restartNumberingAfterBreak="0">
    <w:nsid w:val="644A36DB"/>
    <w:multiLevelType w:val="hybridMultilevel"/>
    <w:tmpl w:val="3C1097C2"/>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4" w15:restartNumberingAfterBreak="0">
    <w:nsid w:val="67447700"/>
    <w:multiLevelType w:val="hybridMultilevel"/>
    <w:tmpl w:val="60D65AC8"/>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5" w15:restartNumberingAfterBreak="0">
    <w:nsid w:val="67F87214"/>
    <w:multiLevelType w:val="hybridMultilevel"/>
    <w:tmpl w:val="EAC4F70E"/>
    <w:lvl w:ilvl="0" w:tplc="7DCEB14A">
      <w:start w:val="1"/>
      <w:numFmt w:val="decimal"/>
      <w:lvlText w:val="%1."/>
      <w:lvlJc w:val="left"/>
      <w:pPr>
        <w:ind w:left="3065" w:hanging="360"/>
      </w:pPr>
      <w:rPr>
        <w:rFonts w:hint="default"/>
      </w:rPr>
    </w:lvl>
    <w:lvl w:ilvl="1" w:tplc="04090019" w:tentative="1">
      <w:start w:val="1"/>
      <w:numFmt w:val="lowerLetter"/>
      <w:lvlText w:val="%2."/>
      <w:lvlJc w:val="left"/>
      <w:pPr>
        <w:ind w:left="3785" w:hanging="360"/>
      </w:pPr>
    </w:lvl>
    <w:lvl w:ilvl="2" w:tplc="0409001B" w:tentative="1">
      <w:start w:val="1"/>
      <w:numFmt w:val="lowerRoman"/>
      <w:lvlText w:val="%3."/>
      <w:lvlJc w:val="right"/>
      <w:pPr>
        <w:ind w:left="4505" w:hanging="180"/>
      </w:pPr>
    </w:lvl>
    <w:lvl w:ilvl="3" w:tplc="0409000F" w:tentative="1">
      <w:start w:val="1"/>
      <w:numFmt w:val="decimal"/>
      <w:lvlText w:val="%4."/>
      <w:lvlJc w:val="left"/>
      <w:pPr>
        <w:ind w:left="5225" w:hanging="360"/>
      </w:pPr>
    </w:lvl>
    <w:lvl w:ilvl="4" w:tplc="04090019" w:tentative="1">
      <w:start w:val="1"/>
      <w:numFmt w:val="lowerLetter"/>
      <w:lvlText w:val="%5."/>
      <w:lvlJc w:val="left"/>
      <w:pPr>
        <w:ind w:left="5945" w:hanging="360"/>
      </w:pPr>
    </w:lvl>
    <w:lvl w:ilvl="5" w:tplc="0409001B" w:tentative="1">
      <w:start w:val="1"/>
      <w:numFmt w:val="lowerRoman"/>
      <w:lvlText w:val="%6."/>
      <w:lvlJc w:val="right"/>
      <w:pPr>
        <w:ind w:left="6665" w:hanging="180"/>
      </w:pPr>
    </w:lvl>
    <w:lvl w:ilvl="6" w:tplc="0409000F" w:tentative="1">
      <w:start w:val="1"/>
      <w:numFmt w:val="decimal"/>
      <w:lvlText w:val="%7."/>
      <w:lvlJc w:val="left"/>
      <w:pPr>
        <w:ind w:left="7385" w:hanging="360"/>
      </w:pPr>
    </w:lvl>
    <w:lvl w:ilvl="7" w:tplc="04090019" w:tentative="1">
      <w:start w:val="1"/>
      <w:numFmt w:val="lowerLetter"/>
      <w:lvlText w:val="%8."/>
      <w:lvlJc w:val="left"/>
      <w:pPr>
        <w:ind w:left="8105" w:hanging="360"/>
      </w:pPr>
    </w:lvl>
    <w:lvl w:ilvl="8" w:tplc="0409001B" w:tentative="1">
      <w:start w:val="1"/>
      <w:numFmt w:val="lowerRoman"/>
      <w:lvlText w:val="%9."/>
      <w:lvlJc w:val="right"/>
      <w:pPr>
        <w:ind w:left="8825" w:hanging="180"/>
      </w:pPr>
    </w:lvl>
  </w:abstractNum>
  <w:abstractNum w:abstractNumId="56" w15:restartNumberingAfterBreak="0">
    <w:nsid w:val="6869592F"/>
    <w:multiLevelType w:val="hybridMultilevel"/>
    <w:tmpl w:val="557E5488"/>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57" w15:restartNumberingAfterBreak="0">
    <w:nsid w:val="6A102ED3"/>
    <w:multiLevelType w:val="hybridMultilevel"/>
    <w:tmpl w:val="3B5EFC4A"/>
    <w:lvl w:ilvl="0" w:tplc="6AAE071C">
      <w:start w:val="1"/>
      <w:numFmt w:val="decimal"/>
      <w:lvlText w:val="%1."/>
      <w:lvlJc w:val="left"/>
      <w:pPr>
        <w:ind w:left="2345" w:hanging="360"/>
      </w:pPr>
      <w:rPr>
        <w:rFonts w:hint="default"/>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58" w15:restartNumberingAfterBreak="0">
    <w:nsid w:val="6E935BC4"/>
    <w:multiLevelType w:val="hybridMultilevel"/>
    <w:tmpl w:val="56288EA8"/>
    <w:lvl w:ilvl="0" w:tplc="32AC40FC">
      <w:start w:val="1"/>
      <w:numFmt w:val="decimal"/>
      <w:lvlText w:val="%1."/>
      <w:lvlJc w:val="left"/>
      <w:pPr>
        <w:ind w:left="2520" w:hanging="360"/>
      </w:pPr>
      <w:rPr>
        <w:rFonts w:cstheme="minorBidi" w:hint="default"/>
        <w:color w:val="auto"/>
        <w:sz w:val="24"/>
      </w:rPr>
    </w:lvl>
    <w:lvl w:ilvl="1" w:tplc="04090019">
      <w:start w:val="1"/>
      <w:numFmt w:val="lowerLetter"/>
      <w:lvlText w:val="%2."/>
      <w:lvlJc w:val="left"/>
      <w:pPr>
        <w:ind w:left="1615" w:hanging="360"/>
      </w:pPr>
    </w:lvl>
    <w:lvl w:ilvl="2" w:tplc="0409001B">
      <w:start w:val="1"/>
      <w:numFmt w:val="lowerRoman"/>
      <w:lvlText w:val="%3."/>
      <w:lvlJc w:val="right"/>
      <w:pPr>
        <w:ind w:left="2335" w:hanging="180"/>
      </w:pPr>
    </w:lvl>
    <w:lvl w:ilvl="3" w:tplc="0409000F" w:tentative="1">
      <w:start w:val="1"/>
      <w:numFmt w:val="decimal"/>
      <w:lvlText w:val="%4."/>
      <w:lvlJc w:val="left"/>
      <w:pPr>
        <w:ind w:left="3055" w:hanging="360"/>
      </w:pPr>
    </w:lvl>
    <w:lvl w:ilvl="4" w:tplc="04090019" w:tentative="1">
      <w:start w:val="1"/>
      <w:numFmt w:val="lowerLetter"/>
      <w:lvlText w:val="%5."/>
      <w:lvlJc w:val="left"/>
      <w:pPr>
        <w:ind w:left="3775" w:hanging="360"/>
      </w:pPr>
    </w:lvl>
    <w:lvl w:ilvl="5" w:tplc="0409001B" w:tentative="1">
      <w:start w:val="1"/>
      <w:numFmt w:val="lowerRoman"/>
      <w:lvlText w:val="%6."/>
      <w:lvlJc w:val="right"/>
      <w:pPr>
        <w:ind w:left="4495" w:hanging="180"/>
      </w:pPr>
    </w:lvl>
    <w:lvl w:ilvl="6" w:tplc="0409000F" w:tentative="1">
      <w:start w:val="1"/>
      <w:numFmt w:val="decimal"/>
      <w:lvlText w:val="%7."/>
      <w:lvlJc w:val="left"/>
      <w:pPr>
        <w:ind w:left="5215" w:hanging="360"/>
      </w:pPr>
    </w:lvl>
    <w:lvl w:ilvl="7" w:tplc="04090019" w:tentative="1">
      <w:start w:val="1"/>
      <w:numFmt w:val="lowerLetter"/>
      <w:lvlText w:val="%8."/>
      <w:lvlJc w:val="left"/>
      <w:pPr>
        <w:ind w:left="5935" w:hanging="360"/>
      </w:pPr>
    </w:lvl>
    <w:lvl w:ilvl="8" w:tplc="0409001B" w:tentative="1">
      <w:start w:val="1"/>
      <w:numFmt w:val="lowerRoman"/>
      <w:lvlText w:val="%9."/>
      <w:lvlJc w:val="right"/>
      <w:pPr>
        <w:ind w:left="6655" w:hanging="180"/>
      </w:pPr>
    </w:lvl>
  </w:abstractNum>
  <w:abstractNum w:abstractNumId="59" w15:restartNumberingAfterBreak="0">
    <w:nsid w:val="71C8563D"/>
    <w:multiLevelType w:val="hybridMultilevel"/>
    <w:tmpl w:val="5D54CD14"/>
    <w:lvl w:ilvl="0" w:tplc="04090019">
      <w:start w:val="1"/>
      <w:numFmt w:val="lowerLetter"/>
      <w:lvlText w:val="%1."/>
      <w:lvlJc w:val="left"/>
      <w:pPr>
        <w:ind w:left="2707" w:hanging="360"/>
      </w:p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60" w15:restartNumberingAfterBreak="0">
    <w:nsid w:val="73B10DD5"/>
    <w:multiLevelType w:val="hybridMultilevel"/>
    <w:tmpl w:val="EAC4F70E"/>
    <w:lvl w:ilvl="0" w:tplc="7DCEB14A">
      <w:start w:val="1"/>
      <w:numFmt w:val="decimal"/>
      <w:lvlText w:val="%1."/>
      <w:lvlJc w:val="left"/>
      <w:pPr>
        <w:ind w:left="2345" w:hanging="360"/>
      </w:pPr>
      <w:rPr>
        <w:rFonts w:hint="default"/>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61" w15:restartNumberingAfterBreak="0">
    <w:nsid w:val="74E65CB3"/>
    <w:multiLevelType w:val="hybridMultilevel"/>
    <w:tmpl w:val="49CA431C"/>
    <w:lvl w:ilvl="0" w:tplc="947849F2">
      <w:start w:val="1"/>
      <w:numFmt w:val="decimal"/>
      <w:lvlText w:val="%1."/>
      <w:lvlJc w:val="left"/>
      <w:pPr>
        <w:ind w:left="2345" w:hanging="360"/>
      </w:pPr>
      <w:rPr>
        <w:rFonts w:hint="default"/>
      </w:rPr>
    </w:lvl>
    <w:lvl w:ilvl="1" w:tplc="04090019" w:tentative="1">
      <w:start w:val="1"/>
      <w:numFmt w:val="lowerLetter"/>
      <w:lvlText w:val="%2."/>
      <w:lvlJc w:val="left"/>
      <w:pPr>
        <w:ind w:left="3065" w:hanging="360"/>
      </w:pPr>
    </w:lvl>
    <w:lvl w:ilvl="2" w:tplc="0409001B" w:tentative="1">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62" w15:restartNumberingAfterBreak="0">
    <w:nsid w:val="75C71A1F"/>
    <w:multiLevelType w:val="hybridMultilevel"/>
    <w:tmpl w:val="B56EC4D4"/>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63" w15:restartNumberingAfterBreak="0">
    <w:nsid w:val="78757F86"/>
    <w:multiLevelType w:val="hybridMultilevel"/>
    <w:tmpl w:val="C70215F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64" w15:restartNumberingAfterBreak="0">
    <w:nsid w:val="79D251F4"/>
    <w:multiLevelType w:val="hybridMultilevel"/>
    <w:tmpl w:val="643E2808"/>
    <w:lvl w:ilvl="0" w:tplc="0409000F">
      <w:start w:val="1"/>
      <w:numFmt w:val="decimal"/>
      <w:lvlText w:val="%1."/>
      <w:lvlJc w:val="left"/>
      <w:pPr>
        <w:ind w:left="2705" w:hanging="360"/>
      </w:pPr>
    </w:lvl>
    <w:lvl w:ilvl="1" w:tplc="04090019" w:tentative="1">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65" w15:restartNumberingAfterBreak="0">
    <w:nsid w:val="7C2B455C"/>
    <w:multiLevelType w:val="hybridMultilevel"/>
    <w:tmpl w:val="94A895C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66" w15:restartNumberingAfterBreak="0">
    <w:nsid w:val="7C550969"/>
    <w:multiLevelType w:val="hybridMultilevel"/>
    <w:tmpl w:val="C70215F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start w:val="1"/>
      <w:numFmt w:val="lowerRoman"/>
      <w:lvlText w:val="%3."/>
      <w:lvlJc w:val="right"/>
      <w:pPr>
        <w:ind w:left="4145" w:hanging="180"/>
      </w:pPr>
    </w:lvl>
    <w:lvl w:ilvl="3" w:tplc="0409000F">
      <w:start w:val="1"/>
      <w:numFmt w:val="decimal"/>
      <w:lvlText w:val="%4."/>
      <w:lvlJc w:val="left"/>
      <w:pPr>
        <w:ind w:left="4865" w:hanging="360"/>
      </w:pPr>
    </w:lvl>
    <w:lvl w:ilvl="4" w:tplc="04090019">
      <w:start w:val="1"/>
      <w:numFmt w:val="lowerLetter"/>
      <w:lvlText w:val="%5."/>
      <w:lvlJc w:val="left"/>
      <w:pPr>
        <w:ind w:left="5585" w:hanging="360"/>
      </w:pPr>
    </w:lvl>
    <w:lvl w:ilvl="5" w:tplc="0409001B">
      <w:start w:val="1"/>
      <w:numFmt w:val="lowerRoman"/>
      <w:lvlText w:val="%6."/>
      <w:lvlJc w:val="right"/>
      <w:pPr>
        <w:ind w:left="6305" w:hanging="180"/>
      </w:pPr>
    </w:lvl>
    <w:lvl w:ilvl="6" w:tplc="0409000F">
      <w:start w:val="1"/>
      <w:numFmt w:val="decimal"/>
      <w:lvlText w:val="%7."/>
      <w:lvlJc w:val="left"/>
      <w:pPr>
        <w:ind w:left="7025" w:hanging="360"/>
      </w:pPr>
    </w:lvl>
    <w:lvl w:ilvl="7" w:tplc="04090019">
      <w:start w:val="1"/>
      <w:numFmt w:val="lowerLetter"/>
      <w:lvlText w:val="%8."/>
      <w:lvlJc w:val="left"/>
      <w:pPr>
        <w:ind w:left="7745" w:hanging="360"/>
      </w:pPr>
    </w:lvl>
    <w:lvl w:ilvl="8" w:tplc="0409001B">
      <w:start w:val="1"/>
      <w:numFmt w:val="lowerRoman"/>
      <w:lvlText w:val="%9."/>
      <w:lvlJc w:val="right"/>
      <w:pPr>
        <w:ind w:left="8465" w:hanging="180"/>
      </w:pPr>
    </w:lvl>
  </w:abstractNum>
  <w:abstractNum w:abstractNumId="67" w15:restartNumberingAfterBreak="0">
    <w:nsid w:val="7CB339DF"/>
    <w:multiLevelType w:val="hybridMultilevel"/>
    <w:tmpl w:val="94A895C0"/>
    <w:lvl w:ilvl="0" w:tplc="0409000F">
      <w:start w:val="1"/>
      <w:numFmt w:val="decimal"/>
      <w:lvlText w:val="%1."/>
      <w:lvlJc w:val="left"/>
      <w:pPr>
        <w:ind w:left="2705" w:hanging="360"/>
      </w:pPr>
    </w:lvl>
    <w:lvl w:ilvl="1" w:tplc="04090019">
      <w:start w:val="1"/>
      <w:numFmt w:val="lowerLetter"/>
      <w:lvlText w:val="%2."/>
      <w:lvlJc w:val="left"/>
      <w:pPr>
        <w:ind w:left="3425" w:hanging="360"/>
      </w:pPr>
    </w:lvl>
    <w:lvl w:ilvl="2" w:tplc="0409001B" w:tentative="1">
      <w:start w:val="1"/>
      <w:numFmt w:val="lowerRoman"/>
      <w:lvlText w:val="%3."/>
      <w:lvlJc w:val="right"/>
      <w:pPr>
        <w:ind w:left="4145" w:hanging="180"/>
      </w:pPr>
    </w:lvl>
    <w:lvl w:ilvl="3" w:tplc="0409000F" w:tentative="1">
      <w:start w:val="1"/>
      <w:numFmt w:val="decimal"/>
      <w:lvlText w:val="%4."/>
      <w:lvlJc w:val="left"/>
      <w:pPr>
        <w:ind w:left="4865" w:hanging="360"/>
      </w:pPr>
    </w:lvl>
    <w:lvl w:ilvl="4" w:tplc="04090019" w:tentative="1">
      <w:start w:val="1"/>
      <w:numFmt w:val="lowerLetter"/>
      <w:lvlText w:val="%5."/>
      <w:lvlJc w:val="left"/>
      <w:pPr>
        <w:ind w:left="5585" w:hanging="360"/>
      </w:pPr>
    </w:lvl>
    <w:lvl w:ilvl="5" w:tplc="0409001B" w:tentative="1">
      <w:start w:val="1"/>
      <w:numFmt w:val="lowerRoman"/>
      <w:lvlText w:val="%6."/>
      <w:lvlJc w:val="right"/>
      <w:pPr>
        <w:ind w:left="6305" w:hanging="180"/>
      </w:pPr>
    </w:lvl>
    <w:lvl w:ilvl="6" w:tplc="0409000F" w:tentative="1">
      <w:start w:val="1"/>
      <w:numFmt w:val="decimal"/>
      <w:lvlText w:val="%7."/>
      <w:lvlJc w:val="left"/>
      <w:pPr>
        <w:ind w:left="7025" w:hanging="360"/>
      </w:pPr>
    </w:lvl>
    <w:lvl w:ilvl="7" w:tplc="04090019" w:tentative="1">
      <w:start w:val="1"/>
      <w:numFmt w:val="lowerLetter"/>
      <w:lvlText w:val="%8."/>
      <w:lvlJc w:val="left"/>
      <w:pPr>
        <w:ind w:left="7745" w:hanging="360"/>
      </w:pPr>
    </w:lvl>
    <w:lvl w:ilvl="8" w:tplc="0409001B" w:tentative="1">
      <w:start w:val="1"/>
      <w:numFmt w:val="lowerRoman"/>
      <w:lvlText w:val="%9."/>
      <w:lvlJc w:val="right"/>
      <w:pPr>
        <w:ind w:left="8465" w:hanging="180"/>
      </w:pPr>
    </w:lvl>
  </w:abstractNum>
  <w:abstractNum w:abstractNumId="68" w15:restartNumberingAfterBreak="0">
    <w:nsid w:val="7E4B4605"/>
    <w:multiLevelType w:val="hybridMultilevel"/>
    <w:tmpl w:val="F1A25EF2"/>
    <w:lvl w:ilvl="0" w:tplc="5B10EA24">
      <w:start w:val="1"/>
      <w:numFmt w:val="decimal"/>
      <w:lvlText w:val="%1."/>
      <w:lvlJc w:val="left"/>
      <w:pPr>
        <w:ind w:left="2880" w:hanging="360"/>
      </w:pPr>
      <w:rPr>
        <w:rFonts w:hint="default"/>
        <w:b w:val="0"/>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9" w15:restartNumberingAfterBreak="0">
    <w:nsid w:val="7F5660F5"/>
    <w:multiLevelType w:val="hybridMultilevel"/>
    <w:tmpl w:val="E898A038"/>
    <w:lvl w:ilvl="0" w:tplc="F1167CAC">
      <w:start w:val="1"/>
      <w:numFmt w:val="upperLetter"/>
      <w:pStyle w:val="GXKAppendix"/>
      <w:lvlText w:val="Appendix %1."/>
      <w:lvlJc w:val="left"/>
      <w:pPr>
        <w:tabs>
          <w:tab w:val="num" w:pos="284"/>
        </w:tabs>
        <w:ind w:left="36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69"/>
  </w:num>
  <w:num w:numId="2">
    <w:abstractNumId w:val="11"/>
  </w:num>
  <w:num w:numId="3">
    <w:abstractNumId w:val="34"/>
  </w:num>
  <w:num w:numId="4">
    <w:abstractNumId w:val="20"/>
  </w:num>
  <w:num w:numId="5">
    <w:abstractNumId w:val="25"/>
  </w:num>
  <w:num w:numId="6">
    <w:abstractNumId w:val="32"/>
  </w:num>
  <w:num w:numId="7">
    <w:abstractNumId w:val="43"/>
  </w:num>
  <w:num w:numId="8">
    <w:abstractNumId w:val="58"/>
  </w:num>
  <w:num w:numId="9">
    <w:abstractNumId w:val="19"/>
  </w:num>
  <w:num w:numId="10">
    <w:abstractNumId w:val="18"/>
  </w:num>
  <w:num w:numId="11">
    <w:abstractNumId w:val="13"/>
  </w:num>
  <w:num w:numId="12">
    <w:abstractNumId w:val="59"/>
  </w:num>
  <w:num w:numId="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49"/>
  </w:num>
  <w:num w:numId="17">
    <w:abstractNumId w:val="6"/>
  </w:num>
  <w:num w:numId="18">
    <w:abstractNumId w:val="26"/>
  </w:num>
  <w:num w:numId="19">
    <w:abstractNumId w:val="24"/>
  </w:num>
  <w:num w:numId="20">
    <w:abstractNumId w:val="61"/>
  </w:num>
  <w:num w:numId="21">
    <w:abstractNumId w:val="14"/>
  </w:num>
  <w:num w:numId="22">
    <w:abstractNumId w:val="35"/>
  </w:num>
  <w:num w:numId="23">
    <w:abstractNumId w:val="15"/>
  </w:num>
  <w:num w:numId="24">
    <w:abstractNumId w:val="1"/>
  </w:num>
  <w:num w:numId="25">
    <w:abstractNumId w:val="60"/>
  </w:num>
  <w:num w:numId="26">
    <w:abstractNumId w:val="68"/>
  </w:num>
  <w:num w:numId="27">
    <w:abstractNumId w:val="0"/>
  </w:num>
  <w:num w:numId="28">
    <w:abstractNumId w:val="33"/>
  </w:num>
  <w:num w:numId="29">
    <w:abstractNumId w:val="31"/>
  </w:num>
  <w:num w:numId="30">
    <w:abstractNumId w:val="5"/>
  </w:num>
  <w:num w:numId="31">
    <w:abstractNumId w:val="9"/>
  </w:num>
  <w:num w:numId="32">
    <w:abstractNumId w:val="53"/>
  </w:num>
  <w:num w:numId="33">
    <w:abstractNumId w:val="50"/>
  </w:num>
  <w:num w:numId="34">
    <w:abstractNumId w:val="37"/>
  </w:num>
  <w:num w:numId="35">
    <w:abstractNumId w:val="65"/>
  </w:num>
  <w:num w:numId="36">
    <w:abstractNumId w:val="44"/>
  </w:num>
  <w:num w:numId="37">
    <w:abstractNumId w:val="54"/>
  </w:num>
  <w:num w:numId="38">
    <w:abstractNumId w:val="12"/>
  </w:num>
  <w:num w:numId="39">
    <w:abstractNumId w:val="55"/>
  </w:num>
  <w:num w:numId="40">
    <w:abstractNumId w:val="10"/>
  </w:num>
  <w:num w:numId="41">
    <w:abstractNumId w:val="66"/>
  </w:num>
  <w:num w:numId="42">
    <w:abstractNumId w:val="38"/>
  </w:num>
  <w:num w:numId="43">
    <w:abstractNumId w:val="67"/>
  </w:num>
  <w:num w:numId="44">
    <w:abstractNumId w:val="57"/>
  </w:num>
  <w:num w:numId="45">
    <w:abstractNumId w:val="7"/>
  </w:num>
  <w:num w:numId="46">
    <w:abstractNumId w:val="27"/>
  </w:num>
  <w:num w:numId="47">
    <w:abstractNumId w:val="45"/>
  </w:num>
  <w:num w:numId="48">
    <w:abstractNumId w:val="47"/>
  </w:num>
  <w:num w:numId="49">
    <w:abstractNumId w:val="17"/>
  </w:num>
  <w:num w:numId="50">
    <w:abstractNumId w:val="36"/>
  </w:num>
  <w:num w:numId="51">
    <w:abstractNumId w:val="2"/>
  </w:num>
  <w:num w:numId="52">
    <w:abstractNumId w:val="30"/>
  </w:num>
  <w:num w:numId="53">
    <w:abstractNumId w:val="42"/>
  </w:num>
  <w:num w:numId="54">
    <w:abstractNumId w:val="48"/>
  </w:num>
  <w:num w:numId="55">
    <w:abstractNumId w:val="22"/>
  </w:num>
  <w:num w:numId="56">
    <w:abstractNumId w:val="62"/>
  </w:num>
  <w:num w:numId="57">
    <w:abstractNumId w:val="46"/>
  </w:num>
  <w:num w:numId="58">
    <w:abstractNumId w:val="52"/>
  </w:num>
  <w:num w:numId="59">
    <w:abstractNumId w:val="23"/>
  </w:num>
  <w:num w:numId="60">
    <w:abstractNumId w:val="51"/>
  </w:num>
  <w:num w:numId="61">
    <w:abstractNumId w:val="28"/>
  </w:num>
  <w:num w:numId="62">
    <w:abstractNumId w:val="21"/>
  </w:num>
  <w:num w:numId="63">
    <w:abstractNumId w:val="64"/>
  </w:num>
  <w:num w:numId="64">
    <w:abstractNumId w:val="56"/>
  </w:num>
  <w:num w:numId="65">
    <w:abstractNumId w:val="39"/>
  </w:num>
  <w:num w:numId="66">
    <w:abstractNumId w:val="3"/>
  </w:num>
  <w:num w:numId="67">
    <w:abstractNumId w:val="40"/>
  </w:num>
  <w:num w:numId="68">
    <w:abstractNumId w:val="41"/>
  </w:num>
  <w:num w:numId="69">
    <w:abstractNumId w:val="4"/>
  </w:num>
  <w:num w:numId="70">
    <w:abstractNumId w:val="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CB8"/>
    <w:rsid w:val="00007AE9"/>
    <w:rsid w:val="00007D3E"/>
    <w:rsid w:val="00012753"/>
    <w:rsid w:val="00025E87"/>
    <w:rsid w:val="0002721D"/>
    <w:rsid w:val="00031609"/>
    <w:rsid w:val="000625CE"/>
    <w:rsid w:val="0006564B"/>
    <w:rsid w:val="000705CE"/>
    <w:rsid w:val="00077A89"/>
    <w:rsid w:val="00082298"/>
    <w:rsid w:val="000A48BD"/>
    <w:rsid w:val="000C4CF9"/>
    <w:rsid w:val="000D2E20"/>
    <w:rsid w:val="000E4393"/>
    <w:rsid w:val="000E45E5"/>
    <w:rsid w:val="000F5411"/>
    <w:rsid w:val="00110340"/>
    <w:rsid w:val="0011432D"/>
    <w:rsid w:val="00130E5F"/>
    <w:rsid w:val="00135B1C"/>
    <w:rsid w:val="0014037C"/>
    <w:rsid w:val="001404ED"/>
    <w:rsid w:val="0014677A"/>
    <w:rsid w:val="00151789"/>
    <w:rsid w:val="001528DD"/>
    <w:rsid w:val="00155566"/>
    <w:rsid w:val="00193D7B"/>
    <w:rsid w:val="001978AB"/>
    <w:rsid w:val="001B01BD"/>
    <w:rsid w:val="001B5E1A"/>
    <w:rsid w:val="001C1EFB"/>
    <w:rsid w:val="001D000C"/>
    <w:rsid w:val="001D5B9C"/>
    <w:rsid w:val="001E1BD4"/>
    <w:rsid w:val="001E252B"/>
    <w:rsid w:val="001E72A0"/>
    <w:rsid w:val="001F4643"/>
    <w:rsid w:val="001F632C"/>
    <w:rsid w:val="001F6693"/>
    <w:rsid w:val="00211587"/>
    <w:rsid w:val="00223310"/>
    <w:rsid w:val="002319E4"/>
    <w:rsid w:val="00240383"/>
    <w:rsid w:val="002501F2"/>
    <w:rsid w:val="00272906"/>
    <w:rsid w:val="00291CFE"/>
    <w:rsid w:val="0029226A"/>
    <w:rsid w:val="002B62B6"/>
    <w:rsid w:val="002D102A"/>
    <w:rsid w:val="002D1CD7"/>
    <w:rsid w:val="002D203F"/>
    <w:rsid w:val="002D404F"/>
    <w:rsid w:val="002E30AA"/>
    <w:rsid w:val="002E4E77"/>
    <w:rsid w:val="002E62EA"/>
    <w:rsid w:val="002F0A05"/>
    <w:rsid w:val="002F23A5"/>
    <w:rsid w:val="002F23B4"/>
    <w:rsid w:val="002F5E4B"/>
    <w:rsid w:val="002F6CB5"/>
    <w:rsid w:val="0030162C"/>
    <w:rsid w:val="0031305E"/>
    <w:rsid w:val="00315957"/>
    <w:rsid w:val="003247BB"/>
    <w:rsid w:val="00330BE0"/>
    <w:rsid w:val="003432BC"/>
    <w:rsid w:val="00345432"/>
    <w:rsid w:val="00346EAD"/>
    <w:rsid w:val="00351610"/>
    <w:rsid w:val="003615AA"/>
    <w:rsid w:val="0036222A"/>
    <w:rsid w:val="00371F5D"/>
    <w:rsid w:val="003845FB"/>
    <w:rsid w:val="003A6FD8"/>
    <w:rsid w:val="003C422D"/>
    <w:rsid w:val="003D1956"/>
    <w:rsid w:val="003E6F41"/>
    <w:rsid w:val="00401ACC"/>
    <w:rsid w:val="00410392"/>
    <w:rsid w:val="004124AF"/>
    <w:rsid w:val="00416502"/>
    <w:rsid w:val="00436CF9"/>
    <w:rsid w:val="00436DCF"/>
    <w:rsid w:val="00446F5B"/>
    <w:rsid w:val="00451357"/>
    <w:rsid w:val="0045390B"/>
    <w:rsid w:val="0047375C"/>
    <w:rsid w:val="004738A8"/>
    <w:rsid w:val="00477E57"/>
    <w:rsid w:val="00481BC1"/>
    <w:rsid w:val="00485161"/>
    <w:rsid w:val="00492B71"/>
    <w:rsid w:val="004B0373"/>
    <w:rsid w:val="004B226E"/>
    <w:rsid w:val="004B464A"/>
    <w:rsid w:val="004B4D5D"/>
    <w:rsid w:val="004B607E"/>
    <w:rsid w:val="004C50E0"/>
    <w:rsid w:val="004C661D"/>
    <w:rsid w:val="004D4D4D"/>
    <w:rsid w:val="004E7768"/>
    <w:rsid w:val="004F11BF"/>
    <w:rsid w:val="004F55C5"/>
    <w:rsid w:val="004F6072"/>
    <w:rsid w:val="004F7FE0"/>
    <w:rsid w:val="005156DB"/>
    <w:rsid w:val="00522C55"/>
    <w:rsid w:val="00537EA3"/>
    <w:rsid w:val="005456B7"/>
    <w:rsid w:val="00551FEC"/>
    <w:rsid w:val="005547C9"/>
    <w:rsid w:val="00557219"/>
    <w:rsid w:val="00567D0F"/>
    <w:rsid w:val="005707B2"/>
    <w:rsid w:val="00571784"/>
    <w:rsid w:val="00571DD2"/>
    <w:rsid w:val="00587D16"/>
    <w:rsid w:val="00595BB0"/>
    <w:rsid w:val="005A15B6"/>
    <w:rsid w:val="005A50FE"/>
    <w:rsid w:val="005A68BC"/>
    <w:rsid w:val="005A7351"/>
    <w:rsid w:val="005E406C"/>
    <w:rsid w:val="005F34F7"/>
    <w:rsid w:val="00603691"/>
    <w:rsid w:val="00605353"/>
    <w:rsid w:val="0060618F"/>
    <w:rsid w:val="006066CE"/>
    <w:rsid w:val="006077B5"/>
    <w:rsid w:val="00610CF4"/>
    <w:rsid w:val="00622F30"/>
    <w:rsid w:val="0062474C"/>
    <w:rsid w:val="006267C5"/>
    <w:rsid w:val="00632FFA"/>
    <w:rsid w:val="00640195"/>
    <w:rsid w:val="00645722"/>
    <w:rsid w:val="00657627"/>
    <w:rsid w:val="006620C7"/>
    <w:rsid w:val="00664FDB"/>
    <w:rsid w:val="006657B1"/>
    <w:rsid w:val="00680A8D"/>
    <w:rsid w:val="00687A9E"/>
    <w:rsid w:val="00687C73"/>
    <w:rsid w:val="0069059A"/>
    <w:rsid w:val="00690CEB"/>
    <w:rsid w:val="00694CEB"/>
    <w:rsid w:val="006B016E"/>
    <w:rsid w:val="006B15A5"/>
    <w:rsid w:val="006B5048"/>
    <w:rsid w:val="006B58D7"/>
    <w:rsid w:val="006C01F6"/>
    <w:rsid w:val="006C629B"/>
    <w:rsid w:val="006D68A8"/>
    <w:rsid w:val="006F0168"/>
    <w:rsid w:val="006F23BE"/>
    <w:rsid w:val="006F4FA3"/>
    <w:rsid w:val="007010E2"/>
    <w:rsid w:val="0070212E"/>
    <w:rsid w:val="0070711C"/>
    <w:rsid w:val="00715404"/>
    <w:rsid w:val="00746C7D"/>
    <w:rsid w:val="007475C1"/>
    <w:rsid w:val="0075227A"/>
    <w:rsid w:val="00756F8A"/>
    <w:rsid w:val="007761DF"/>
    <w:rsid w:val="00797828"/>
    <w:rsid w:val="007A62DC"/>
    <w:rsid w:val="007B7A2F"/>
    <w:rsid w:val="007C77B5"/>
    <w:rsid w:val="007D18A8"/>
    <w:rsid w:val="007D3286"/>
    <w:rsid w:val="007E3F65"/>
    <w:rsid w:val="007E4635"/>
    <w:rsid w:val="007F6154"/>
    <w:rsid w:val="0080175A"/>
    <w:rsid w:val="0080577F"/>
    <w:rsid w:val="00844185"/>
    <w:rsid w:val="0084642F"/>
    <w:rsid w:val="00881C0E"/>
    <w:rsid w:val="00892F0C"/>
    <w:rsid w:val="008A3D1D"/>
    <w:rsid w:val="008B4271"/>
    <w:rsid w:val="008C072C"/>
    <w:rsid w:val="008D0095"/>
    <w:rsid w:val="008D6C6E"/>
    <w:rsid w:val="008E6A61"/>
    <w:rsid w:val="008F0854"/>
    <w:rsid w:val="008F0E49"/>
    <w:rsid w:val="008F3F90"/>
    <w:rsid w:val="00920122"/>
    <w:rsid w:val="00921C66"/>
    <w:rsid w:val="00926686"/>
    <w:rsid w:val="00933628"/>
    <w:rsid w:val="00937117"/>
    <w:rsid w:val="0094116F"/>
    <w:rsid w:val="00941203"/>
    <w:rsid w:val="00947123"/>
    <w:rsid w:val="00947166"/>
    <w:rsid w:val="00963E04"/>
    <w:rsid w:val="00971CDD"/>
    <w:rsid w:val="0098750F"/>
    <w:rsid w:val="00993319"/>
    <w:rsid w:val="00993482"/>
    <w:rsid w:val="009B3E9D"/>
    <w:rsid w:val="009B632B"/>
    <w:rsid w:val="009B7391"/>
    <w:rsid w:val="009C219D"/>
    <w:rsid w:val="009D1BE0"/>
    <w:rsid w:val="009D45FD"/>
    <w:rsid w:val="009E550B"/>
    <w:rsid w:val="009E7AAE"/>
    <w:rsid w:val="009E7FF8"/>
    <w:rsid w:val="009F428B"/>
    <w:rsid w:val="009F4B2C"/>
    <w:rsid w:val="00A0646D"/>
    <w:rsid w:val="00A11BCE"/>
    <w:rsid w:val="00A26060"/>
    <w:rsid w:val="00A31803"/>
    <w:rsid w:val="00A3325F"/>
    <w:rsid w:val="00A53C58"/>
    <w:rsid w:val="00A57F57"/>
    <w:rsid w:val="00A648FF"/>
    <w:rsid w:val="00A66F06"/>
    <w:rsid w:val="00A80A83"/>
    <w:rsid w:val="00A84D46"/>
    <w:rsid w:val="00A859A8"/>
    <w:rsid w:val="00A9011D"/>
    <w:rsid w:val="00A9405D"/>
    <w:rsid w:val="00AB7BAD"/>
    <w:rsid w:val="00AE2CFD"/>
    <w:rsid w:val="00AE49D8"/>
    <w:rsid w:val="00AE4BE9"/>
    <w:rsid w:val="00AE77B0"/>
    <w:rsid w:val="00AF2488"/>
    <w:rsid w:val="00B1624D"/>
    <w:rsid w:val="00B234EA"/>
    <w:rsid w:val="00B24D22"/>
    <w:rsid w:val="00B37A05"/>
    <w:rsid w:val="00B43A82"/>
    <w:rsid w:val="00B54B48"/>
    <w:rsid w:val="00B64157"/>
    <w:rsid w:val="00B64F54"/>
    <w:rsid w:val="00B67294"/>
    <w:rsid w:val="00B777CF"/>
    <w:rsid w:val="00B82E2D"/>
    <w:rsid w:val="00B91728"/>
    <w:rsid w:val="00B9452B"/>
    <w:rsid w:val="00B97892"/>
    <w:rsid w:val="00BA6B97"/>
    <w:rsid w:val="00BB1E60"/>
    <w:rsid w:val="00BB3293"/>
    <w:rsid w:val="00BB5A55"/>
    <w:rsid w:val="00BB6AFD"/>
    <w:rsid w:val="00BC3071"/>
    <w:rsid w:val="00BC69A6"/>
    <w:rsid w:val="00BE272D"/>
    <w:rsid w:val="00C04E7D"/>
    <w:rsid w:val="00C210AE"/>
    <w:rsid w:val="00C25A3A"/>
    <w:rsid w:val="00C52B37"/>
    <w:rsid w:val="00C6698E"/>
    <w:rsid w:val="00C672BE"/>
    <w:rsid w:val="00C71EBC"/>
    <w:rsid w:val="00C76121"/>
    <w:rsid w:val="00C8068D"/>
    <w:rsid w:val="00C84CB8"/>
    <w:rsid w:val="00C859F9"/>
    <w:rsid w:val="00C86244"/>
    <w:rsid w:val="00C90683"/>
    <w:rsid w:val="00CB7AA7"/>
    <w:rsid w:val="00CC527D"/>
    <w:rsid w:val="00CD066D"/>
    <w:rsid w:val="00CD15A7"/>
    <w:rsid w:val="00CD3BBB"/>
    <w:rsid w:val="00CD578A"/>
    <w:rsid w:val="00CE1B0E"/>
    <w:rsid w:val="00CE39A2"/>
    <w:rsid w:val="00CE7D42"/>
    <w:rsid w:val="00CF2700"/>
    <w:rsid w:val="00CF5D9D"/>
    <w:rsid w:val="00CF7431"/>
    <w:rsid w:val="00D020C6"/>
    <w:rsid w:val="00D141EB"/>
    <w:rsid w:val="00D20A7C"/>
    <w:rsid w:val="00D20BB9"/>
    <w:rsid w:val="00D21820"/>
    <w:rsid w:val="00D2262E"/>
    <w:rsid w:val="00D245EA"/>
    <w:rsid w:val="00D3357D"/>
    <w:rsid w:val="00D35D1E"/>
    <w:rsid w:val="00D37205"/>
    <w:rsid w:val="00D41567"/>
    <w:rsid w:val="00D42535"/>
    <w:rsid w:val="00D46A33"/>
    <w:rsid w:val="00D547D0"/>
    <w:rsid w:val="00D54992"/>
    <w:rsid w:val="00D55311"/>
    <w:rsid w:val="00D668E4"/>
    <w:rsid w:val="00D929F4"/>
    <w:rsid w:val="00D953FE"/>
    <w:rsid w:val="00DA2800"/>
    <w:rsid w:val="00DB7000"/>
    <w:rsid w:val="00DD3202"/>
    <w:rsid w:val="00DD48AF"/>
    <w:rsid w:val="00DD6ED0"/>
    <w:rsid w:val="00DD79DC"/>
    <w:rsid w:val="00DE1DAA"/>
    <w:rsid w:val="00DE42A3"/>
    <w:rsid w:val="00DE6780"/>
    <w:rsid w:val="00DF58A0"/>
    <w:rsid w:val="00DF6378"/>
    <w:rsid w:val="00E0666B"/>
    <w:rsid w:val="00E140C6"/>
    <w:rsid w:val="00E31304"/>
    <w:rsid w:val="00E314A1"/>
    <w:rsid w:val="00E33F2B"/>
    <w:rsid w:val="00E35BCA"/>
    <w:rsid w:val="00E401F4"/>
    <w:rsid w:val="00E41A02"/>
    <w:rsid w:val="00E420A2"/>
    <w:rsid w:val="00E66169"/>
    <w:rsid w:val="00E723A9"/>
    <w:rsid w:val="00E858CE"/>
    <w:rsid w:val="00EA0CA0"/>
    <w:rsid w:val="00EA7207"/>
    <w:rsid w:val="00EB586B"/>
    <w:rsid w:val="00EC11C6"/>
    <w:rsid w:val="00EC6AEC"/>
    <w:rsid w:val="00ED55ED"/>
    <w:rsid w:val="00EE3100"/>
    <w:rsid w:val="00EE58B0"/>
    <w:rsid w:val="00EF2525"/>
    <w:rsid w:val="00F13062"/>
    <w:rsid w:val="00F20681"/>
    <w:rsid w:val="00F45985"/>
    <w:rsid w:val="00F46151"/>
    <w:rsid w:val="00F477E1"/>
    <w:rsid w:val="00F61933"/>
    <w:rsid w:val="00F673DE"/>
    <w:rsid w:val="00F74231"/>
    <w:rsid w:val="00F94018"/>
    <w:rsid w:val="00FA11CD"/>
    <w:rsid w:val="00FA26ED"/>
    <w:rsid w:val="00FA336E"/>
    <w:rsid w:val="00FA568D"/>
    <w:rsid w:val="00FE2003"/>
    <w:rsid w:val="00FE6C33"/>
    <w:rsid w:val="00FF37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120DA8"/>
  <w15:chartTrackingRefBased/>
  <w15:docId w15:val="{C671E09E-6859-4559-A737-E41A7C819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qFormat="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A568D"/>
    <w:pPr>
      <w:spacing w:line="320" w:lineRule="atLeast"/>
    </w:pPr>
    <w:rPr>
      <w:sz w:val="24"/>
    </w:rPr>
  </w:style>
  <w:style w:type="paragraph" w:styleId="Heading1">
    <w:name w:val="heading 1"/>
    <w:aliases w:val="H1,h1"/>
    <w:basedOn w:val="Normal"/>
    <w:next w:val="NormalIntended"/>
    <w:link w:val="Heading1Char"/>
    <w:autoRedefine/>
    <w:qFormat/>
    <w:rsid w:val="00E858CE"/>
    <w:pPr>
      <w:keepNext/>
      <w:pageBreakBefore/>
      <w:numPr>
        <w:numId w:val="2"/>
      </w:numPr>
      <w:spacing w:before="240" w:after="240" w:line="240" w:lineRule="auto"/>
      <w:ind w:left="2635"/>
      <w:jc w:val="both"/>
      <w:outlineLvl w:val="0"/>
    </w:pPr>
    <w:rPr>
      <w:rFonts w:eastAsia="Times New Roman" w:cs="Arial"/>
      <w:bCs/>
      <w:color w:val="CF3535"/>
      <w:kern w:val="32"/>
      <w:sz w:val="42"/>
      <w:szCs w:val="32"/>
      <w:lang w:eastAsia="en-GB"/>
    </w:rPr>
  </w:style>
  <w:style w:type="paragraph" w:styleId="Heading2">
    <w:name w:val="heading 2"/>
    <w:basedOn w:val="Normal"/>
    <w:next w:val="NormalIntended"/>
    <w:link w:val="Heading2Char"/>
    <w:autoRedefine/>
    <w:unhideWhenUsed/>
    <w:qFormat/>
    <w:rsid w:val="0014677A"/>
    <w:pPr>
      <w:keepNext/>
      <w:keepLines/>
      <w:numPr>
        <w:ilvl w:val="1"/>
        <w:numId w:val="2"/>
      </w:numPr>
      <w:spacing w:before="40" w:after="0"/>
      <w:ind w:left="2275" w:hanging="288"/>
      <w:jc w:val="both"/>
      <w:outlineLvl w:val="1"/>
    </w:pPr>
    <w:rPr>
      <w:rFonts w:eastAsiaTheme="majorEastAsia" w:cstheme="majorBidi"/>
      <w:color w:val="CF3939"/>
      <w:sz w:val="28"/>
      <w:szCs w:val="26"/>
    </w:rPr>
  </w:style>
  <w:style w:type="paragraph" w:styleId="Heading3">
    <w:name w:val="heading 3"/>
    <w:basedOn w:val="Normal"/>
    <w:next w:val="NormalIntended"/>
    <w:link w:val="Heading3Char"/>
    <w:autoRedefine/>
    <w:qFormat/>
    <w:rsid w:val="00346EAD"/>
    <w:pPr>
      <w:keepNext/>
      <w:keepLines/>
      <w:widowControl w:val="0"/>
      <w:numPr>
        <w:ilvl w:val="2"/>
        <w:numId w:val="2"/>
      </w:numPr>
      <w:spacing w:before="40" w:after="120" w:line="240" w:lineRule="auto"/>
      <w:ind w:left="2304" w:hanging="288"/>
      <w:jc w:val="both"/>
      <w:outlineLvl w:val="2"/>
    </w:pPr>
    <w:rPr>
      <w:rFonts w:eastAsia="Times New Roman" w:cs="Arial"/>
      <w:bCs/>
      <w:color w:val="CB3535"/>
      <w:sz w:val="28"/>
      <w:szCs w:val="26"/>
      <w:lang w:eastAsia="en-GB"/>
    </w:rPr>
  </w:style>
  <w:style w:type="paragraph" w:styleId="Heading4">
    <w:name w:val="heading 4"/>
    <w:basedOn w:val="Normal"/>
    <w:next w:val="NormalIntended"/>
    <w:link w:val="Heading4Char"/>
    <w:uiPriority w:val="9"/>
    <w:unhideWhenUsed/>
    <w:qFormat/>
    <w:rsid w:val="002F0A05"/>
    <w:pPr>
      <w:keepNext/>
      <w:keepLines/>
      <w:widowControl w:val="0"/>
      <w:spacing w:before="40" w:after="0"/>
      <w:ind w:left="3168" w:hanging="720"/>
      <w:jc w:val="both"/>
      <w:outlineLvl w:val="3"/>
    </w:pPr>
    <w:rPr>
      <w:rFonts w:asciiTheme="majorHAnsi" w:eastAsiaTheme="majorEastAsia" w:hAnsiTheme="majorHAnsi" w:cstheme="majorBidi"/>
      <w:iCs/>
      <w:color w:val="CB35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0646D"/>
    <w:pPr>
      <w:spacing w:after="0" w:line="240" w:lineRule="auto"/>
      <w:contextualSpacing/>
    </w:pPr>
    <w:rPr>
      <w:rFonts w:eastAsiaTheme="majorEastAsia" w:cstheme="majorBidi"/>
      <w:color w:val="CF3939"/>
      <w:spacing w:val="-10"/>
      <w:kern w:val="28"/>
      <w:sz w:val="96"/>
      <w:szCs w:val="56"/>
    </w:rPr>
  </w:style>
  <w:style w:type="character" w:customStyle="1" w:styleId="TitleChar">
    <w:name w:val="Title Char"/>
    <w:basedOn w:val="DefaultParagraphFont"/>
    <w:link w:val="Title"/>
    <w:uiPriority w:val="10"/>
    <w:rsid w:val="00A0646D"/>
    <w:rPr>
      <w:rFonts w:ascii="Arial" w:eastAsiaTheme="majorEastAsia" w:hAnsi="Arial" w:cstheme="majorBidi"/>
      <w:color w:val="CF3939"/>
      <w:spacing w:val="-10"/>
      <w:kern w:val="28"/>
      <w:sz w:val="96"/>
      <w:szCs w:val="56"/>
    </w:rPr>
  </w:style>
  <w:style w:type="paragraph" w:styleId="Subtitle">
    <w:name w:val="Subtitle"/>
    <w:basedOn w:val="Normal"/>
    <w:next w:val="Normal"/>
    <w:link w:val="SubtitleChar"/>
    <w:uiPriority w:val="11"/>
    <w:qFormat/>
    <w:rsid w:val="00A0646D"/>
    <w:pPr>
      <w:numPr>
        <w:ilvl w:val="1"/>
      </w:numPr>
    </w:pPr>
    <w:rPr>
      <w:rFonts w:eastAsiaTheme="minorEastAsia"/>
      <w:color w:val="5A5A5A" w:themeColor="text1" w:themeTint="A5"/>
      <w:spacing w:val="15"/>
      <w:sz w:val="40"/>
    </w:rPr>
  </w:style>
  <w:style w:type="character" w:customStyle="1" w:styleId="SubtitleChar">
    <w:name w:val="Subtitle Char"/>
    <w:basedOn w:val="DefaultParagraphFont"/>
    <w:link w:val="Subtitle"/>
    <w:uiPriority w:val="11"/>
    <w:rsid w:val="00A0646D"/>
    <w:rPr>
      <w:rFonts w:eastAsiaTheme="minorEastAsia"/>
      <w:color w:val="5A5A5A" w:themeColor="text1" w:themeTint="A5"/>
      <w:spacing w:val="15"/>
      <w:sz w:val="40"/>
    </w:rPr>
  </w:style>
  <w:style w:type="paragraph" w:styleId="Header">
    <w:name w:val="header"/>
    <w:basedOn w:val="Normal"/>
    <w:link w:val="HeaderChar"/>
    <w:unhideWhenUsed/>
    <w:rsid w:val="00A0646D"/>
    <w:pPr>
      <w:tabs>
        <w:tab w:val="center" w:pos="4513"/>
        <w:tab w:val="right" w:pos="9026"/>
      </w:tabs>
      <w:spacing w:after="0" w:line="240" w:lineRule="auto"/>
    </w:pPr>
  </w:style>
  <w:style w:type="character" w:customStyle="1" w:styleId="HeaderChar">
    <w:name w:val="Header Char"/>
    <w:basedOn w:val="DefaultParagraphFont"/>
    <w:link w:val="Header"/>
    <w:rsid w:val="00A0646D"/>
  </w:style>
  <w:style w:type="paragraph" w:styleId="Footer">
    <w:name w:val="footer"/>
    <w:basedOn w:val="Normal"/>
    <w:link w:val="FooterChar"/>
    <w:uiPriority w:val="99"/>
    <w:unhideWhenUsed/>
    <w:rsid w:val="00A064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646D"/>
  </w:style>
  <w:style w:type="character" w:customStyle="1" w:styleId="Heading1Char">
    <w:name w:val="Heading 1 Char"/>
    <w:aliases w:val="H1 Char,h1 Char"/>
    <w:link w:val="Heading1"/>
    <w:rsid w:val="00E858CE"/>
    <w:rPr>
      <w:rFonts w:eastAsia="Times New Roman" w:cs="Arial"/>
      <w:bCs/>
      <w:color w:val="CF3535"/>
      <w:kern w:val="32"/>
      <w:sz w:val="42"/>
      <w:szCs w:val="32"/>
      <w:lang w:eastAsia="en-GB"/>
    </w:rPr>
  </w:style>
  <w:style w:type="character" w:customStyle="1" w:styleId="Heading2Char">
    <w:name w:val="Heading 2 Char"/>
    <w:basedOn w:val="DefaultParagraphFont"/>
    <w:link w:val="Heading2"/>
    <w:rsid w:val="0014677A"/>
    <w:rPr>
      <w:rFonts w:eastAsiaTheme="majorEastAsia" w:cstheme="majorBidi"/>
      <w:color w:val="CF3939"/>
      <w:sz w:val="28"/>
      <w:szCs w:val="26"/>
    </w:rPr>
  </w:style>
  <w:style w:type="character" w:styleId="Strong">
    <w:name w:val="Strong"/>
    <w:aliases w:val="GXK Strong Bold"/>
    <w:basedOn w:val="DefaultParagraphFont"/>
    <w:uiPriority w:val="22"/>
    <w:qFormat/>
    <w:rsid w:val="00FA568D"/>
    <w:rPr>
      <w:rFonts w:asciiTheme="minorHAnsi" w:hAnsiTheme="minorHAnsi"/>
      <w:b/>
      <w:bCs/>
      <w:sz w:val="24"/>
    </w:rPr>
  </w:style>
  <w:style w:type="paragraph" w:styleId="ListParagraph">
    <w:name w:val="List Paragraph"/>
    <w:aliases w:val="GXK List Paragraph,Bullet 1"/>
    <w:basedOn w:val="Normal"/>
    <w:link w:val="ListParagraphChar"/>
    <w:uiPriority w:val="34"/>
    <w:qFormat/>
    <w:rsid w:val="00A0646D"/>
    <w:pPr>
      <w:ind w:left="720"/>
      <w:contextualSpacing/>
    </w:pPr>
  </w:style>
  <w:style w:type="paragraph" w:styleId="IntenseQuote">
    <w:name w:val="Intense Quote"/>
    <w:basedOn w:val="Normal"/>
    <w:next w:val="Normal"/>
    <w:link w:val="IntenseQuoteChar"/>
    <w:uiPriority w:val="30"/>
    <w:qFormat/>
    <w:rsid w:val="00A0646D"/>
    <w:pPr>
      <w:pBdr>
        <w:top w:val="single" w:sz="4" w:space="10" w:color="CF3939"/>
        <w:bottom w:val="single" w:sz="4" w:space="10" w:color="CF3939"/>
      </w:pBdr>
      <w:spacing w:before="360" w:after="360"/>
      <w:ind w:left="864" w:right="864"/>
      <w:jc w:val="center"/>
    </w:pPr>
    <w:rPr>
      <w:i/>
      <w:iCs/>
      <w:color w:val="C00000"/>
    </w:rPr>
  </w:style>
  <w:style w:type="character" w:customStyle="1" w:styleId="IntenseQuoteChar">
    <w:name w:val="Intense Quote Char"/>
    <w:basedOn w:val="DefaultParagraphFont"/>
    <w:link w:val="IntenseQuote"/>
    <w:uiPriority w:val="30"/>
    <w:rsid w:val="00A0646D"/>
    <w:rPr>
      <w:rFonts w:ascii="Arial" w:hAnsi="Arial"/>
      <w:i/>
      <w:iCs/>
      <w:color w:val="C00000"/>
      <w:sz w:val="24"/>
    </w:rPr>
  </w:style>
  <w:style w:type="character" w:styleId="IntenseReference">
    <w:name w:val="Intense Reference"/>
    <w:basedOn w:val="DefaultParagraphFont"/>
    <w:uiPriority w:val="32"/>
    <w:qFormat/>
    <w:rsid w:val="00A0646D"/>
    <w:rPr>
      <w:b/>
      <w:bCs/>
      <w:smallCaps/>
      <w:color w:val="CF3939"/>
      <w:spacing w:val="5"/>
    </w:rPr>
  </w:style>
  <w:style w:type="paragraph" w:styleId="TOCHeading">
    <w:name w:val="TOC Heading"/>
    <w:basedOn w:val="Heading1"/>
    <w:next w:val="Normal"/>
    <w:uiPriority w:val="39"/>
    <w:unhideWhenUsed/>
    <w:qFormat/>
    <w:rsid w:val="00A0646D"/>
    <w:pPr>
      <w:outlineLvl w:val="9"/>
    </w:pPr>
    <w:rPr>
      <w:rFonts w:asciiTheme="majorHAnsi" w:hAnsiTheme="majorHAnsi"/>
      <w:sz w:val="36"/>
      <w:lang w:val="en-US"/>
    </w:rPr>
  </w:style>
  <w:style w:type="paragraph" w:styleId="BodyText">
    <w:name w:val="Body Text"/>
    <w:basedOn w:val="Normal"/>
    <w:link w:val="BodyTextChar"/>
    <w:uiPriority w:val="99"/>
    <w:semiHidden/>
    <w:unhideWhenUsed/>
    <w:rsid w:val="00EB586B"/>
    <w:pPr>
      <w:spacing w:after="120"/>
    </w:pPr>
  </w:style>
  <w:style w:type="character" w:customStyle="1" w:styleId="BodyTextChar">
    <w:name w:val="Body Text Char"/>
    <w:basedOn w:val="DefaultParagraphFont"/>
    <w:link w:val="BodyText"/>
    <w:uiPriority w:val="99"/>
    <w:semiHidden/>
    <w:rsid w:val="00EB586B"/>
    <w:rPr>
      <w:rFonts w:ascii="Arial" w:hAnsi="Arial"/>
      <w:sz w:val="24"/>
    </w:rPr>
  </w:style>
  <w:style w:type="paragraph" w:customStyle="1" w:styleId="NormalIntended">
    <w:name w:val="Normal Intended"/>
    <w:basedOn w:val="Normal"/>
    <w:autoRedefine/>
    <w:qFormat/>
    <w:rsid w:val="00A66F06"/>
    <w:pPr>
      <w:spacing w:line="360" w:lineRule="atLeast"/>
      <w:ind w:left="2705"/>
      <w:jc w:val="both"/>
    </w:pPr>
  </w:style>
  <w:style w:type="character" w:customStyle="1" w:styleId="Heading3Char">
    <w:name w:val="Heading 3 Char"/>
    <w:basedOn w:val="DefaultParagraphFont"/>
    <w:link w:val="Heading3"/>
    <w:rsid w:val="00346EAD"/>
    <w:rPr>
      <w:rFonts w:eastAsia="Times New Roman" w:cs="Arial"/>
      <w:bCs/>
      <w:color w:val="CB3535"/>
      <w:sz w:val="28"/>
      <w:szCs w:val="26"/>
      <w:lang w:eastAsia="en-GB"/>
    </w:rPr>
  </w:style>
  <w:style w:type="paragraph" w:customStyle="1" w:styleId="GXKAppendix">
    <w:name w:val="GXK Appendix"/>
    <w:basedOn w:val="Normal"/>
    <w:next w:val="Normal"/>
    <w:autoRedefine/>
    <w:qFormat/>
    <w:rsid w:val="00EB586B"/>
    <w:pPr>
      <w:pageBreakBefore/>
      <w:numPr>
        <w:numId w:val="1"/>
      </w:numPr>
      <w:tabs>
        <w:tab w:val="clear" w:pos="284"/>
        <w:tab w:val="num" w:pos="0"/>
      </w:tabs>
      <w:spacing w:before="60" w:after="120" w:line="280" w:lineRule="atLeast"/>
      <w:ind w:left="-1701" w:hanging="567"/>
      <w:jc w:val="both"/>
    </w:pPr>
    <w:rPr>
      <w:rFonts w:eastAsia="Times New Roman" w:cs="Times New Roman"/>
      <w:b/>
      <w:sz w:val="32"/>
      <w:szCs w:val="20"/>
      <w:lang w:eastAsia="en-GB"/>
    </w:rPr>
  </w:style>
  <w:style w:type="paragraph" w:styleId="Quote">
    <w:name w:val="Quote"/>
    <w:basedOn w:val="NormalIntended"/>
    <w:next w:val="NormalIntended"/>
    <w:link w:val="QuoteChar"/>
    <w:autoRedefine/>
    <w:uiPriority w:val="29"/>
    <w:qFormat/>
    <w:rsid w:val="00007AE9"/>
    <w:pPr>
      <w:spacing w:before="120" w:after="120"/>
      <w:ind w:right="864"/>
    </w:pPr>
    <w:rPr>
      <w:i/>
      <w:iCs/>
      <w:color w:val="CB3535"/>
    </w:rPr>
  </w:style>
  <w:style w:type="character" w:styleId="PageNumber">
    <w:name w:val="page number"/>
    <w:rsid w:val="00FA568D"/>
    <w:rPr>
      <w:rFonts w:asciiTheme="minorHAnsi" w:hAnsiTheme="minorHAnsi"/>
    </w:rPr>
  </w:style>
  <w:style w:type="paragraph" w:styleId="TOC1">
    <w:name w:val="toc 1"/>
    <w:basedOn w:val="Normal"/>
    <w:next w:val="Normal"/>
    <w:autoRedefine/>
    <w:uiPriority w:val="39"/>
    <w:unhideWhenUsed/>
    <w:rsid w:val="00EB586B"/>
    <w:pPr>
      <w:spacing w:after="100"/>
    </w:pPr>
  </w:style>
  <w:style w:type="paragraph" w:styleId="TOC2">
    <w:name w:val="toc 2"/>
    <w:basedOn w:val="Normal"/>
    <w:next w:val="Normal"/>
    <w:autoRedefine/>
    <w:uiPriority w:val="39"/>
    <w:unhideWhenUsed/>
    <w:rsid w:val="00EB586B"/>
    <w:pPr>
      <w:spacing w:after="100"/>
      <w:ind w:left="240"/>
    </w:pPr>
  </w:style>
  <w:style w:type="character" w:styleId="Hyperlink">
    <w:name w:val="Hyperlink"/>
    <w:basedOn w:val="DefaultParagraphFont"/>
    <w:uiPriority w:val="99"/>
    <w:unhideWhenUsed/>
    <w:rsid w:val="00EB586B"/>
    <w:rPr>
      <w:color w:val="0563C1" w:themeColor="hyperlink"/>
      <w:u w:val="single"/>
    </w:rPr>
  </w:style>
  <w:style w:type="table" w:styleId="TableGrid">
    <w:name w:val="Table Grid"/>
    <w:basedOn w:val="TableNormal"/>
    <w:uiPriority w:val="39"/>
    <w:rsid w:val="00EB5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2">
    <w:name w:val="Grid Table 1 Light Accent 2"/>
    <w:basedOn w:val="TableNormal"/>
    <w:uiPriority w:val="46"/>
    <w:rsid w:val="004124AF"/>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rsid w:val="002F0A05"/>
    <w:rPr>
      <w:rFonts w:asciiTheme="majorHAnsi" w:eastAsiaTheme="majorEastAsia" w:hAnsiTheme="majorHAnsi" w:cstheme="majorBidi"/>
      <w:iCs/>
      <w:color w:val="CB3535"/>
      <w:sz w:val="28"/>
    </w:rPr>
  </w:style>
  <w:style w:type="character" w:customStyle="1" w:styleId="QuoteChar">
    <w:name w:val="Quote Char"/>
    <w:basedOn w:val="DefaultParagraphFont"/>
    <w:link w:val="Quote"/>
    <w:uiPriority w:val="29"/>
    <w:rsid w:val="00007AE9"/>
    <w:rPr>
      <w:i/>
      <w:iCs/>
      <w:color w:val="CB3535"/>
      <w:sz w:val="24"/>
    </w:rPr>
  </w:style>
  <w:style w:type="character" w:styleId="IntenseEmphasis">
    <w:name w:val="Intense Emphasis"/>
    <w:basedOn w:val="DefaultParagraphFont"/>
    <w:uiPriority w:val="21"/>
    <w:rsid w:val="001E1BD4"/>
    <w:rPr>
      <w:i/>
      <w:iCs/>
      <w:color w:val="5B9BD5" w:themeColor="accent1"/>
    </w:rPr>
  </w:style>
  <w:style w:type="character" w:styleId="SubtleEmphasis">
    <w:name w:val="Subtle Emphasis"/>
    <w:basedOn w:val="DefaultParagraphFont"/>
    <w:uiPriority w:val="19"/>
    <w:rsid w:val="001E1BD4"/>
    <w:rPr>
      <w:i/>
      <w:iCs/>
      <w:color w:val="404040" w:themeColor="text1" w:themeTint="BF"/>
    </w:rPr>
  </w:style>
  <w:style w:type="character" w:styleId="Emphasis">
    <w:name w:val="Emphasis"/>
    <w:basedOn w:val="DefaultParagraphFont"/>
    <w:uiPriority w:val="20"/>
    <w:rsid w:val="001E1BD4"/>
    <w:rPr>
      <w:i/>
      <w:iCs/>
    </w:rPr>
  </w:style>
  <w:style w:type="paragraph" w:styleId="TOC3">
    <w:name w:val="toc 3"/>
    <w:basedOn w:val="Normal"/>
    <w:next w:val="Normal"/>
    <w:autoRedefine/>
    <w:uiPriority w:val="39"/>
    <w:unhideWhenUsed/>
    <w:rsid w:val="001F632C"/>
    <w:pPr>
      <w:spacing w:after="100"/>
      <w:ind w:left="480"/>
    </w:pPr>
  </w:style>
  <w:style w:type="paragraph" w:styleId="NormalIndent">
    <w:name w:val="Normal Indent"/>
    <w:basedOn w:val="Normal"/>
    <w:uiPriority w:val="99"/>
    <w:qFormat/>
    <w:rsid w:val="009F4B2C"/>
    <w:pPr>
      <w:widowControl w:val="0"/>
      <w:spacing w:before="120" w:after="120" w:line="360" w:lineRule="atLeast"/>
      <w:ind w:left="1987"/>
      <w:jc w:val="both"/>
    </w:pPr>
    <w:rPr>
      <w:sz w:val="22"/>
      <w:lang w:val="en-US"/>
    </w:rPr>
  </w:style>
  <w:style w:type="character" w:customStyle="1" w:styleId="ListParagraphChar">
    <w:name w:val="List Paragraph Char"/>
    <w:aliases w:val="GXK List Paragraph Char,Bullet 1 Char"/>
    <w:link w:val="ListParagraph"/>
    <w:uiPriority w:val="34"/>
    <w:rsid w:val="009F4B2C"/>
    <w:rPr>
      <w:sz w:val="24"/>
    </w:rPr>
  </w:style>
  <w:style w:type="paragraph" w:styleId="Caption">
    <w:name w:val="caption"/>
    <w:basedOn w:val="Normal"/>
    <w:next w:val="Normal"/>
    <w:uiPriority w:val="35"/>
    <w:unhideWhenUsed/>
    <w:qFormat/>
    <w:rsid w:val="00E140C6"/>
    <w:pPr>
      <w:spacing w:after="200" w:line="240" w:lineRule="auto"/>
    </w:pPr>
    <w:rPr>
      <w:i/>
      <w:iCs/>
      <w:color w:val="44546A" w:themeColor="text2"/>
      <w:sz w:val="18"/>
      <w:szCs w:val="18"/>
    </w:rPr>
  </w:style>
  <w:style w:type="paragraph" w:styleId="Revision">
    <w:name w:val="Revision"/>
    <w:hidden/>
    <w:uiPriority w:val="99"/>
    <w:semiHidden/>
    <w:rsid w:val="00933628"/>
    <w:pPr>
      <w:spacing w:after="0" w:line="240" w:lineRule="auto"/>
    </w:pPr>
    <w:rPr>
      <w:sz w:val="24"/>
    </w:rPr>
  </w:style>
  <w:style w:type="paragraph" w:styleId="BalloonText">
    <w:name w:val="Balloon Text"/>
    <w:basedOn w:val="Normal"/>
    <w:link w:val="BalloonTextChar"/>
    <w:uiPriority w:val="99"/>
    <w:semiHidden/>
    <w:unhideWhenUsed/>
    <w:rsid w:val="009336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628"/>
    <w:rPr>
      <w:rFonts w:ascii="Segoe UI" w:hAnsi="Segoe UI" w:cs="Segoe UI"/>
      <w:sz w:val="18"/>
      <w:szCs w:val="18"/>
    </w:rPr>
  </w:style>
  <w:style w:type="paragraph" w:styleId="TOC4">
    <w:name w:val="toc 4"/>
    <w:basedOn w:val="Normal"/>
    <w:next w:val="Normal"/>
    <w:autoRedefine/>
    <w:uiPriority w:val="39"/>
    <w:unhideWhenUsed/>
    <w:rsid w:val="007D3286"/>
    <w:pPr>
      <w:spacing w:after="100" w:line="259" w:lineRule="auto"/>
      <w:ind w:left="660"/>
    </w:pPr>
    <w:rPr>
      <w:rFonts w:eastAsiaTheme="minorEastAsia"/>
      <w:sz w:val="22"/>
      <w:lang w:val="en-US"/>
    </w:rPr>
  </w:style>
  <w:style w:type="paragraph" w:styleId="TOC5">
    <w:name w:val="toc 5"/>
    <w:basedOn w:val="Normal"/>
    <w:next w:val="Normal"/>
    <w:autoRedefine/>
    <w:uiPriority w:val="39"/>
    <w:unhideWhenUsed/>
    <w:rsid w:val="007D3286"/>
    <w:pPr>
      <w:spacing w:after="100" w:line="259" w:lineRule="auto"/>
      <w:ind w:left="880"/>
    </w:pPr>
    <w:rPr>
      <w:rFonts w:eastAsiaTheme="minorEastAsia"/>
      <w:sz w:val="22"/>
      <w:lang w:val="en-US"/>
    </w:rPr>
  </w:style>
  <w:style w:type="paragraph" w:styleId="TOC6">
    <w:name w:val="toc 6"/>
    <w:basedOn w:val="Normal"/>
    <w:next w:val="Normal"/>
    <w:autoRedefine/>
    <w:uiPriority w:val="39"/>
    <w:unhideWhenUsed/>
    <w:rsid w:val="007D3286"/>
    <w:pPr>
      <w:spacing w:after="100" w:line="259" w:lineRule="auto"/>
      <w:ind w:left="1100"/>
    </w:pPr>
    <w:rPr>
      <w:rFonts w:eastAsiaTheme="minorEastAsia"/>
      <w:sz w:val="22"/>
      <w:lang w:val="en-US"/>
    </w:rPr>
  </w:style>
  <w:style w:type="paragraph" w:styleId="TOC7">
    <w:name w:val="toc 7"/>
    <w:basedOn w:val="Normal"/>
    <w:next w:val="Normal"/>
    <w:autoRedefine/>
    <w:uiPriority w:val="39"/>
    <w:unhideWhenUsed/>
    <w:rsid w:val="007D3286"/>
    <w:pPr>
      <w:spacing w:after="100" w:line="259" w:lineRule="auto"/>
      <w:ind w:left="1320"/>
    </w:pPr>
    <w:rPr>
      <w:rFonts w:eastAsiaTheme="minorEastAsia"/>
      <w:sz w:val="22"/>
      <w:lang w:val="en-US"/>
    </w:rPr>
  </w:style>
  <w:style w:type="paragraph" w:styleId="TOC8">
    <w:name w:val="toc 8"/>
    <w:basedOn w:val="Normal"/>
    <w:next w:val="Normal"/>
    <w:autoRedefine/>
    <w:uiPriority w:val="39"/>
    <w:unhideWhenUsed/>
    <w:rsid w:val="007D3286"/>
    <w:pPr>
      <w:spacing w:after="100" w:line="259" w:lineRule="auto"/>
      <w:ind w:left="1540"/>
    </w:pPr>
    <w:rPr>
      <w:rFonts w:eastAsiaTheme="minorEastAsia"/>
      <w:sz w:val="22"/>
      <w:lang w:val="en-US"/>
    </w:rPr>
  </w:style>
  <w:style w:type="paragraph" w:styleId="TOC9">
    <w:name w:val="toc 9"/>
    <w:basedOn w:val="Normal"/>
    <w:next w:val="Normal"/>
    <w:autoRedefine/>
    <w:uiPriority w:val="39"/>
    <w:unhideWhenUsed/>
    <w:rsid w:val="007D3286"/>
    <w:pPr>
      <w:spacing w:after="100" w:line="259" w:lineRule="auto"/>
      <w:ind w:left="1760"/>
    </w:pPr>
    <w:rPr>
      <w:rFonts w:eastAsiaTheme="minorEastAsia"/>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6640667">
      <w:bodyDiv w:val="1"/>
      <w:marLeft w:val="0"/>
      <w:marRight w:val="0"/>
      <w:marTop w:val="0"/>
      <w:marBottom w:val="0"/>
      <w:divBdr>
        <w:top w:val="none" w:sz="0" w:space="0" w:color="auto"/>
        <w:left w:val="none" w:sz="0" w:space="0" w:color="auto"/>
        <w:bottom w:val="none" w:sz="0" w:space="0" w:color="auto"/>
        <w:right w:val="none" w:sz="0" w:space="0" w:color="auto"/>
      </w:divBdr>
    </w:div>
    <w:div w:id="374697853">
      <w:bodyDiv w:val="1"/>
      <w:marLeft w:val="0"/>
      <w:marRight w:val="0"/>
      <w:marTop w:val="0"/>
      <w:marBottom w:val="0"/>
      <w:divBdr>
        <w:top w:val="none" w:sz="0" w:space="0" w:color="auto"/>
        <w:left w:val="none" w:sz="0" w:space="0" w:color="auto"/>
        <w:bottom w:val="none" w:sz="0" w:space="0" w:color="auto"/>
        <w:right w:val="none" w:sz="0" w:space="0" w:color="auto"/>
      </w:divBdr>
    </w:div>
    <w:div w:id="392430368">
      <w:bodyDiv w:val="1"/>
      <w:marLeft w:val="0"/>
      <w:marRight w:val="0"/>
      <w:marTop w:val="0"/>
      <w:marBottom w:val="0"/>
      <w:divBdr>
        <w:top w:val="none" w:sz="0" w:space="0" w:color="auto"/>
        <w:left w:val="none" w:sz="0" w:space="0" w:color="auto"/>
        <w:bottom w:val="none" w:sz="0" w:space="0" w:color="auto"/>
        <w:right w:val="none" w:sz="0" w:space="0" w:color="auto"/>
      </w:divBdr>
    </w:div>
    <w:div w:id="618028966">
      <w:bodyDiv w:val="1"/>
      <w:marLeft w:val="0"/>
      <w:marRight w:val="0"/>
      <w:marTop w:val="0"/>
      <w:marBottom w:val="0"/>
      <w:divBdr>
        <w:top w:val="none" w:sz="0" w:space="0" w:color="auto"/>
        <w:left w:val="none" w:sz="0" w:space="0" w:color="auto"/>
        <w:bottom w:val="none" w:sz="0" w:space="0" w:color="auto"/>
        <w:right w:val="none" w:sz="0" w:space="0" w:color="auto"/>
      </w:divBdr>
    </w:div>
    <w:div w:id="623317665">
      <w:bodyDiv w:val="1"/>
      <w:marLeft w:val="0"/>
      <w:marRight w:val="0"/>
      <w:marTop w:val="0"/>
      <w:marBottom w:val="0"/>
      <w:divBdr>
        <w:top w:val="none" w:sz="0" w:space="0" w:color="auto"/>
        <w:left w:val="none" w:sz="0" w:space="0" w:color="auto"/>
        <w:bottom w:val="none" w:sz="0" w:space="0" w:color="auto"/>
        <w:right w:val="none" w:sz="0" w:space="0" w:color="auto"/>
      </w:divBdr>
    </w:div>
    <w:div w:id="896167284">
      <w:bodyDiv w:val="1"/>
      <w:marLeft w:val="0"/>
      <w:marRight w:val="0"/>
      <w:marTop w:val="0"/>
      <w:marBottom w:val="0"/>
      <w:divBdr>
        <w:top w:val="none" w:sz="0" w:space="0" w:color="auto"/>
        <w:left w:val="none" w:sz="0" w:space="0" w:color="auto"/>
        <w:bottom w:val="none" w:sz="0" w:space="0" w:color="auto"/>
        <w:right w:val="none" w:sz="0" w:space="0" w:color="auto"/>
      </w:divBdr>
    </w:div>
    <w:div w:id="1596553083">
      <w:bodyDiv w:val="1"/>
      <w:marLeft w:val="0"/>
      <w:marRight w:val="0"/>
      <w:marTop w:val="0"/>
      <w:marBottom w:val="0"/>
      <w:divBdr>
        <w:top w:val="none" w:sz="0" w:space="0" w:color="auto"/>
        <w:left w:val="none" w:sz="0" w:space="0" w:color="auto"/>
        <w:bottom w:val="none" w:sz="0" w:space="0" w:color="auto"/>
        <w:right w:val="none" w:sz="0" w:space="0" w:color="auto"/>
      </w:divBdr>
    </w:div>
    <w:div w:id="1748847638">
      <w:bodyDiv w:val="1"/>
      <w:marLeft w:val="0"/>
      <w:marRight w:val="0"/>
      <w:marTop w:val="0"/>
      <w:marBottom w:val="0"/>
      <w:divBdr>
        <w:top w:val="none" w:sz="0" w:space="0" w:color="auto"/>
        <w:left w:val="none" w:sz="0" w:space="0" w:color="auto"/>
        <w:bottom w:val="none" w:sz="0" w:space="0" w:color="auto"/>
        <w:right w:val="none" w:sz="0" w:space="0" w:color="auto"/>
      </w:divBdr>
    </w:div>
    <w:div w:id="1904829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8.png"/><Relationship Id="rId21" Type="http://schemas.openxmlformats.org/officeDocument/2006/relationships/image" Target="media/image14.jpg"/><Relationship Id="rId42" Type="http://schemas.openxmlformats.org/officeDocument/2006/relationships/image" Target="media/image35.jpg"/><Relationship Id="rId63" Type="http://schemas.openxmlformats.org/officeDocument/2006/relationships/image" Target="media/image55.png"/><Relationship Id="rId84" Type="http://schemas.openxmlformats.org/officeDocument/2006/relationships/image" Target="media/image75.jpg"/><Relationship Id="rId138" Type="http://schemas.openxmlformats.org/officeDocument/2006/relationships/image" Target="media/image129.png"/><Relationship Id="rId159" Type="http://schemas.openxmlformats.org/officeDocument/2006/relationships/image" Target="media/image150.png"/><Relationship Id="rId170" Type="http://schemas.openxmlformats.org/officeDocument/2006/relationships/image" Target="media/image161.png"/><Relationship Id="rId191" Type="http://schemas.openxmlformats.org/officeDocument/2006/relationships/image" Target="media/image182.jpg"/><Relationship Id="rId205" Type="http://schemas.openxmlformats.org/officeDocument/2006/relationships/header" Target="header1.xml"/><Relationship Id="rId16" Type="http://schemas.openxmlformats.org/officeDocument/2006/relationships/image" Target="media/image9.jpg"/><Relationship Id="rId107" Type="http://schemas.openxmlformats.org/officeDocument/2006/relationships/image" Target="media/image98.png"/><Relationship Id="rId11" Type="http://schemas.openxmlformats.org/officeDocument/2006/relationships/image" Target="media/image4.jpeg"/><Relationship Id="rId32" Type="http://schemas.openxmlformats.org/officeDocument/2006/relationships/image" Target="media/image25.png"/><Relationship Id="rId37" Type="http://schemas.openxmlformats.org/officeDocument/2006/relationships/image" Target="media/image30.jpg"/><Relationship Id="rId53" Type="http://schemas.openxmlformats.org/officeDocument/2006/relationships/hyperlink" Target="https://manager.galaxkey.com/downloads" TargetMode="External"/><Relationship Id="rId58" Type="http://schemas.openxmlformats.org/officeDocument/2006/relationships/image" Target="media/image50.png"/><Relationship Id="rId74" Type="http://schemas.openxmlformats.org/officeDocument/2006/relationships/image" Target="media/image66.png"/><Relationship Id="rId79" Type="http://schemas.openxmlformats.org/officeDocument/2006/relationships/image" Target="media/image71.emf"/><Relationship Id="rId102" Type="http://schemas.openxmlformats.org/officeDocument/2006/relationships/image" Target="media/image93.png"/><Relationship Id="rId123" Type="http://schemas.openxmlformats.org/officeDocument/2006/relationships/image" Target="media/image114.png"/><Relationship Id="rId128" Type="http://schemas.openxmlformats.org/officeDocument/2006/relationships/image" Target="media/image119.png"/><Relationship Id="rId144" Type="http://schemas.openxmlformats.org/officeDocument/2006/relationships/image" Target="media/image135.png"/><Relationship Id="rId149" Type="http://schemas.openxmlformats.org/officeDocument/2006/relationships/image" Target="media/image140.png"/><Relationship Id="rId5" Type="http://schemas.openxmlformats.org/officeDocument/2006/relationships/webSettings" Target="webSettings.xml"/><Relationship Id="rId90" Type="http://schemas.openxmlformats.org/officeDocument/2006/relationships/image" Target="media/image81.jpg"/><Relationship Id="rId95" Type="http://schemas.openxmlformats.org/officeDocument/2006/relationships/image" Target="media/image86.jpeg"/><Relationship Id="rId160" Type="http://schemas.openxmlformats.org/officeDocument/2006/relationships/image" Target="media/image151.png"/><Relationship Id="rId165" Type="http://schemas.openxmlformats.org/officeDocument/2006/relationships/image" Target="media/image156.png"/><Relationship Id="rId181" Type="http://schemas.openxmlformats.org/officeDocument/2006/relationships/image" Target="media/image172.jpeg"/><Relationship Id="rId186" Type="http://schemas.openxmlformats.org/officeDocument/2006/relationships/image" Target="media/image177.jpeg"/><Relationship Id="rId22" Type="http://schemas.openxmlformats.org/officeDocument/2006/relationships/image" Target="media/image15.png"/><Relationship Id="rId27" Type="http://schemas.openxmlformats.org/officeDocument/2006/relationships/image" Target="media/image20.jpg"/><Relationship Id="rId43" Type="http://schemas.openxmlformats.org/officeDocument/2006/relationships/image" Target="media/image36.jpg"/><Relationship Id="rId48" Type="http://schemas.openxmlformats.org/officeDocument/2006/relationships/image" Target="media/image41.jpg"/><Relationship Id="rId64" Type="http://schemas.openxmlformats.org/officeDocument/2006/relationships/image" Target="media/image56.png"/><Relationship Id="rId69" Type="http://schemas.openxmlformats.org/officeDocument/2006/relationships/image" Target="media/image61.png"/><Relationship Id="rId113" Type="http://schemas.openxmlformats.org/officeDocument/2006/relationships/image" Target="media/image104.png"/><Relationship Id="rId118" Type="http://schemas.openxmlformats.org/officeDocument/2006/relationships/image" Target="media/image109.png"/><Relationship Id="rId134" Type="http://schemas.openxmlformats.org/officeDocument/2006/relationships/image" Target="media/image125.png"/><Relationship Id="rId139" Type="http://schemas.openxmlformats.org/officeDocument/2006/relationships/image" Target="media/image130.png"/><Relationship Id="rId80" Type="http://schemas.openxmlformats.org/officeDocument/2006/relationships/package" Target="embeddings/Microsoft_Visio_Drawing1111111111.vsdx"/><Relationship Id="rId85" Type="http://schemas.openxmlformats.org/officeDocument/2006/relationships/image" Target="media/image76.jpg"/><Relationship Id="rId150" Type="http://schemas.openxmlformats.org/officeDocument/2006/relationships/image" Target="media/image141.png"/><Relationship Id="rId155" Type="http://schemas.openxmlformats.org/officeDocument/2006/relationships/image" Target="media/image146.png"/><Relationship Id="rId171" Type="http://schemas.openxmlformats.org/officeDocument/2006/relationships/image" Target="media/image162.png"/><Relationship Id="rId176" Type="http://schemas.openxmlformats.org/officeDocument/2006/relationships/image" Target="media/image167.jpg"/><Relationship Id="rId192" Type="http://schemas.openxmlformats.org/officeDocument/2006/relationships/image" Target="media/image183.jpeg"/><Relationship Id="rId197" Type="http://schemas.openxmlformats.org/officeDocument/2006/relationships/hyperlink" Target="https://gwa.galaxkey.com" TargetMode="External"/><Relationship Id="rId206" Type="http://schemas.openxmlformats.org/officeDocument/2006/relationships/footer" Target="footer1.xml"/><Relationship Id="rId201" Type="http://schemas.openxmlformats.org/officeDocument/2006/relationships/image" Target="media/image191.jpeg"/><Relationship Id="rId12" Type="http://schemas.openxmlformats.org/officeDocument/2006/relationships/image" Target="media/image5.jpeg"/><Relationship Id="rId17" Type="http://schemas.openxmlformats.org/officeDocument/2006/relationships/image" Target="media/image10.jpeg"/><Relationship Id="rId33" Type="http://schemas.openxmlformats.org/officeDocument/2006/relationships/image" Target="media/image26.png"/><Relationship Id="rId38" Type="http://schemas.openxmlformats.org/officeDocument/2006/relationships/image" Target="media/image31.jpg"/><Relationship Id="rId59" Type="http://schemas.openxmlformats.org/officeDocument/2006/relationships/image" Target="media/image51.png"/><Relationship Id="rId103" Type="http://schemas.openxmlformats.org/officeDocument/2006/relationships/image" Target="media/image94.png"/><Relationship Id="rId108" Type="http://schemas.openxmlformats.org/officeDocument/2006/relationships/image" Target="media/image99.png"/><Relationship Id="rId124" Type="http://schemas.openxmlformats.org/officeDocument/2006/relationships/image" Target="media/image115.PNG"/><Relationship Id="rId129" Type="http://schemas.openxmlformats.org/officeDocument/2006/relationships/image" Target="media/image120.png"/><Relationship Id="rId54" Type="http://schemas.openxmlformats.org/officeDocument/2006/relationships/image" Target="media/image46.png"/><Relationship Id="rId70" Type="http://schemas.openxmlformats.org/officeDocument/2006/relationships/image" Target="media/image62.png"/><Relationship Id="rId75" Type="http://schemas.openxmlformats.org/officeDocument/2006/relationships/image" Target="media/image67.emf"/><Relationship Id="rId91" Type="http://schemas.openxmlformats.org/officeDocument/2006/relationships/image" Target="media/image82.jpg"/><Relationship Id="rId96" Type="http://schemas.openxmlformats.org/officeDocument/2006/relationships/image" Target="media/image87.jpg"/><Relationship Id="rId140" Type="http://schemas.openxmlformats.org/officeDocument/2006/relationships/image" Target="media/image131.png"/><Relationship Id="rId145" Type="http://schemas.openxmlformats.org/officeDocument/2006/relationships/image" Target="media/image136.png"/><Relationship Id="rId161" Type="http://schemas.openxmlformats.org/officeDocument/2006/relationships/image" Target="media/image152.png"/><Relationship Id="rId166" Type="http://schemas.openxmlformats.org/officeDocument/2006/relationships/image" Target="media/image157.png"/><Relationship Id="rId182" Type="http://schemas.openxmlformats.org/officeDocument/2006/relationships/image" Target="media/image173.png"/><Relationship Id="rId187" Type="http://schemas.openxmlformats.org/officeDocument/2006/relationships/image" Target="media/image178.jp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6.png"/><Relationship Id="rId28" Type="http://schemas.openxmlformats.org/officeDocument/2006/relationships/image" Target="media/image21.png"/><Relationship Id="rId49" Type="http://schemas.openxmlformats.org/officeDocument/2006/relationships/image" Target="media/image42.jpg"/><Relationship Id="rId114" Type="http://schemas.openxmlformats.org/officeDocument/2006/relationships/image" Target="media/image105.png"/><Relationship Id="rId119" Type="http://schemas.openxmlformats.org/officeDocument/2006/relationships/image" Target="media/image110.PNG"/><Relationship Id="rId44" Type="http://schemas.openxmlformats.org/officeDocument/2006/relationships/image" Target="media/image37.jpg"/><Relationship Id="rId60" Type="http://schemas.openxmlformats.org/officeDocument/2006/relationships/image" Target="media/image52.png"/><Relationship Id="rId65" Type="http://schemas.openxmlformats.org/officeDocument/2006/relationships/image" Target="media/image57.png"/><Relationship Id="rId81" Type="http://schemas.openxmlformats.org/officeDocument/2006/relationships/image" Target="media/image72.jpeg"/><Relationship Id="rId86" Type="http://schemas.openxmlformats.org/officeDocument/2006/relationships/image" Target="media/image77.png"/><Relationship Id="rId130" Type="http://schemas.openxmlformats.org/officeDocument/2006/relationships/image" Target="media/image121.png"/><Relationship Id="rId135" Type="http://schemas.openxmlformats.org/officeDocument/2006/relationships/image" Target="media/image126.png"/><Relationship Id="rId151" Type="http://schemas.openxmlformats.org/officeDocument/2006/relationships/image" Target="media/image142.png"/><Relationship Id="rId156" Type="http://schemas.openxmlformats.org/officeDocument/2006/relationships/image" Target="media/image147.png"/><Relationship Id="rId177" Type="http://schemas.openxmlformats.org/officeDocument/2006/relationships/image" Target="media/image168.jpg"/><Relationship Id="rId198" Type="http://schemas.openxmlformats.org/officeDocument/2006/relationships/image" Target="media/image188.jpg"/><Relationship Id="rId172" Type="http://schemas.openxmlformats.org/officeDocument/2006/relationships/image" Target="media/image163.png"/><Relationship Id="rId193" Type="http://schemas.openxmlformats.org/officeDocument/2006/relationships/image" Target="media/image184.jpg"/><Relationship Id="rId202" Type="http://schemas.openxmlformats.org/officeDocument/2006/relationships/image" Target="media/image192.jpg"/><Relationship Id="rId207" Type="http://schemas.openxmlformats.org/officeDocument/2006/relationships/fontTable" Target="fontTable.xml"/><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2.jpg"/><Relationship Id="rId109" Type="http://schemas.openxmlformats.org/officeDocument/2006/relationships/image" Target="media/image100.png"/><Relationship Id="rId34" Type="http://schemas.openxmlformats.org/officeDocument/2006/relationships/image" Target="media/image27.png"/><Relationship Id="rId50" Type="http://schemas.openxmlformats.org/officeDocument/2006/relationships/image" Target="media/image43.jpg"/><Relationship Id="rId55" Type="http://schemas.openxmlformats.org/officeDocument/2006/relationships/image" Target="media/image47.png"/><Relationship Id="rId76" Type="http://schemas.openxmlformats.org/officeDocument/2006/relationships/image" Target="media/image68.png"/><Relationship Id="rId97" Type="http://schemas.openxmlformats.org/officeDocument/2006/relationships/image" Target="media/image88.jpg"/><Relationship Id="rId104" Type="http://schemas.openxmlformats.org/officeDocument/2006/relationships/image" Target="media/image95.png"/><Relationship Id="rId120" Type="http://schemas.openxmlformats.org/officeDocument/2006/relationships/image" Target="media/image111.png"/><Relationship Id="rId125" Type="http://schemas.openxmlformats.org/officeDocument/2006/relationships/image" Target="media/image116.png"/><Relationship Id="rId141" Type="http://schemas.openxmlformats.org/officeDocument/2006/relationships/image" Target="media/image132.png"/><Relationship Id="rId146" Type="http://schemas.openxmlformats.org/officeDocument/2006/relationships/image" Target="media/image137.png"/><Relationship Id="rId167" Type="http://schemas.openxmlformats.org/officeDocument/2006/relationships/image" Target="media/image158.png"/><Relationship Id="rId188" Type="http://schemas.openxmlformats.org/officeDocument/2006/relationships/image" Target="media/image179.jpeg"/><Relationship Id="rId7" Type="http://schemas.openxmlformats.org/officeDocument/2006/relationships/endnotes" Target="endnotes.xml"/><Relationship Id="rId71" Type="http://schemas.openxmlformats.org/officeDocument/2006/relationships/image" Target="media/image63.png"/><Relationship Id="rId92" Type="http://schemas.openxmlformats.org/officeDocument/2006/relationships/image" Target="media/image83.jpeg"/><Relationship Id="rId162" Type="http://schemas.openxmlformats.org/officeDocument/2006/relationships/image" Target="media/image153.png"/><Relationship Id="rId183" Type="http://schemas.openxmlformats.org/officeDocument/2006/relationships/image" Target="media/image174.jpg"/><Relationship Id="rId2" Type="http://schemas.openxmlformats.org/officeDocument/2006/relationships/numbering" Target="numbering.xml"/><Relationship Id="rId29" Type="http://schemas.openxmlformats.org/officeDocument/2006/relationships/image" Target="media/image22.jpg"/><Relationship Id="rId24" Type="http://schemas.openxmlformats.org/officeDocument/2006/relationships/image" Target="media/image17.png"/><Relationship Id="rId40" Type="http://schemas.openxmlformats.org/officeDocument/2006/relationships/image" Target="media/image33.jpg"/><Relationship Id="rId45" Type="http://schemas.openxmlformats.org/officeDocument/2006/relationships/image" Target="media/image38.jpg"/><Relationship Id="rId66" Type="http://schemas.openxmlformats.org/officeDocument/2006/relationships/image" Target="media/image58.jpg"/><Relationship Id="rId87" Type="http://schemas.openxmlformats.org/officeDocument/2006/relationships/image" Target="media/image78.jpg"/><Relationship Id="rId110" Type="http://schemas.openxmlformats.org/officeDocument/2006/relationships/image" Target="media/image101.png"/><Relationship Id="rId115" Type="http://schemas.openxmlformats.org/officeDocument/2006/relationships/image" Target="media/image106.png"/><Relationship Id="rId131" Type="http://schemas.openxmlformats.org/officeDocument/2006/relationships/image" Target="media/image122.png"/><Relationship Id="rId136" Type="http://schemas.openxmlformats.org/officeDocument/2006/relationships/image" Target="media/image127.png"/><Relationship Id="rId157" Type="http://schemas.openxmlformats.org/officeDocument/2006/relationships/image" Target="media/image148.png"/><Relationship Id="rId178" Type="http://schemas.openxmlformats.org/officeDocument/2006/relationships/image" Target="media/image169.jpeg"/><Relationship Id="rId61" Type="http://schemas.openxmlformats.org/officeDocument/2006/relationships/image" Target="media/image53.jpg"/><Relationship Id="rId82" Type="http://schemas.openxmlformats.org/officeDocument/2006/relationships/image" Target="media/image73.jpeg"/><Relationship Id="rId152" Type="http://schemas.openxmlformats.org/officeDocument/2006/relationships/image" Target="media/image143.png"/><Relationship Id="rId173" Type="http://schemas.openxmlformats.org/officeDocument/2006/relationships/image" Target="media/image164.png"/><Relationship Id="rId194" Type="http://schemas.openxmlformats.org/officeDocument/2006/relationships/image" Target="media/image185.jpg"/><Relationship Id="rId199" Type="http://schemas.openxmlformats.org/officeDocument/2006/relationships/image" Target="media/image189.jpeg"/><Relationship Id="rId203" Type="http://schemas.openxmlformats.org/officeDocument/2006/relationships/image" Target="media/image193.jpg"/><Relationship Id="rId208" Type="http://schemas.openxmlformats.org/officeDocument/2006/relationships/theme" Target="theme/theme1.xml"/><Relationship Id="rId19" Type="http://schemas.openxmlformats.org/officeDocument/2006/relationships/image" Target="media/image12.jpg"/><Relationship Id="rId14" Type="http://schemas.openxmlformats.org/officeDocument/2006/relationships/image" Target="media/image7.jpg"/><Relationship Id="rId30" Type="http://schemas.openxmlformats.org/officeDocument/2006/relationships/image" Target="media/image23.png"/><Relationship Id="rId35" Type="http://schemas.openxmlformats.org/officeDocument/2006/relationships/image" Target="media/image28.png"/><Relationship Id="rId56" Type="http://schemas.openxmlformats.org/officeDocument/2006/relationships/image" Target="media/image48.jpeg"/><Relationship Id="rId77" Type="http://schemas.openxmlformats.org/officeDocument/2006/relationships/image" Target="media/image69.png"/><Relationship Id="rId100" Type="http://schemas.openxmlformats.org/officeDocument/2006/relationships/image" Target="media/image91.png"/><Relationship Id="rId105" Type="http://schemas.openxmlformats.org/officeDocument/2006/relationships/image" Target="media/image96.png"/><Relationship Id="rId126" Type="http://schemas.openxmlformats.org/officeDocument/2006/relationships/image" Target="media/image117.png"/><Relationship Id="rId147" Type="http://schemas.openxmlformats.org/officeDocument/2006/relationships/image" Target="media/image138.png"/><Relationship Id="rId168" Type="http://schemas.openxmlformats.org/officeDocument/2006/relationships/image" Target="media/image159.png"/><Relationship Id="rId8" Type="http://schemas.openxmlformats.org/officeDocument/2006/relationships/image" Target="media/image1.png"/><Relationship Id="rId51" Type="http://schemas.openxmlformats.org/officeDocument/2006/relationships/image" Target="media/image44.jpg"/><Relationship Id="rId72" Type="http://schemas.openxmlformats.org/officeDocument/2006/relationships/image" Target="media/image64.png"/><Relationship Id="rId93" Type="http://schemas.openxmlformats.org/officeDocument/2006/relationships/image" Target="media/image84.jpeg"/><Relationship Id="rId98" Type="http://schemas.openxmlformats.org/officeDocument/2006/relationships/image" Target="media/image89.jpg"/><Relationship Id="rId121" Type="http://schemas.openxmlformats.org/officeDocument/2006/relationships/image" Target="media/image112.png"/><Relationship Id="rId142" Type="http://schemas.openxmlformats.org/officeDocument/2006/relationships/image" Target="media/image133.png"/><Relationship Id="rId163" Type="http://schemas.openxmlformats.org/officeDocument/2006/relationships/image" Target="media/image154.png"/><Relationship Id="rId184" Type="http://schemas.openxmlformats.org/officeDocument/2006/relationships/image" Target="media/image175.png"/><Relationship Id="rId189" Type="http://schemas.openxmlformats.org/officeDocument/2006/relationships/image" Target="media/image180.jpg"/><Relationship Id="rId3" Type="http://schemas.openxmlformats.org/officeDocument/2006/relationships/styles" Target="styles.xml"/><Relationship Id="rId25" Type="http://schemas.openxmlformats.org/officeDocument/2006/relationships/image" Target="media/image18.png"/><Relationship Id="rId46" Type="http://schemas.openxmlformats.org/officeDocument/2006/relationships/image" Target="media/image39.jpg"/><Relationship Id="rId67" Type="http://schemas.openxmlformats.org/officeDocument/2006/relationships/image" Target="media/image59.jpg"/><Relationship Id="rId116" Type="http://schemas.openxmlformats.org/officeDocument/2006/relationships/image" Target="media/image107.png"/><Relationship Id="rId137" Type="http://schemas.openxmlformats.org/officeDocument/2006/relationships/image" Target="media/image128.png"/><Relationship Id="rId158" Type="http://schemas.openxmlformats.org/officeDocument/2006/relationships/image" Target="media/image149.png"/><Relationship Id="rId20" Type="http://schemas.openxmlformats.org/officeDocument/2006/relationships/image" Target="media/image13.jpg"/><Relationship Id="rId41" Type="http://schemas.openxmlformats.org/officeDocument/2006/relationships/image" Target="media/image34.jpg"/><Relationship Id="rId62" Type="http://schemas.openxmlformats.org/officeDocument/2006/relationships/image" Target="media/image54.png"/><Relationship Id="rId83" Type="http://schemas.openxmlformats.org/officeDocument/2006/relationships/image" Target="media/image74.jpg"/><Relationship Id="rId88" Type="http://schemas.openxmlformats.org/officeDocument/2006/relationships/image" Target="media/image79.jpg"/><Relationship Id="rId111" Type="http://schemas.openxmlformats.org/officeDocument/2006/relationships/image" Target="media/image102.png"/><Relationship Id="rId132" Type="http://schemas.openxmlformats.org/officeDocument/2006/relationships/image" Target="media/image123.png"/><Relationship Id="rId153" Type="http://schemas.openxmlformats.org/officeDocument/2006/relationships/image" Target="media/image144.png"/><Relationship Id="rId174" Type="http://schemas.openxmlformats.org/officeDocument/2006/relationships/image" Target="media/image165.jpg"/><Relationship Id="rId179" Type="http://schemas.openxmlformats.org/officeDocument/2006/relationships/image" Target="media/image170.jpg"/><Relationship Id="rId195" Type="http://schemas.openxmlformats.org/officeDocument/2006/relationships/image" Target="media/image186.jpg"/><Relationship Id="rId190" Type="http://schemas.openxmlformats.org/officeDocument/2006/relationships/image" Target="media/image181.jpg"/><Relationship Id="rId204" Type="http://schemas.openxmlformats.org/officeDocument/2006/relationships/image" Target="media/image194.jpg"/><Relationship Id="rId15" Type="http://schemas.openxmlformats.org/officeDocument/2006/relationships/image" Target="media/image8.jpg"/><Relationship Id="rId36" Type="http://schemas.openxmlformats.org/officeDocument/2006/relationships/image" Target="media/image29.png"/><Relationship Id="rId57" Type="http://schemas.openxmlformats.org/officeDocument/2006/relationships/image" Target="media/image49.png"/><Relationship Id="rId106" Type="http://schemas.openxmlformats.org/officeDocument/2006/relationships/image" Target="media/image97.png"/><Relationship Id="rId127" Type="http://schemas.openxmlformats.org/officeDocument/2006/relationships/image" Target="media/image118.png"/><Relationship Id="rId10" Type="http://schemas.openxmlformats.org/officeDocument/2006/relationships/image" Target="media/image3.jpg"/><Relationship Id="rId31" Type="http://schemas.openxmlformats.org/officeDocument/2006/relationships/image" Target="media/image24.png"/><Relationship Id="rId52" Type="http://schemas.openxmlformats.org/officeDocument/2006/relationships/image" Target="media/image45.jpg"/><Relationship Id="rId73" Type="http://schemas.openxmlformats.org/officeDocument/2006/relationships/image" Target="media/image65.png"/><Relationship Id="rId78" Type="http://schemas.openxmlformats.org/officeDocument/2006/relationships/image" Target="media/image70.png"/><Relationship Id="rId94" Type="http://schemas.openxmlformats.org/officeDocument/2006/relationships/image" Target="media/image85.jpg"/><Relationship Id="rId99" Type="http://schemas.openxmlformats.org/officeDocument/2006/relationships/image" Target="media/image90.jpeg"/><Relationship Id="rId101" Type="http://schemas.openxmlformats.org/officeDocument/2006/relationships/image" Target="media/image92.png"/><Relationship Id="rId122" Type="http://schemas.openxmlformats.org/officeDocument/2006/relationships/image" Target="media/image113.png"/><Relationship Id="rId143" Type="http://schemas.openxmlformats.org/officeDocument/2006/relationships/image" Target="media/image134.png"/><Relationship Id="rId148" Type="http://schemas.openxmlformats.org/officeDocument/2006/relationships/image" Target="media/image139.png"/><Relationship Id="rId164" Type="http://schemas.openxmlformats.org/officeDocument/2006/relationships/image" Target="media/image155.png"/><Relationship Id="rId169" Type="http://schemas.openxmlformats.org/officeDocument/2006/relationships/image" Target="media/image160.png"/><Relationship Id="rId185" Type="http://schemas.openxmlformats.org/officeDocument/2006/relationships/image" Target="media/image176.jpg"/><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image" Target="media/image171.jpg"/><Relationship Id="rId26" Type="http://schemas.openxmlformats.org/officeDocument/2006/relationships/image" Target="media/image19.jpg"/><Relationship Id="rId47" Type="http://schemas.openxmlformats.org/officeDocument/2006/relationships/image" Target="media/image40.jpg"/><Relationship Id="rId68" Type="http://schemas.openxmlformats.org/officeDocument/2006/relationships/image" Target="media/image60.jpg"/><Relationship Id="rId89" Type="http://schemas.openxmlformats.org/officeDocument/2006/relationships/image" Target="media/image80.jpg"/><Relationship Id="rId112" Type="http://schemas.openxmlformats.org/officeDocument/2006/relationships/image" Target="media/image103.png"/><Relationship Id="rId133" Type="http://schemas.openxmlformats.org/officeDocument/2006/relationships/image" Target="media/image124.png"/><Relationship Id="rId154" Type="http://schemas.openxmlformats.org/officeDocument/2006/relationships/image" Target="media/image145.png"/><Relationship Id="rId175" Type="http://schemas.openxmlformats.org/officeDocument/2006/relationships/image" Target="media/image166.jpg"/><Relationship Id="rId196" Type="http://schemas.openxmlformats.org/officeDocument/2006/relationships/image" Target="media/image187.jpeg"/><Relationship Id="rId200" Type="http://schemas.openxmlformats.org/officeDocument/2006/relationships/image" Target="media/image190.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ruta.kshirsagar\Documents\Galaxkey%20Share%20Root\amruta.kshirsagar@galaxkey.com\SharedForMe\randhir.shinde@galaxkey.com\Group_Galaxkey%20Corporate%20Documents%20-%20Team\Templates\Word\Galaxkey%20Word%20Documen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AE40E3-CABD-48F6-9D40-5071138BC2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Galaxkey Word Document.dotx</Template>
  <TotalTime>6140</TotalTime>
  <Pages>124</Pages>
  <Words>14786</Words>
  <Characters>84285</Characters>
  <Application>Microsoft Office Word</Application>
  <DocSecurity>0</DocSecurity>
  <Lines>702</Lines>
  <Paragraphs>197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Amruta Kshirsagar</dc:creator>
  <cp:keywords/>
  <dc:description/>
  <cp:lastModifiedBy>Amruta O. Kshirsagar</cp:lastModifiedBy>
  <cp:revision>202</cp:revision>
  <cp:lastPrinted>2016-11-02T17:57:00Z</cp:lastPrinted>
  <dcterms:created xsi:type="dcterms:W3CDTF">2016-07-27T12:59:00Z</dcterms:created>
  <dcterms:modified xsi:type="dcterms:W3CDTF">2016-11-02T17:59:00Z</dcterms:modified>
</cp:coreProperties>
</file>